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EECDA" w14:textId="10BA88F3" w:rsidR="000B50EB" w:rsidRPr="007F371E" w:rsidRDefault="00DF7C1C" w:rsidP="007F371E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臺</w:t>
      </w:r>
      <w:proofErr w:type="gramEnd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中市政府</w:t>
      </w:r>
      <w:bookmarkStart w:id="0" w:name="_GoBack"/>
      <w:bookmarkEnd w:id="0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經濟發展局</w:t>
      </w:r>
      <w:r w:rsid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政</w:t>
      </w:r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風室</w:t>
      </w:r>
    </w:p>
    <w:p w14:paraId="29714BFA" w14:textId="76B15AB7" w:rsidR="00DF7C1C" w:rsidRPr="007F371E" w:rsidRDefault="00DD7A9E" w:rsidP="007F371E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文鼎中行書" w:eastAsia="文鼎中行書" w:hAnsi="標楷體"/>
          <w:b/>
          <w:color w:val="000000" w:themeColor="text1"/>
          <w:sz w:val="56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機關安全</w:t>
      </w:r>
      <w:r w:rsidR="00DF7C1C"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宣導專欄</w:t>
      </w:r>
    </w:p>
    <w:p w14:paraId="7A7C750E" w14:textId="756DEC7F" w:rsidR="00AA4959" w:rsidRPr="0070140C" w:rsidRDefault="001465ED" w:rsidP="008478D1">
      <w:pPr>
        <w:pStyle w:val="a6"/>
        <w:overflowPunct w:val="0"/>
        <w:spacing w:before="0" w:after="0" w:line="360" w:lineRule="auto"/>
        <w:jc w:val="both"/>
        <w:rPr>
          <w:rFonts w:ascii="Times New Roman" w:eastAsia="標楷體" w:hAnsi="Times New Roman" w:cs="Times New Roman"/>
          <w:outline/>
          <w:color w:val="B19C7D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6226196" wp14:editId="132CC94B">
            <wp:simplePos x="0" y="0"/>
            <wp:positionH relativeFrom="margin">
              <wp:align>center</wp:align>
            </wp:positionH>
            <wp:positionV relativeFrom="margin">
              <wp:posOffset>1810265</wp:posOffset>
            </wp:positionV>
            <wp:extent cx="4531995" cy="6403975"/>
            <wp:effectExtent l="0" t="0" r="1905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正確避難逃生觀念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FBF" w:rsidRPr="005E5FBF">
        <w:rPr>
          <w:rFonts w:ascii="Times New Roman" w:eastAsia="標楷體" w:hAnsi="Times New Roman" w:cs="Times New Roman"/>
          <w:outline/>
          <w:color w:val="B19C7D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正確避難逃生觀念</w:t>
      </w:r>
      <w:r>
        <w:rPr>
          <w:rFonts w:ascii="Times New Roman" w:eastAsia="標楷體" w:hAnsi="Times New Roman" w:cs="Times New Roman" w:hint="eastAsia"/>
          <w:outline/>
          <w:color w:val="B19C7D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</w:t>
      </w:r>
      <w:proofErr w:type="gramStart"/>
      <w:r>
        <w:rPr>
          <w:rFonts w:ascii="Times New Roman" w:eastAsia="標楷體" w:hAnsi="Times New Roman" w:cs="Times New Roman" w:hint="eastAsia"/>
          <w:outline/>
          <w:color w:val="B19C7D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一</w:t>
      </w:r>
      <w:proofErr w:type="gramEnd"/>
      <w:r>
        <w:rPr>
          <w:rFonts w:ascii="Times New Roman" w:eastAsia="標楷體" w:hAnsi="Times New Roman" w:cs="Times New Roman"/>
          <w:outline/>
          <w:color w:val="B19C7D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</w:p>
    <w:p w14:paraId="51B307AC" w14:textId="1721595C" w:rsidR="00F52923" w:rsidRPr="0070140C" w:rsidRDefault="00F52923" w:rsidP="00775E71">
      <w:pPr>
        <w:pStyle w:val="a6"/>
        <w:overflowPunct w:val="0"/>
        <w:spacing w:before="240" w:after="0" w:line="360" w:lineRule="auto"/>
        <w:jc w:val="both"/>
        <w:rPr>
          <w:rFonts w:ascii="Times New Roman" w:eastAsia="標楷體" w:hAnsi="Times New Roman" w:cs="Times New Roman"/>
          <w:sz w:val="28"/>
          <w:lang w:eastAsia="zh-TW"/>
        </w:rPr>
      </w:pPr>
      <w:r w:rsidRPr="0070140C">
        <w:rPr>
          <w:rFonts w:ascii="Times New Roman" w:eastAsia="標楷體" w:hAnsi="Times New Roman" w:cs="Times New Roman"/>
          <w:sz w:val="28"/>
          <w:lang w:eastAsia="zh-TW"/>
        </w:rPr>
        <w:t>【資料來源】</w:t>
      </w:r>
    </w:p>
    <w:p w14:paraId="7C333303" w14:textId="152FB9A4" w:rsidR="007F371E" w:rsidRPr="0070140C" w:rsidRDefault="00F52923" w:rsidP="00786D33">
      <w:pPr>
        <w:pStyle w:val="a6"/>
        <w:overflowPunct w:val="0"/>
        <w:spacing w:before="0" w:after="0" w:line="360" w:lineRule="auto"/>
        <w:ind w:left="400" w:hangingChars="100" w:hanging="400"/>
        <w:jc w:val="both"/>
        <w:rPr>
          <w:rFonts w:ascii="Times New Roman" w:eastAsia="標楷體" w:hAnsi="Times New Roman" w:cs="Times New Roman"/>
        </w:rPr>
      </w:pPr>
      <w:r w:rsidRPr="0070140C">
        <w:rPr>
          <w:rFonts w:ascii="Times New Roman" w:eastAsia="標楷體" w:hAnsi="Times New Roman" w:cs="Times New Roman"/>
          <w:sz w:val="40"/>
          <w:szCs w:val="40"/>
          <w:lang w:eastAsia="zh-TW"/>
        </w:rPr>
        <w:sym w:font="Wingdings 2" w:char="F043"/>
      </w:r>
      <w:hyperlink r:id="rId13" w:history="1">
        <w:r w:rsidR="001465ED" w:rsidRPr="001465ED">
          <w:rPr>
            <w:rStyle w:val="af7"/>
            <w:rFonts w:ascii="Times New Roman" w:eastAsia="標楷體" w:hAnsi="Times New Roman" w:cs="Times New Roman"/>
            <w:b/>
            <w:color w:val="E19825" w:themeColor="accent3"/>
            <w:sz w:val="28"/>
            <w:szCs w:val="28"/>
            <w:lang w:eastAsia="zh-TW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內政部消防署消防</w:t>
        </w:r>
        <w:r w:rsidR="001465ED" w:rsidRPr="001465ED">
          <w:rPr>
            <w:rStyle w:val="af7"/>
            <w:rFonts w:ascii="Times New Roman" w:eastAsia="標楷體" w:hAnsi="Times New Roman" w:cs="Times New Roman" w:hint="eastAsia"/>
            <w:b/>
            <w:color w:val="E19825" w:themeColor="accent3"/>
            <w:sz w:val="28"/>
            <w:szCs w:val="28"/>
            <w:lang w:eastAsia="zh-TW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防</w:t>
        </w:r>
        <w:r w:rsidR="001465ED" w:rsidRPr="001465ED">
          <w:rPr>
            <w:rStyle w:val="af7"/>
            <w:rFonts w:ascii="Times New Roman" w:eastAsia="標楷體" w:hAnsi="Times New Roman" w:cs="Times New Roman"/>
            <w:b/>
            <w:color w:val="E19825" w:themeColor="accent3"/>
            <w:sz w:val="28"/>
            <w:szCs w:val="28"/>
            <w:lang w:eastAsia="zh-TW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災館</w:t>
        </w:r>
      </w:hyperlink>
    </w:p>
    <w:sectPr w:rsidR="007F371E" w:rsidRPr="0070140C" w:rsidSect="00F73DDB">
      <w:headerReference w:type="default" r:id="rId14"/>
      <w:headerReference w:type="first" r:id="rId15"/>
      <w:pgSz w:w="11906" w:h="16838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99990" w14:textId="77777777" w:rsidR="00104BC6" w:rsidRDefault="00104BC6" w:rsidP="00D45945">
      <w:pPr>
        <w:spacing w:before="0" w:after="0" w:line="240" w:lineRule="auto"/>
      </w:pPr>
      <w:r>
        <w:separator/>
      </w:r>
    </w:p>
  </w:endnote>
  <w:endnote w:type="continuationSeparator" w:id="0">
    <w:p w14:paraId="3F062FA8" w14:textId="77777777" w:rsidR="00104BC6" w:rsidRDefault="00104BC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中行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粗行楷">
    <w:altName w:val="微軟正黑體"/>
    <w:charset w:val="88"/>
    <w:family w:val="script"/>
    <w:pitch w:val="fixed"/>
    <w:sig w:usb0="800002E3" w:usb1="38CF7C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980CF" w14:textId="77777777" w:rsidR="00104BC6" w:rsidRDefault="00104BC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8D5DC96" w14:textId="77777777" w:rsidR="00104BC6" w:rsidRDefault="00104BC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B8A76" w14:textId="3D755876" w:rsidR="00D45945" w:rsidRDefault="00AB1227">
    <w:pPr>
      <w:pStyle w:val="aa"/>
    </w:pPr>
    <w:r>
      <w:rPr>
        <w:rFonts w:ascii="Microsoft JhengHei UI" w:hAnsi="Microsoft JhengHei U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29B607" wp14:editId="59CF6B93">
              <wp:simplePos x="0" y="0"/>
              <wp:positionH relativeFrom="column">
                <wp:posOffset>-184150</wp:posOffset>
              </wp:positionH>
              <wp:positionV relativeFrom="paragraph">
                <wp:posOffset>1255395</wp:posOffset>
              </wp:positionV>
              <wp:extent cx="107950" cy="683895"/>
              <wp:effectExtent l="0" t="0" r="6350" b="1905"/>
              <wp:wrapNone/>
              <wp:docPr id="46" name="矩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302EF4" id="矩形 46" o:spid="_x0000_s1026" style="position:absolute;margin-left:-14.5pt;margin-top:98.85pt;width:8.5pt;height:5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" fillcolor="white [3212]" stroked="f" strokeweight="1pt"/>
          </w:pict>
        </mc:Fallback>
      </mc:AlternateContent>
    </w:r>
    <w:r w:rsidR="00075FC5">
      <w:rPr>
        <w:rFonts w:ascii="Microsoft JhengHei UI" w:hAnsi="Microsoft JhengHei UI"/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7E7B5F7B" wp14:editId="20349669">
              <wp:simplePos x="0" y="0"/>
              <wp:positionH relativeFrom="column">
                <wp:posOffset>5769429</wp:posOffset>
              </wp:positionH>
              <wp:positionV relativeFrom="paragraph">
                <wp:posOffset>-955131</wp:posOffset>
              </wp:positionV>
              <wp:extent cx="1872571" cy="1800000"/>
              <wp:effectExtent l="0" t="0" r="0" b="0"/>
              <wp:wrapNone/>
              <wp:docPr id="4" name="群組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2571" cy="1800000"/>
                        <a:chOff x="0" y="0"/>
                        <a:chExt cx="1872571" cy="1800000"/>
                      </a:xfrm>
                    </wpg:grpSpPr>
                    <wps:wsp>
                      <wps:cNvPr id="22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929EA82" id="群組 4" o:spid="_x0000_s1026" style="position:absolute;margin-left:454.3pt;margin-top:-75.2pt;width:147.45pt;height:141.75pt;z-index:251643904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hm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uqRyqXe1F8T/cuB3WbpG1sF44sp57f0oDRv&#10;4o1I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iWxPCHwNFAkmhzLA0pFNDCRqBzL&#10;w+RYHlAqooGJROVYHibH8lCOJQRWLyjH8jA5lgeUSm4Dk2N5KMcSAq8KikSTY3koxxICTwNFosmx&#10;PJRjCYGngSLR5FgeyrGEwNJAOZaHybE8lGMJgaeBItHkWB7KsYTA00CRaHIsD+VYQuBpoEg0OZaH&#10;ciwh8DRQJJocy0M5lhA4GjyVYwmBl4FwLE+TY3kqxxICTwOZnZ8mx/JUjiUEngYyOz9NjuWpHEsI&#10;PA1knfg0OZanciwh8DSQde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oqFKwZY1FBrYGEsaxFjGXNGIsKahQk&#10;33ktYixrxlhUUKMg+c5rEWNZM8aighoFKYqzFjGWNWMsKqhRkKI4ax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ac7117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7117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="00D45945" w:rsidRPr="00615018">
      <w:rPr>
        <w:noProof/>
        <w:color w:val="000000" w:themeColor="text1"/>
        <w:lang w:val="zh-TW" w:eastAsia="zh-TW" w:bidi="zh-TW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7AD7" w14:textId="301FEE46" w:rsidR="00F73DDB" w:rsidRDefault="00DD7A9E">
    <w:pPr>
      <w:pStyle w:val="aa"/>
    </w:pPr>
    <w:r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F3A763" wp14:editId="5E9BF4A9">
              <wp:simplePos x="0" y="0"/>
              <wp:positionH relativeFrom="page">
                <wp:align>left</wp:align>
              </wp:positionH>
              <wp:positionV relativeFrom="paragraph">
                <wp:posOffset>1257087</wp:posOffset>
              </wp:positionV>
              <wp:extent cx="3519577" cy="667385"/>
              <wp:effectExtent l="0" t="0" r="508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519577" cy="6673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  <a:effectLst>
                        <a:softEdge rad="31750"/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4B4D74" id="矩形 3" o:spid="_x0000_s1026" style="position:absolute;margin-left:0;margin-top:99pt;width:277.15pt;height:52.55pt;flip:y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" fillcolor="#ac7117 [2406]" stroked="f">
              <w10:wrap anchorx="page"/>
            </v:rect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9E8AEC" wp14:editId="36B79FAC">
              <wp:simplePos x="0" y="0"/>
              <wp:positionH relativeFrom="column">
                <wp:posOffset>-186690</wp:posOffset>
              </wp:positionH>
              <wp:positionV relativeFrom="paragraph">
                <wp:posOffset>1248410</wp:posOffset>
              </wp:positionV>
              <wp:extent cx="107950" cy="683895"/>
              <wp:effectExtent l="0" t="0" r="6350" b="1905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1174A1" id="矩形 18" o:spid="_x0000_s1026" style="position:absolute;margin-left:-14.7pt;margin-top:98.3pt;width:8.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" fillcolor="white [3212]" stroked="f" strokeweight="1pt"/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8CD880" wp14:editId="3B725C8D">
              <wp:simplePos x="0" y="0"/>
              <wp:positionH relativeFrom="column">
                <wp:posOffset>4103370</wp:posOffset>
              </wp:positionH>
              <wp:positionV relativeFrom="paragraph">
                <wp:posOffset>7370445</wp:posOffset>
              </wp:positionV>
              <wp:extent cx="3392170" cy="3437255"/>
              <wp:effectExtent l="0" t="0" r="0" b="0"/>
              <wp:wrapNone/>
              <wp:docPr id="10" name="群組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2170" cy="3437255"/>
                        <a:chOff x="0" y="0"/>
                        <a:chExt cx="3392262" cy="3437384"/>
                      </a:xfrm>
                    </wpg:grpSpPr>
                    <wps:wsp>
                      <wps:cNvPr id="11" name="手繪多邊形：圖案 10">
                        <a:extLst/>
                      </wps:cNvPr>
                      <wps:cNvSpPr/>
                      <wps:spPr>
                        <a:xfrm rot="16200000" flipH="1">
                          <a:off x="-22561" y="22561"/>
                          <a:ext cx="3437384" cy="339226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rot="5400000">
                          <a:off x="333039" y="378161"/>
                          <a:ext cx="2728850" cy="269286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304010" y="436218"/>
                          <a:ext cx="581224" cy="5737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57267" y="2192447"/>
                          <a:ext cx="959932" cy="948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3EA1406" w14:textId="77777777" w:rsidR="00F73DDB" w:rsidRDefault="00F73DDB" w:rsidP="00F73DD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pic:pic xmlns:pic="http://schemas.openxmlformats.org/drawingml/2006/picture">
                      <pic:nvPicPr>
                        <pic:cNvPr id="16" name="圖片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724" y="552333"/>
                          <a:ext cx="2365375" cy="23647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4"/>
                          </a:glow>
                          <a:softEdge rad="215900"/>
                        </a:effec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8CD880" id="群組 10" o:spid="_x0000_s1026" style="position:absolute;left:0;text-align:left;margin-left:323.1pt;margin-top:580.35pt;width:267.1pt;height:270.65pt;z-index:251671552" coordsize="33922,34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u9mLUmB&#10;QirSrmomEwZzneawF2NLUpiyrfHQjnd3y0qnDbQ63UohijXioYYnC+Z3QAlLV7TwMLMZW1IQSUrU&#10;wGa/lUoUa0ij1XdLClroCza6XvHdkhSwRuJRjS1hJEUfTyMKa0kK66RuTCQQDs4dcF4hSrMmSyqK&#10;NVIIxi0p2MKFDZGpmMmSmI61uX0d74CCYY2ZNOdbtRi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J4wtScFHZ0qT+gn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Q+4b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E8oTA00CRaHIsDygV0cBEonIsD5NjeUCpiAYmEpVj&#10;eZgcy0M5lhBYvaAcy8PkWB5QKrkNTI7loRxLCLwq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yr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/JUKS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GtoM7PoznNkJRqVvujm0sZzgwgcR3eutOwX9uI/SV&#10;yigf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31i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RILDuVYSpA1IBzLEXIsh3IsJcgskL3zEXIsh3IsJcgskL3zEXIsh3IsJcgs&#10;kFOcI+RYDuVYSpBZIKc4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">
              <v:shape id="手繪多邊形：圖案 10" o:spid="_x0000_s1027" style="position:absolute;left:-226;top:226;width:34373;height:33922;rotation:9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ac7117 [2406]" o:opacity2="19660f" focusposition="1" focussize="" focus="100%" type="gradientRadial"/>
                <v:stroke joinstyle="miter"/>
                <v:path arrowok="t" o:connecttype="custom" o:connectlocs="1868811,3373865;1852746,3382515;1853708,3382928;2002384,3286048;1950444,3298416;1872533,3308310;1868824,3298416;1923237,3293469;2002384,3286048;2137491,3273101;2134318,3273997;2135945,3273681;1168249,3254511;1223281,3268734;1246778,3269970;1312321,3302127;1342001,3308310;1343858,3308929;1350658,3302127;1376628,3309547;1402598,3315730;1453770,3327632;1454539,3326862;1513899,3336756;1542342,3341703;1570786,3344176;1628908,3346650;1708055,3345412;1711491,3345412;1719186,3341083;1736499,3335518;1754122,3335209;1766179,3336754;1769425,3345412;1797096,3345412;1788440,3357780;1783493,3363964;1767416,3371385;1737735,3371385;1699399,3368911;1616542,3366438;1554708,3361491;1500295,3354070;1445881,3345412;1363025,3333045;1298718,3312021;1299462,3311480;1261618,3299653;1228227,3284812;1189891,3272444;1150318,3258840;1168249,3254511;1896217,3227995;1877323,3230879;1746650,3237478;1789676,3242761;1800806,3240288;1877480,3231631;1890097,3229177;2013621,3210076;1949444,3219871;1971467,3220500;2003157,3214626;2247890,3207215;2046606,3260822;2148466,3238124;957397,3182161;1099614,3242761;1150318,3258840;1188654,3272443;1226991,3284811;1260381,3299652;1252961,3305836;1233174,3302125;1162684,3276154;1128058,3262549;1093431,3247708;1047673,3231631;1008100,3214317;977184,3198238;957397,3182161;1015521,3151243;1083537,3185872;1074881,3190819;995735,3152479;1015521,3151243;764477,3067144;848570,3114140;865883,3133928;826310,3112903;796630,3094352;764477,3067144;911938,3035409;911950,3035761;916127,3040817;916586,3038698;2717960,2954225;2713469,2954599;2639269,3007780;2566305,3047356;2514364,3078274;2485922,3090641;2456242,3103009;2420377,3121561;2393171,3137638;2353597,3153716;2312788,3168557;2301657,3179687;2284344,3185872;2241061,3193292;2185410,3210607;2134707,3226684;2079056,3242762;2009803,3260077;1912107,3276154;1909633,3279865;1862661,3291609;1863877,3292232;1916042,3279190;1917053,3276154;2014751,3260077;2084004,3242762;2139654,3226684;2190358,3210607;2246008,3193292;2289292,3185872;2259991,3203454;2260848,3203186;2291765,3184634;2309078,3178451;2310231,3178132;2317734,3169793;2358545,3154952;2398119,3138875;2425325,3122797;2461188,3104246;2490868,3091879;2511221,3083030;2521786,3075800;2573726,3044882;2646689,3005306;597315,2937122;602010,2941150;603613,2941966;2726260,2904836;2725836,2905129;2725836,2905482;2727801,2905762;2728309,2905129;2752978,2886375;2745676,2891420;2744385,2892761;2749391,2889557;496339,2824081;543046,2879077;506012,2834633;2840538,2824044;2840427,2824083;2839609,2829687;2819823,2851949;2796325,2877920;2797742,2877594;2819823,2853185;2839609,2830924;2840538,2824044;617213,2796195;619662,2799177;619785,2798768;434286,2767849;466440,2788874;468018,2790733;482670,2793976;515905,2824739;561663,2861842;581449,2889050;592579,2902655;639572,2942231;625969,2953361;582205,2904730;580213,2905129;621629,2951149;625969,2953361;639573,2942231;757056,3034987;733560,3042407;742216,3048592;707590,3049828;685330,3034987;664307,3018910;612367,2975623;564136,2932337;519616,2889050;498593,2868026;478806,2845765;486226,2835871;510960,2858132;538166,2879156;571556,2915023;574394,2917457;538166,2879156;512196,2858132;487462,2835871;460256,2802478;434286,2767849;3158670,2571206;3158043,2571474;3144537,2603894;3145687,2416266;3112914,2463608;3096837,2493290;3080761,2520498;3042423,2571206;3009034,2621912;2979354,2662725;2976879,2664238;2974854,2667239;2978116,2665199;3007797,2624387;3041187,2573679;3079523,2522973;3095601,2495765;3111677,2466082;3145068,2417849;3273681,2399298;3257604,2447531;3229161,2499474;3200717,2552655;3174748,2586047;3192061,2551418;3206901,2516789;3218030,2498238;3232871,2473503;3246475,2448768;3273681,2399298;3193635,2293284;3163617,2346117;3163065,2347387;3193297,2294173;3210098,2173622;3174019,2272201;3098126,2427343;3087015,2444912;3086943,2445057;3060973,2489580;3035003,2537814;3005323,2574917;2980590,2616966;2834663,2781453;2786432,2822267;2781805,2825786;2779809,2827806;2759641,2844248;2743149,2863079;2682552,2908840;2673057,2914838;2647267,2935864;2643543,2938283;2638031,2943469;2589802,2975624;2541571,3005306;2536051,3008104;2503395,3029317;2493272,3034423;2483448,3041171;2450058,3059723;2418860,3071960;2349327,3107034;2186194,3167881;2072517,3197112;2164387,3179687;2181701,3175977;2237350,3156189;2271977,3145058;2327628,3116612;2390697,3094351;2431106,3078504;2448822,3068380;2464896,3063434;2487158,3051065;2493007,3047000;2508182,3032515;2541571,3012727;2579558,2994105;2593511,2985517;2641742,2953361;2662765,2933573;2686262,2918732;2746858,2872973;2790143,2832160;2838372,2791347;2984299,2626859;3004382,2592717;3005323,2589756;3037477,2540286;3047370,2525445;3060525,2507198;3064683,2499474;3090653,2454951;3141357,2349827;3190824,2237283;3205355,2191522;3345407,2064138;3341698,2066611;3341698,2066611;3357088,1990840;3356644,1993028;3360247,1997353;3371378,2009721;3378798,2004774;3378985,2003824;3373851,2007247;3361484,1996116;3346065,1850349;3345202,1850397;3343637,1850484;3344171,1856363;3342935,1887283;3337988,1905833;3308308,1952830;3300888,1993643;3293468,2007247;3281101,2066611;3267497,2113608;3252657,2159368;3244001,2195233;3234108,2232336;3241998,2220063;3248948,2193996;3255131,2156893;3269971,2111134;3283575,2064138;3295941,2004774;3303361,1991169;3310781,1950356;3340462,1903360;3320675,1998589;3305835,2077741;3272444,2179155;3265839,2189431;3263015,2204818;3253895,2231100;3219268,2306541;3203190,2346117;3193297,2367142;3180930,2389404;3147541,2448768;3111677,2506895;3065921,2584811;3015217,2661489;2981827,2704775;2945963,2746824;2933596,2764139;2919994,2781453;2898970,2798768;2864586,2836840;2865579,2840818;2829716,2877920;2791379,2905129;2760462,2929864;2731174,2951268;2735729,2950889;2767882,2927390;2798800,2902655;2837136,2875447;2873000,2838344;2871763,2833397;2906390,2795058;2927414,2777744;2941016,2760429;2953383,2743115;2989247,2701065;3022637,2657778;3073341,2581100;3119097,2503185;3154961,2445057;3188350,2385693;3200717,2363431;3210610,2342407;3226688,2302831;3261315,2227389;3274917,2176683;3308308,2075269;3323148,1996117;3342935,1900886;3347396,1884159;3344171,1883572;3345407,1852654;3372614,1824208;3358214,1884215;3358215,1884215;3372615,1824209;3383744,1811840;3376324,1827919;3374625,1861619;3373851,1893466;3361484,1931521;3361484,1935869;3376324,1893466;3378798,1827917;3384564,1815425;3330567,1758659;3322464,1777815;3319437,1805657;3315536,1792651;3314109,1794487;3318201,1808131;3315728,1827919;3320675,1843996;3324509,1843783;3321911,1835338;3324384,1815550;3330567,1758659;3434448,1725268;3436922,1726504;3435684,1778447;3436922,1814314;3433211,1879861;3429502,1916964;3418371,1971381;3414662,2017141;3396111,2101240;3378798,2174208;3347882,2187813;3350355,2180392;3355302,2128449;3373851,2074032;3388691,2065375;3388691,2065374;3404768,1971381;3413424,1926858;3420844,1881098;3427028,1837811;3429502,1796999;3430738,1762370;3433211,1743818;3434448,1725268;174174,1151828;174789,1152136;174848,1151963;248786,974560;221579,1025266;199319,1043818;199266,1045002;197113,1092348;197175,1092235;199319,1045054;221579,1026502;248786,975796;249713,976414;250176,975487;263624,866962;246311,879330;220342,933747;226283,938500;226476,937665;221579,933747;247548,879330;262879,868379;358849,796468;357287,797718;350656,823213;346482,836044;232708,1043818;216631,1094524;201791,1146468;169637,1255302;148615,1329507;138721,1385162;133775,1413606;130064,1442052;118935,1518731;115224,1565727;121408,1615197;124306,1588242;123881,1579331;128828,1527387;139957,1450709;148785,1440115;161603,1354325;160981,1339401;173199,1304374;180468,1274966;178295,1280037;170875,1277564;152324,1330745;153561,1360427;144904,1417317;143668,1427211;131301,1442052;135011,1413606;139957,1385162;149851,1329507;170875,1255302;203028,1146468;217868,1094524;233944,1043818;347718,836044;358849,796468;381110,672793;381109,672793;387291,677740;387291,677739;603948,496713;603711,496903;602989,497719;592889,508304;590335,512019;588667,513904;581449,524383;506013,613429;484989,638164;463966,664135;371004,766891;465202,662899;486225,636926;507249,612191;582685,523145;590335,512019;602989,497719;635341,411431;624667,415150;616729,418097;614840,420494;601236,432862;566609,455123;543113,481096;520853,507067;506013,520672;505509,520041;491482,536905;467676,566432;429339,608482;435522,615901;435640,615797;430576,609718;468912,567668;507249,520672;522089,507068;544349,481096;567845,455125;602472,432863;616076,420496;630916,414930;635601,413476;2426561,187986;2489631,216431;2516838,238692;2456242,209010;2426561,187986;2221274,97703;2270741,108833;2339995,143462;2221274,97703;1476800,89510;1450829,92756;1395178,100176;1340765,112544;1317269,119964;1290062,127385;1230528,139081;1219571,143463;1144135,169434;1069935,199116;1017995,222615;983368,236219;898037,275795;857227,301767;817654,327738;754583,374735;695223,421732;638411,471295;643283,477386;655341,469115;665604,461465;702643,429152;762003,382156;825073,335159;864646,309187;905457,283215;990787,243639;1024177,226325;1076117,202826;1150318,173144;1225754,147173;1257443,140948;1272750,135717;1481103,90765;1919063,62919;1945496,65547;1981360,77915;1954153,74205;1897267,63074;1919063,62919;2062980,53180;2113683,56889;2175517,81624;2098843,68021;2062980,53180;1649314,52871;1506479,60600;1407545,74204;1360552,86571;1319741,101412;1262854,108833;1047673,191696;969764,226325;946266,234981;925244,246113;885670,267137;823837,299293;776843,336395;640809,442756;612381,467478;584569,492874;585159,493463;371215,744523;327931,803887;308144,839754;288358,873145;251258,942403;210901,1006002;210448,1007952;196844,1045054;186951,1062369;184477,1064842;173503,1101327;170875,1122970;168401,1153889;151088,1204596;135011,1255302;117697,1329507;107804,1397529;101621,1465550;110277,1418553;111080,1414675;112751,1396292;122644,1328271;125742,1329305;126011,1328156;122645,1327034;139959,1252829;156035,1202121;173269,1151647;172112,1151415;174585,1120497;188188,1062369;198081,1045054;198414,1044151;211686,1007952;252495,943641;289595,874383;309382,840991;329169,805125;372453,745761;586396,494701;643283,442757;779317,336396;826310,299294;888144,267138;927717,246113;948741,234983;972237,226325;1050148,191696;1265329,108834;1322215,101414;1363025,86573;1410018,74205;1508952,60600;1651788,53334;1766595,57187;1823066,0;1881189,3710;1940549,9894;1980123,19788;2006094,32156;2038247,25971;2086476,37103;2116157,45759;2114921,46997;2113683,55653;2062980,51944;2045667,46997;2028354,43286;1994963,35865;1961573,28445;1926947,23498;1888611,23498;1857693,23498;1809464,23498;1807198,22774;1785966,33392;1793386,45759;1867586,60600;1834567,61177;1835124,61220;1870060,60600;1899740,64311;1956627,75441;1983833,79152;2029591,89046;2076584,98940;2122341,110070;2168098,123675;2190358,129858;2212618,137279;2212905,137541;2228868,140294;2267552,154670;2272956,162858;2274452,163251;2309078,176855;2338759,189222;2368439,202827;2390699,215195;2405539,222615;2421615,231272;2476028,262191;2545282,306714;2581146,331449;2582185,332191;2600512,343326;3298415,1656010;3297893,1666359;3312017,1668377;3325620,1678271;3331804,1711663;3355300,1751239;3365195,1752139;3365195,1742582;3375248,1714654;3375087,1709191;3384980,1675798;3398584,1675798;3419607,1662194;3422080,1716611;3415898,1742582;3408478,1767317;3404767,1808131;3403531,1829155;3401058,1850180;3395785,1853696;3396111,1855126;3401163,1851758;3403531,1831628;3404767,1810604;3408478,1769791;3415898,1745056;3422080,1719085;3431974,1726505;3430738,1745056;3428264,1763608;3427027,1798237;3424554,1839049;3418371,1882336;3410951,1928095;3402294,1972618;3386218,2066611;3371378,2075269;3352827,2129686;3347880,2181630;3345407,2189050;3324384,2245941;3318200,2250888;3292231,2311488;3319437,2250888;3325620,2245941;3286047,2358484;3265024,2369616;3260664,2378337;3261315,2379509;3266261,2369615;3287284,2358484;3272444,2400534;3245237,2450004;3231635,2474739;3216794,2499474;3205664,2518025;3189588,2553891;3172274,2588520;3145068,2625623;3117861,2660252;3118994,2657917;3088179,2699828;3021399,2772797;3008252,2793026;3021399,2774033;3088179,2701064;3037477,2777743;3011351,2805107;2990379,2820524;2989246,2822267;2976134,2832354;2975643,2835871;2917519,2895235;2855685,2952125;2852826,2954200;2832189,2980570;2782723,3017672;2736490,3052349;2736324,3052551;2782723,3018910;2832189,2981807;2791379,3022619;2758144,3044263;2735153,3053974;2734492,3054776;2709758,3070853;2700439,3075173;2676988,3094198;2654109,3110429;2619482,3132691;2608353,3133928;2595982,3139427;2594059,3140888;2609589,3135164;2620719,3133928;2576199,3167320;2547755,3182162;2519312,3195766;2499222,3198780;2495815,3200713;2401828,3241525;2397036,3242614;2368439,3261313;2384515,3266260;2325154,3292232;2330101,3274918;2310314,3282338;2291765,3288522;2253428,3300889;2248306,3294741;2229930,3298416;2207670,3303363;2161914,3314494;2160405,3315195;2203961,3304599;2226221,3299652;2244770,3295942;2252190,3302125;2290528,3289758;2309077,3283575;2328864,3276154;2323917,3293469;2271977,3318204;2269431,3317491;2233641,3331807;2203961,3340465;2159441,3351595;2141046,3350050;2102571,3357537;2101317,3360253;1998674,3380041;1975176,3373857;1955389,3373857;1920763,3384988;1889847,3387462;1858929,3388698;1855570,3387259;1827395,3392254;1793386,3386224;1794624,3384988;1800806,3376330;1772363,3372621;1785966,3365200;1826777,3363963;1866350,3362727;1923236,3363963;1962809,3360253;2037010,3344175;2086476,3333045;2123577,3331807;2126158,3330609;2090187,3331809;2040720,3342939;1966520,3359017;1926947,3362727;1870060,3361491;1830486,3362727;1789676,3363964;1790913,3359017;1799569,3346650;2180463,3283575;2438928,3185872;2506944,3150005;2545282,3130217;2584855,3109193;2659055,3064670;2718416,3018910;2829716,2932337;2860632,2907602;2890312,2881631;2934832,2840818;2953383,2809899;2980029,2785472;2980243,2783937;2954620,2807426;2936070,2838344;2891550,2879157;2861869,2905129;2830953,2929864;2719653,3016436;2660293,3062197;2586093,3106720;2546519,3127744;2508182,3147532;2440165,3183398;2181701,3281101;1800806,3344176;1772363,3344176;1768653,3334282;1738973,3333045;1711766,3344176;1632619,3345412;1574496,3342939;1546052,3340465;1517609,3335518;1534744,3317241;1531212,3318204;1467375,3306381;1464432,3307074;1342002,3284812;1293771,3274918;1251725,3267497;1201022,3243999;1137951,3220501;1072408,3194528;1083537,3185872;1129295,3194528;1149082,3211843;1217098,3231631;1351896,3266260;1385285,3272444;1421149,3278628;1460723,3287285;1504333,3296716;1507715,3295942;1548526,3302127;1549762,3299653;1609122,3302127;1619015,3303363;1710529,3303363;1777309,3305836;1856456,3299653;1866349,3299653;1870060,3309547;1947969,3299653;1999910,3287285;2029590,3282338;2048140,3279865;2088950,3269971;2122341,3262550;2155730,3253893;2216977,3243292;2224985,3240289;2160678,3251419;2127287,3260077;2093898,3267497;2053087,3277391;2034538,3279865;2004858,3284812;1924473,3292232;1870060,3297180;1860166,3297180;1781020,3303363;1714239,3300889;1622726,3300889;1612832,3299653;1574496,3283575;1553472,3297180;1553419,3297286;1570786,3286048;1609123,3302125;1549763,3299652;1550230,3299349;1511425,3293469;1465669,3283575;1426096,3274918;1390232,3268734;1356842,3262550;1222045,3227921;1154028,3208133;1134242,3190819;1088484,3182161;1020468,3147532;1000681,3148769;930190,3112903;917824,3090641;920297,3089405;963581,3112903;1006864,3136402;1019231,3128981;968528,3095588;926481,3077038;868357,3043645;818890,3011489;740980,2978098;711300,2953363;717483,2950889;747163,2959546;685330,2895235;650703,2866790;618549,2838344;577740,2804952;518380,2739404;514307,2726674;502302,2714669;461493,2670146;456546,2647884;440469,2625623;438554,2622620;419445,2609544;382345,2556365;361322,2506895;358849,2506895;330406,2452478;303199,2398061;274755,2334987;248786,2270676;274755,2313961;300726,2368378;309382,2398061;312960,2403307;308556,2380410;297072,2359566;278379,2317528;256204,2280568;228998,2206363;205688,2130295;198035,2108121;164699,1975047;149956,1878443;149851,1881098;151088,1900886;157271,1946647;164691,1993643;152324,1952830;143668,1900886;133775,1900886;127591,1853890;118935,1824208;111515,1795763;90491,1773502;84308,1773502;78124,1742582;75650,1703006;80597,1647353;83070,1627565;87282,1613993;85235,1583042;88017,1537281;92964,1528007;92964,1522440;83070,1540992;74414,1528625;58337,1506363;55400,1488740;54628,1490285;49681,1539755;45970,1589225;42261,1627565;42261,1706716;43497,1747529;45970,1788341;34841,1826681;32368,1826681;24948,1752476;24948,1675798;31130,1616434;42256,1627558;32368,1615197;29894,1570674;32368,1502652;33604,1484102;37314,1453182;52154,1397529;59548,1360558;57101,1351769;48444,1401239;33604,1456893;29894,1487811;28657,1506363;26184,1574384;28657,1618907;22474,1678271;22474,1754950;29894,1829155;32368,1829155;48444,1899650;57101,1957777;75650,2017141;104867,2144797;107417,2169262;112752,2169262;139959,2234809;149852,2268202;131301,2239756;111515,2195233;110279,2207601;99519,2174247;91728,2175445;83070,2147001;53390,2078979;34841,2018378;33604,1967671;24948,1908307;18764,1848943;5161,1805657;13817,1575621;22474,1516257;15054,1484102;29894,1395056;33604,1374030;43497,1302299;69468,1250355;63284,1320851;69465,1308767;73177,1279883;74414,1247882;85544,1207068;102857,1145231;123881,1082157;125456,1080385;135012,1030213;148615,994347;164692,964665;196845,902827;222815,847174;259915,775443;287122,744523;309382,701237;327933,674029;347719,664135;352666,656714;372453,617138;410789,572615;411833,591224;409036,599046;449125,557774;468912,531803;494882,507068;497121,509555;496120,508304;528273,476149;560427,446467;595053,409364;643283,373498;695223,335159;726278,313492;747163,294346;784263,272084;823837,251060;829075,248366;842542,235137;864647,218904;888917,206537;906087,202584;909166,200352;1245541,64310;1258022,61596;1292534,49469;1316340,44676;1328754,44571;1333345,43286;1615306,6183;1695380,5874;1781020,7419;1782614,8615;1824304,3710;1862640,9893;1900977,17313;1920756,21810;1899740,16077;1861402,8657;1823066,2474;18230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329;top:3782;width:27289;height:26928;rotation:9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7117 [2406]" stroked="f">
                <v:stroke joinstyle="miter"/>
                <v:path arrowok="t" o:connecttype="custom" o:connectlocs="1483600,2678256;1470847,2685122;1471611,2685450;1589641,2608545;1548407,2618362;1486555,2626217;1483611,2618362;1526808,2614435;1589641,2608545;1696898,2598267;1694381,2598979;1695671,2598727;927443,2583510;971131,2594800;989785,2595781;1041817,2621308;1065380,2626217;1066854,2626708;1072253,2621308;1092869,2627199;1113486,2632107;1154109,2641555;1154720,2640944;1201845,2648798;1224425,2652725;1247006,2654688;1293148,2656652;1355981,2655669;1358708,2655669;1364817,2652233;1378562,2647815;1392552,2647570;1402124,2648797;1404701,2655669;1426668,2655669;1419796,2665487;1415869,2670396;1403105,2676287;1379543,2676287;1349109,2674323;1283331,2672360;1234243,2668433;1191045,2662542;1147848,2655669;1082070,2645852;1031019,2629162;1031609,2628734;1001566,2619345;975058,2607564;944624,2597746;913207,2586946;927443,2583510;1505357,2562461;1490358,2564750;1386620,2569989;1420777,2574183;1429613,2572219;1490483,2565347;1500499,2563399;1598562,2548236;1547613,2556012;1565096,2556511;1590254,2551848;1784542,2545966;1624746,2588520;1705611,2570502;760053,2526077;872955,2574183;913207,2586946;943641,2597745;974077,2607563;1000584,2619344;994693,2624253;978985,2621307;923025,2600691;895536,2589891;868046,2578110;831721,2565347;800304,2551603;775761,2538839;760053,2526077;806196,2501533;860192,2529023;853320,2532950;790488,2502514;806196,2501533;606898,2434773;673658,2472080;687402,2487788;655986,2471098;632424,2456372;606898,2434773;723964,2409581;723973,2409861;727289,2413873;727654,2412192;2157718,2345135;2154153,2345432;2095247,2387649;2037323,2419065;1996089,2443609;1973509,2453426;1949946,2463244;1921475,2477971;1899876,2490733;1868460,2503497;1836062,2515278;1827226,2524113;1813481,2529023;1779120,2534913;1734940,2548658;1694689,2561420;1650509,2574184;1595530,2587928;1517972,2600691;1516008,2603637;1478717,2612959;1479684,2613454;1521096,2603101;1521899,2600691;1599458,2587928;1654437,2574184;1698616,2561420;1738868,2548658;1783047,2534913;1817409,2529023;1794148,2542980;1794828,2542767;1819373,2528040;1833117,2523132;1834033,2522878;1839989,2516259;1872388,2504478;1903804,2491715;1925403,2478952;1953873,2464226;1977436,2454408;1993593,2447384;2001980,2441645;2043214,2417101;2101138,2385685;474193,2331559;477920,2334756;479192,2335404;2164306,2305930;2163970,2306162;2163970,2306442;2165531,2306665;2165934,2306162;2185516,2291275;2179721,2295279;2178696,2296344;2182671,2293800;394031,2241824;431108,2285478;401710,2250201;2255029,2241795;2254942,2241826;2254292,2246275;2238584,2263946;2219930,2284563;2221055,2284303;2238584,2264928;2254292,2247256;2255029,2241795;489990,2219688;491934,2222054;492032,2221730;344769,2197185;370294,2213876;371548,2215352;383179,2217926;409564,2242347;445889,2271799;461598,2293398;470433,2304198;507740,2335615;496941,2344450;462197,2305845;460616,2306162;460616,2306162;493495,2342694;496941,2344450;507741,2335615;601008,2409246;582355,2415137;589226,2420046;561737,2421027;544065,2409246;527376,2396484;486142,2362122;447853,2327760;412509,2293398;395820,2276709;380112,2259037;386002,2251183;405638,2268855;427236,2285544;453743,2314016;455997,2315948;427236,2285544;406619,2268855;386984,2251183;365385,2224675;344769,2197185;2507586,2041086;2507089,2041299;2496365,2067034;2497279,1918090;2471262,1955672;2458498,1979234;2445736,2000833;2415301,2041086;2388794,2081337;2365232,2113736;2363266,2114937;2361658,2117319;2364249,2115700;2387812,2083302;2414320,2043049;2444754,2002797;2457517,1981199;2470280,1957636;2496788,1919347;2575696,1914683;2567474,1933092;2549803,1968435;2567474,1933092;2575696,1914683;2598891,1904621;2586127,1942909;2563547,1984143;2540966,2026360;2520350,2052867;2534094,2025377;2545876,1997888;2554711,1983162;2566492,1963527;2577292,1943892;2598891,1904621;2535344,1820465;2511513,1862405;2511075,1863413;2535076,1821171;2548413,1725474;2519772,1803729;2459522,1926884;2450700,1940830;2450644,1940946;2430027,1976289;2409410,2014578;2385848,2044031;2366213,2077411;2250365,2207985;2212076,2240384;2208403,2243176;2206817,2244781;2190807,2257833;2177715,2272782;2129608,2309108;2122070,2313868;2101596,2330560;2098639,2332480;2094265,2336597;2055977,2362123;2017687,2385685;2013306,2387906;1987380,2404745;1979343,2408799;1971545,2414156;1945037,2428883;1920271,2438595;1865069,2466439;1735563,2514741;1645317,2537945;1718251,2524113;1731996,2521167;1776174,2505459;1803664,2496624;1847843,2474043;1897913,2456371;1929992,2443791;1944056,2435754;1956817,2431828;1974490,2422010;1979133,2418783;1991180,2407284;2017687,2391576;2047844,2376793;2058921,2369976;2097211,2344450;2113900,2328742;2132554,2316961;2180660,2280636;2215022,2248237;2253310,2215839;2369158,2085264;2385101,2058162;2385848,2055812;2411374,2016541;2419228,2004760;2429671,1990275;2432973,1984143;2453589,1948800;2493842,1865349;2533112,1776009;2544648,1739684;2655832,1638563;2652887,1640526;2652887,1640526;2665105,1580377;2664753,1582114;2667613,1585547;2676449,1595365;2682340,1591438;2682488,1590684;2678413,1593401;2668595,1584565;2656354,1468852;2655669,1468890;2654427,1468959;2654851,1473626;2653869,1498171;2649942,1512897;2626380,1550204;2620489,1582603;2614599,1593401;2604781,1640526;2593981,1677833;2582200,1714159;2575328,1742630;2567474,1772082;2573738,1762339;2579255,1741647;2584164,1712194;2595945,1675870;2606745,1638563;2616562,1591438;2622453,1580638;2628343,1548240;2651906,1510933;2636198,1586529;2624416,1649361;2597908,1729866;2592664,1738023;2590422,1750238;2583183,1771101;2555693,1830988;2542930,1862405;2535076,1879095;2525258,1896767;2498751,1943892;2470280,1990034;2433955,2051885;2393702,2112755;2367195,2147116;2338724,2180496;2328906,2194241;2318107,2207985;2301417,2221730;2274120,2251953;2274909,2255110;2246438,2284563;2216003,2306162;2191460,2325797;2168209,2342788;2171824,2342487;2197350,2323833;2221895,2304198;2252329,2282599;2280800,2253146;2279818,2249219;2307307,2218785;2323998,2205041;2334797,2191296;2344614,2177551;2373086,2144171;2399593,2109809;2439845,2048940;2476170,1987089;2504642,1940946;2531149,1893821;2540966,1876149;2548820,1859460;2561584,1828043;2589073,1768155;2599872,1727904;2626380,1647399;2638161,1584566;2653869,1508970;2657411,1495691;2654851,1495225;2655832,1470682;2677430,1448100;2665998,1495735;2665999,1495735;2677432,1448102;2686267,1438283;2680376,1451046;2680376,1451046;2679026,1477799;2678413,1503079;2668595,1533289;2668595,1536740;2680376,1503079;2682340,1451045;2686917,1441129;2644051,1396067;2637617,1411274;2635215,1433375;2632118,1423050;2630985,1424507;2634234,1435338;2632271,1451046;2636198,1463809;2639241,1463640;2637179,1456936;2639142,1441228;2644051,1396067;2726520,1369559;2728483,1370541;2727501,1411775;2728483,1440246;2725537,1492279;2722593,1521732;2713756,1564930;2710811,1601256;2696084,1668015;2682340,1725939;2657796,1736739;2659760,1730848;2663687,1689614;2678413,1646417;2690194,1639545;2690194,1639544;2702957,1564930;2709829,1529586;2715720,1493262;2720629,1458899;2722593,1426502;2723574,1399012;2725537,1384285;2726520,1369559;138272,914349;138761,914593;138807,914456;197504,773630;175906,813881;158234,828608;158192,829548;156483,867133;156531,867043;158234,829590;175906,814863;197504,774611;198240,775101;198608,774365;209285,688216;195540,698033;174923,741231;179640,745004;179794,744342;175906,741231;196522,698033;208693,689340;284881,632256;283641,633248;278377,653486;275063,663672;184741,828608;171978,868860;160197,910094;134671,996489;117981,1055395;110127,1099575;106200,1122155;103254,1144736;94419,1205605;91473,1242912;96383,1282183;98683,1260785;98346,1253711;102273,1212477;111108,1151608;118116,1143198;128293,1075096;127799,1063249;137498,1035444;143269,1012099;141544,1016125;135653,1014161;120926,1056377;121908,1079940;115036,1125101;114054,1132955;104237,1144736;107181,1122155;111108,1099575;118963,1055395;135653,996489;161179,910094;172960,868860;185722,828608;276044,663672;284881,632256;302553,534079;302552,534079;307461,538006;307461,538005;479459,394303;479270,394453;478698,395100;470678,403504;468651,406454;467327,407950;461598,416268;401711,486955;385020,506590;368331,527206;294561,608742;369312,526225;386001,505608;402692,485972;462579,415285;468651,406454;478698,395100;504381,326604;495907,329556;489605,331896;488106,333799;477306,343616;449816,361288;431163,381905;413492,402522;401711,413322;401310,412821;390175,426208;371276,449648;340841,483028;345750,488917;345844,488835;341823,484009;372257,450629;402692,413322;414473,402523;432145,381905;450798,361289;478287,343617;489087,333800;500868,329382;504587,328227;1926384,149228;1976453,171808;1998052,189480;1949946,165917;1926384,149228;1763412,77559;1802682,86394;1857661,113884;1763412,77559;1172393,71055;1151776,73632;1107596,79522;1064398,89340;1045746,95231;1024147,101121;976884,110406;968186,113885;908299,134501;849393,158063;808159,176717;780670,187516;712928,218933;680531,239550;649114,260167;599044,297474;551919,334781;506818,374126;510686,378961;520258,372395;528405,366322;557810,340671;604935,303364;655004,266057;686420,245440;718819,224823;786560,193407;813068,179662;854302,161008;913207,137446;973094,116829;998251,111888;1010403,107735;1175809,72052;1523493,49947;1544479,52033;1572950,61851;1551352,58906;1506191,50069;1523493,49947;1637747,42215;1677998,45160;1727086,64795;1666217,53996;1637747,42215;1309348,41970;1195954,48106;1117414,58905;1080107,68722;1047708,80504;1002547,86394;831721,152173;769870,179662;751216,186534;734527,195370;703111,212060;654023,237586;616716,267039;508722,351470;486153,371095;464074,391255;464542,391723;294698,591021;260336,638145;244628,666617;228920,693124;199467,748103;167429,798587;167069,800137;156269,829590;148415,843334;146452,845298;137739,874260;135653,891441;133689,915985;119945,956238;107181,996489;93437,1055395;85583,1109393;80674,1163389;87546,1126082;88183,1123003;89510,1108410;97364,1054414;99823,1055234;100037,1054322;97365,1053432;111110,994526;123872,954273;137554,914206;136635,914021;138599,889478;149398,843334;157252,829590;157516,828872;168052,800137;200449,749085;229902,694106;245610,667599;261318,639127;295681,592003;465525,392705;510686,351471;618679,267040;655986,237587;705074,212061;736490,195370;753181,186535;771834,179662;833685,152173;1004512,86395;1049673,80505;1082070,68723;1119377,58906;1197918,48106;1311311,42338;1402454,45396;1447285,0;1493427,2945;1540552,7854;1571968,15708;1592586,25526;1618111,20617;1656400,29453;1679962,36325;1678981,37307;1677998,44179;1637747,41234;1624002,37307;1610257,34361;1583749,28471;1557242,22580;1529753,18653;1499319,18653;1474774,18653;1436486,18653;1434688,18079;1417832,26507;1423723,36325;1482628,48106;1456415,48564;1456857,48598;1484592,48106;1508154,51052;1553315,59887;1574914,62833;1611240,70687;1648546,78541;1684871,87376;1721197,98176;1738868,103085;1756540,108975;1756768,109183;1769441,111369;1800151,122781;1804441,129280;1805628,129593;1833117,140392;1856680,150209;1880242,161009;1897914,170827;1909695,176717;1922457,183589;1965655,208134;2020633,243477;2049105,263113;2049928,263701;2064479,272541;2618526,1314581;2618111,1322797;2629325,1324398;2640124,1332252;2645033,1358760;2663686,1390176;2671541,1390890;2671541,1383304;2679522,1361134;2679394,1356797;2687248,1330289;2698048,1330289;2714737,1319490;2716701,1362688;2711793,1383304;2705902,1402939;2702956,1435338;2701975,1452028;2700011,1468718;2695825,1471509;2696084,1472644;2700095,1469970;2701975,1453991;2702956,1437302;2705902,1404903;2711793,1385268;2716701,1364651;2724555,1370542;2723574,1385268;2721610,1399995;2720628,1427484;2718664,1459882;2713756,1494244;2707866,1530569;2700993,1565912;2688230,1640526;2676449,1647399;2661722,1690597;2657795,1731831;2655832,1737721;2639142,1782882;2634233,1786809;2613617,1834915;2635215,1786809;2640124,1782882;2608707,1872222;2592018,1881059;2588557,1887982;2589073,1888912;2593000,1881058;2609690,1872222;2597908,1905602;2576310,1944873;2565511,1964508;2553730,1984143;2544893,1998869;2532131,2027341;2518386,2054830;2496788,2084283;2475189,2111773;2476089,2109919;2451626,2143189;2398610,2201114;2388172,2217172;2398610,2202095;2451626,2144170;2411374,2205040;2390634,2226761;2373984,2239001;2373085,2240384;2362675,2248392;2362286,2251183;2316143,2298308;2267055,2343469;2264784,2345116;2248402,2366049;2209131,2395502;2172427,2423029;2172296,2423189;2209131,2396484;2248402,2367031;2216003,2399429;2189619,2416610;2171367,2424319;2170842,2424956;2151207,2437718;2143807,2441147;2125191,2456249;2107028,2469134;2079539,2486806;2070704,2487788;2060882,2492154;2059355,2493312;2071685,2488770;2080521,2487788;2045178,2514296;2022597,2526078;2000017,2536877;1984067,2539269;1981363,2540804;1906749,2573201;1902945,2574066;1880242,2588910;1893004,2592837;1845880,2613454;1849807,2599709;1834099,2605600;1819373,2610508;1788938,2620326;1784872,2615446;1770284,2618362;1752612,2622290;1716287,2631126;1715090,2631682;1749667,2623271;1767339,2619344;1782065,2616399;1787955,2621307;1818391,2611490;1833116,2606581;1848825,2600691;1844898,2614435;1803664,2634071;1801642,2633505;1773230,2644870;1749667,2651742;1714324,2660578;1699721,2659351;1669176,2665294;1668181,2667451;1586695,2683159;1568041,2678250;1552333,2678250;1524844,2687086;1500300,2689049;1475756,2690031;1473089,2688889;1450721,2692854;1423723,2688067;1424705,2687086;1429613,2680213;1407033,2677268;1417832,2671378;1450231,2670395;1481647,2669414;1526807,2670395;1558223,2667451;1617129,2654687;1656400,2645852;1685852,2644870;1687901,2643918;1659345,2644871;1620075,2653706;1561169,2666469;1529753,2669414;1484592,2668433;1453176,2669414;1420777,2670396;1421759,2666469;1428631,2656652;1731013,2606581;1936202,2529023;1990198,2500551;2020633,2484843;2052050,2468153;2110955,2432810;2158080,2396484;2246438,2327760;2270982,2308125;2294544,2287509;2329887,2255110;2344614,2230566;2365768,2211175;2365938,2209957;2345596,2228603;2330870,2253146;2295526,2285545;2271964,2306162;2247420,2325797;2159062,2394520;2111937,2430846;2053032,2466190;2021615,2482879;1991180,2498587;1937184,2527059;1731996,2604618;1429613,2654688;1407033,2654688;1404088,2646834;1380525,2645852;1358927,2654688;1296094,2655669;1249952,2653706;1227371,2651742;1204791,2647815;1218392,2633307;1215590,2634071;1164911,2624686;1162575,2625235;1065381,2607564;1027092,2599709;993712,2593819;953460,2575165;903390,2556512;851357,2535894;860192,2529023;896518,2535894;912226,2549639;966222,2565347;1073235,2592837;1099742,2597746;1128213,2602654;1159630,2609527;1194251,2617013;1196936,2616399;1229334,2621308;1230315,2619345;1277440,2621308;1285294,2622290;1357944,2622290;1410959,2624253;1473792,2619345;1481646,2619345;1484592,2627199;1546442,2619345;1587676,2609527;1611239,2605600;1625965,2603637;1658363,2595782;1684871,2589892;1711378,2583019;1760000,2574604;1766358,2572220;1715306,2581055;1688798,2587928;1662291,2593819;1629893,2601673;1615167,2603637;1591604,2607564;1527789,2613454;1484592,2617381;1476738,2617381;1413905,2622290;1360890,2620326;1288240,2620326;1280386,2619345;1249952,2606581;1233261,2617381;1233219,2617466;1247006,2608545;1277441,2621307;1230317,2619344;1230688,2619104;1199881,2614435;1163557,2606581;1132140,2599709;1103669,2594800;1077162,2589892;970149,2562402;916153,2546694;900445,2532950;864119,2526077;810123,2498587;794415,2499570;738454,2471098;728636,2453426;730600,2452445;764962,2471098;799323,2489752;809141,2483861;768889,2457353;735509,2442627;689366,2416119;650096,2390593;588245,2364086;564683,2344451;569591,2342487;593153,2349359;544065,2298308;516576,2275728;491050,2253146;458653,2226639;411528,2174605;408295,2164500;398765,2154970;366367,2119627;362440,2101955;349677,2084283;348157,2081899;332986,2071520;303534,2029304;286844,1990034;284881,1990034;262301,1946836;240702,1903639;218121,1853569;197504,1802518;218121,1836879;238738,1880076;245610,1903639;248450,1907804;244955,1889628;235837,1873082;220997,1839709;203394,1810371;181795,1751465;163293,1691085;157215,1673477;130750,1567841;119046,1491154;118963,1493262;119945,1508970;124853,1545296;130744,1582603;120926,1550204;114054,1508970;106200,1508970;101291,1471663;94419,1448100;88529,1425520;71838,1407849;66930,1407849;62020,1383304;60057,1351888;63984,1307709;65948,1292001;69291,1281226;67666,1256657;69875,1220331;73802,1212969;73802,1208550;65948,1223277;59076,1213460;46312,1195788;43981,1181798;43368,1183024;39440,1222295;36495,1261565;33550,1292001;33550,1354832;34531,1387231;36495,1419629;27659,1450064;25696,1450064;19805,1391158;19805,1330289;24714,1283164;33546,1291995;25696,1282183;23732,1246840;25696,1192842;26677,1178116;29623,1153571;41404,1109393;47274,1080044;45331,1073067;38458,1112337;26677,1156517;23732,1181061;22750,1195788;20787,1249784;22750,1285128;17842,1332252;17842,1393122;23732,1452028;25696,1452028;38458,1507989;45331,1554131;60057,1601256;83251,1702592;85276,1722013;89511,1722013;111110,1774046;118964,1800554;104237,1777973;88529,1742630;87547,1752447;79006,1725970;72820,1726921;65948,1704341;42385,1650344;27659,1602238;26677,1561985;19805,1514860;14896,1467736;4097,1433375;10969,1250767;17842,1203642;11951,1178116;23732,1107429;26677,1090739;34531,1033796;55149,992562;50239,1048523;55147,1038931;58093,1016002;59076,990599;67911,958200;81656,909112;98346,859042;99596,857636;107182,817808;117981,789337;130745,765774;156271,716686;176887,672507;206340,615565;227939,591021;245610,556659;260337,535061;276045,527206;279972,521316;295681,489899;326115,454556;326943,469328;324723,475537;356549,442775;372257,422158;392874,402523;394650,404497;393857,403504;419382,377978;444908,354416;472397,324963;510686,296492;551919,266057;576573,248858;593153,233659;622606,215987;654023,199297;658182,197159;668872,186658;686421,173772;705688,163954;719319,160816;721764,159045;988802,51051;998710,48896;1026109,39270;1045009,35465;1054863,35382;1058508,34361;1282349,4908;1345918,4663;1413905,5890;1415171,6839;1448267,2945;1478701,7853;1509137,13744;1524838,17313;1508154,12762;1477719,6872;1447285,1964;1447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29" style="position:absolute;left:3040;top:4361;width:5812;height:5737;rotation:-9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<v:fill opacity="23644f"/>
                <v:stroke joinstyle="miter"/>
                <v:path arrowok="t" o:connecttype="custom" o:connectlocs="315995,570592;313279,572055;313442,572124;338581,555740;329799,557832;316625,559505;315998,557832;325198,556995;338581,555740;361426,553550;360890,553702;361165,553648;197538,550406;206843,552812;210816,553021;221899,558459;226918,559505;227232,559610;228382,558459;232773,559714;237164,560760;245817,562773;245947,562642;255984,564316;260793,565152;265603,565571;275431,565989;288813,565780;289394,565780;290696,565048;293623,564106;296603,564054;298642,564315;299190,565780;303869,565780;302406,567871;301569,568917;298851,570172;293832,570172;287350,569754;273340,569336;262884,568499;253683,567244;244483,565780;230473,563688;219599,560132;219725,560041;213326,558041;207680,555531;201198,553439;194506,551138;197538,550406;320630,545922;317435,546410;295339,547526;302615,548419;304497,548001;317461,546537;319595,546122;340481,542891;329630,544548;333353,544654;338712,543661;380094,542408;346059,551474;363282,547635;161885,538170;185933,548419;194506,551138;200988,553439;207471,555531;213117,558041;211862,559087;208516,558459;196597,554067;190742,551766;184887,549256;177150,546537;170459,543609;165231,540889;161885,538170;171714,532942;183214,538798;181751,539635;168368,533151;171714,532942;129265,518719;143484,526667;146411,530013;139720,526457;134701,523320;129265,518719;154199,513352;154201,513411;154907,514266;154985,513908;459577,499622;458818,499685;446271,508679;433934,515372;425151,520601;420342,522693;415324,524784;409259,527922;404659,530641;397968,533360;391067,535870;389185,537752;386258,538798;378939,540053;369529,542981;360956,545700;351546,548419;339836,551348;323316,554067;322898,554694;314956,556680;315161,556786;323982,554580;324153,554067;340672,551348;352382,548419;361792,545700;370366,542981;379775,540053;387094,538798;382140,541772;382285,541726;387512,538589;390440,537543;390635,537489;391904,536079;398804,533569;405496,530850;410096,528131;416160,524993;421179,522902;424620,521405;426406,520183;435189,514954;447526,508261;100999,496729;101793,497410;102064,497549;460981,491269;460909,491318;460909,491378;461241,491426;461327,491318;465498,488147;464264,489000;464045,489227;464892,488685;83926,477612;91823,486913;85561,479396;480304,477605;480285,477612;480147,478560;476801,482325;472828,486717;473067,486662;476801,482534;480147,478769;480304,477605;104364,472895;104778,473400;104799,473331;73433,468102;78870,471657;79137,471972;81614,472520;87234,477723;94971,483998;98317,488599;100199,490900;108145,497593;105845,499476;98444,491251;98108,491318;105111,499101;105845,499476;108145,497593;128010,513280;124037,514535;125501,515581;119646,515790;115882,513280;112327,510561;103545,503241;95389,495920;87861,488599;84307,485044;80961,481279;82216,479605;86398,483370;90998,486926;96644,492992;97124,493403;90998,486926;86607,483370;82425,479605;77824,473958;73433,468102;534097,434845;533991,434891;531707,440373;531901,408641;526360,416648;523641,421668;520923,426269;514440,434845;508795,443421;503776,450323;503358,450579;503015,451086;503567,450741;508585,443839;514231,435263;520714,426688;523432,422086;526150,417067;531796,408909;553544,405772;550825,413929;546016,422714;541206,431708;536815,437355;539743,431499;542252,425642;544134,422505;546643,418321;548943,414138;553544,405772;540009,387843;534933,396778;534840,396993;539952,387993;542792,367605;536692,384277;523859,410515;521980,413486;521968,413511;517577,421040;513186,429198;508167,435473;503985,442584;479310,470402;471155,477305;470373,477900;470035,478242;466625,481022;463836,484207;453590,491946;451985,492961;447624,496516;446994,496926;446062,497803;437907,503241;429752,508261;428818,508734;423297,512321;421585,513185;419924,514326;414278,517464;409003,519533;397245,525465;369662,535755;350440,540699;365974,537752;368902,537125;378311,533778;384166,531896;393576,527085;404241,523320;411073,520640;414069,518928;416787,518091;420551,515999;421540,515312;424106,512862;429752,509516;436175,506366;438534,504914;446690,499476;450244,496129;454218,493619;464464,485880;471783,478978;479938,472076;504612,444257;508008,438483;508167,437982;513604,429616;515277,427106;517501,424020;518204,422714;522596,415184;531169,397405;539533,378372;541990,370633;565672,349089;565044,349507;565044,349507;567647,336693;567572,337063;568181,337794;570063,339886;571318,339049;571349,338889;570481,339468;568390,337585;565783,312933;565637,312941;565372,312956;565463,313950;565254,319179;564417,322317;559399,330265;558144,337167;556889,339468;554798,349507;552498,357456;549989,365195;548525,371260;546852,377535;548186,375459;549362,371051;550407,364776;552916,357037;555217,349089;557308,339049;558562,336749;559817,329846;564835,321898;561490,338004;558980,351390;553334,368541;552218,370279;551740,372881;550198,377326;544343,390085;541624,396778;539952,400334;537861,404099;532215,414138;526150,423969;518414,437146;509840,450114;504194,457434;498130,464546;496039,467474;493739,470402;490184,473331;484370,479770;484538,480442;478474,486717;471992,491318;466764,495502;461812,499122;462582,499058;468019,495083;473246,490900;479729,486299;485793,480024;485584,479187;491439,472703;494994,469775;497294,466847;499385,463919;505449,456807;511095,449486;519668,436518;527405,423341;533469,413511;539115,403471;541206,399706;542879,396150;545598,389457;551453,376698;553753,368123;559399,350972;561908,337585;565254,321480;566008,318651;565463,318552;565672,313323;570272,308512;567837,318660;567837,318660;570272,308512;572154,306420;570899,309140;570612,314839;570481,320225;568390,326661;568390,327396;570899,320225;571318,309139;572293,307027;563162,297426;561792,300666;561281,305375;560621,303175;560380,303486;561072,305793;560653,309140;561490,311859;562138,311823;561699,310394;562117,307048;563162,297426;580728,291779;581146,291988;580937,300773;581146,306839;580518,317924;579891,324199;578009,333402;577382,341141;574245,355364;571318,367704;566090,370005;566508,368750;567345,359966;570481,350762;572991,349298;572991,349298;575709,333402;577173,325872;578427,318133;579473,310813;579891,303910;580100,298054;580518,294916;580728,291779;29451,194798;29555,194850;29565,194821;42067,164819;37467,173394;33703,176532;33694,176732;33330,184739;33340,184720;33703,176741;37467,173603;42067,165028;42224,165132;42302,164975;44576,146622;41648,148713;37257,157916;38262,158720;38295,158579;37467,157916;41858,148713;44450,146861;60677,134700;60413,134911;59292,139223;58586,141393;39348,176532;36630,185107;34121,193892;28684,212298;25129,224848;23456,234260;22620,239071;21992,243881;20111,256849;19483,264798;20529,273164;21019,268605;20947,267098;21783,258313;23665,245345;25158,243554;27325,229045;27220,226521;29286,220597;30515,215624;30148,216481;28893,216063;25756,225057;25966,230077;24502,239698;24293,241371;22202,243881;22829,239071;23665,234260;25338,224848;28893,212298;34330,193892;36839,185107;39557,176532;58795,141393;60677,134700;64442,113783;64441,113783;65487,114620;65487,114620;102121,84005;102081,84037;101959,84175;100251,85965;99819,86593;99537,86912;98317,88684;85561,103744;82006,107927;78452,112319;62733,129697;78661,112110;82215,107718;85770,103534;98526,88475;99819,86593;101959,84175;107429,69582;105624,70211;104282,70709;103963,71114;101662,73206;95807,76971;91834,81363;88071,85756;85561,88057;85476,87950;83104,90802;79079,95796;72597,102907;73642,104162;73662,104144;72806,103116;79288,96005;85770,88057;88280,85756;92043,81363;96016,76971;101871,73206;104172,71115;106681,70173;107473,69928;410305,31792;420969,36603;425570,40368;415324,35348;410305,31792;375593,16524;383957,18406;395667,24262;375593,16524;249711,15138;245319,15687;235909,16942;226709,19034;222736,20288;218135,21543;208069,23522;206216,24263;193461,28655;180914,33675;172132,37649;166277,39950;151848,46643;144948,51035;138256,55427;127592,63376;117555,71324;107948,79706;108772,80736;110811,79337;112546,78043;118809,72579;128846,64631;139511,56682;146202,52290;153103,47898;167531,41205;173177,38276;181960,34302;194506,29282;207262,24890;212620,23837;215208,22953;250438,15350;324493,10641;328962,11085;335026,13177;330426,12550;320807,10667;324493,10641;348827,8994;357401,9621;367856,13804;354891,11504;348827,8994;278881,8942;254729,10249;238000,12549;230054,14641;223154,17151;213535,18406;177150,32420;163976,38276;160003,39740;156449,41623;149757,45179;139302,50617;131356,56892;108354,74879;103547,79060;98844,83355;98944,83455;62768,125915;55450,135954;52104,142020;48758,147667;42485,159380;35661,170136;35584,170466;33284,176741;31611,179669;31193,180087;29337,186258;28893,189918;28475,195147;25547,203723;22829,212298;19901,224848;18228,236352;17183,247855;18647,239907;18782,239251;19065,236142;20738,224639;21262,224813;21307,224619;20738,224429;23665,211880;26384,203304;29298,194768;29102,194729;29520,189500;31821,179669;33493,176741;33550,176588;35794,170466;42694,159590;48967,147877;52313,142229;55659,136164;62978,126124;99153,83664;108772,74880;131774,56892;139720,50617;150175,45179;156867,41623;160422,39741;164395,38276;177569,32420;213953,18406;223572,17151;230473,14641;238419,12550;255147,10249;279299,9020;298712,9671;308261,0;318088,627;328126,1673;334817,3347;339208,5438;344645,4392;352800,6275;357819,7739;357610,7948;357401,9412;348827,8785;345900,7948;342972,7321;337326,6066;331681,4811;325826,3974;319343,3974;314116,3974;305960,3974;305577,3852;301987,5647;303242,7739;315788,10249;310205,10346;310299,10354;316207,10249;321225,10876;330844,12759;335445,13386;343182,15060;351128,16733;358865,18615;366602,20916;370366,21962;374130,23217;374178,23261;376877,23727;383418,26158;384332,27543;384585,27609;390440,29910;395458,32001;400477,34302;404241,36394;406750,37649;409469,39113;418669,44342;430379,51872;436444,56055;436619,56180;439718,58064;557726,280066;557638,281816;560026,282158;562326,283831;563372,289478;567345,296171;569018,296324;569018,294707;570717,289984;570690,289060;572363,283413;574663,283413;578218,281112;578636,290315;577591,294707;576336,298891;575709,305793;575500,309349;575082,312904;574190,313499;574245,313741;575099,313171;575500,309767;575709,306211;576336,299309;577591,295126;578636,290733;580309,291988;580100,295126;579682,298263;579473,304120;579055,311022;578009,318343;576754,326081;575291,333611;572572,349507;570063,350972;566926,360175;566090,368960;565672,370215;562117,379836;561071,380673;556680,390921;561281,380673;562326,379836;555635,398869;552080,400752;551343,402227;551453,402425;552289,400752;555844,398869;553334,405981;548734,414347;546434,418531;543925,422714;542043,425851;539324,431917;536397,437773;531796,444048;527196,449905;527388,449510;522177,456598;510886,468938;508663,472360;510886,469147;522177,456807;513604,469775;509187,474403;505640,477010;505449,477305;503232,479011;503149,479605;493321,489645;482865,499267;482382,499617;478892,504077;470528,510352;462710,516217;462682,516251;470528,510561;478892,504286;471992,511189;466372,514849;462484,516491;462373,516627;458190,519346;456615,520077;452649,523294;448781,526039;442926,529804;441044,530013;438952,530943;438627,531190;441253,530222;443135,530013;435607,535661;430798,538171;425988,540471;422591,540981;422015,541308;406123,548210;405313,548394;400477,551557;403195,552393;393158,556786;393995,553858;390649,555113;387512,556158;381030,558250;380164,557210;377057,557832;373293,558668;365556,560551;365301,560669;372666,558877;376430,558041;379566,557413;380821,558459;387303,556367;390440,555322;393785,554067;392949,556995;384166,561178;383736,561058;377684,563479;372666,564943;365138,566825;362027,566564;355522,567830;355310,568290;337954,571636;333981,570590;330635,570590;324780,572473;319552,572891;314325,573100;313757,572857;308992,573702;303242,572682;303451,572473;304497,571009;299687,570381;301987,569126;308888,568917;315579,568708;325198,568917;331890,568290;344436,565570;352800,563688;359074,563479;359510,563276;353428,563479;345063,565361;332517,568081;325826,568708;316207,568499;309515,568708;302615,568917;302824,568081;304287,565989;368692,555322;412396,538798;423897,532732;430379,529386;437071,525830;449617,518300;459654,510561;478474,495920;483702,491737;488720,487345;496248,480442;499385,475213;503890,471082;503926,470822;499594,474795;496457,480024;488929,486926;483911,491318;478683,495502;459864,510143;449826,517882;437280,525412;430589,528967;424106,532314;412605,538380;368902,554903;304497,565571;299687,565571;299060,563897;294041,563688;289441,565571;276058,565780;266230,565361;261420,564943;256611,564106;259508,561015;258911,561178;248117,559179;247619,559296;226918,555531;218763,553858;211653,552603;203080,548629;192415,544655;181332,540262;183214,538798;190951,540262;194297,543190;205798,546537;228591,552393;234237,553439;240301,554485;246992,555949;254366,557544;254938,557413;261839,558459;262048,558041;272085,558459;273758,558668;289232,558668;300523,559087;313906,558041;315579,558041;316207,559714;329380,558041;338163,555949;343181,555113;346318,554694;353219,553021;358865,551766;364510,550302;374866,548509;376221,548001;365347,549883;359701,551348;354055,552603;347155,554276;344018,554694;338999,555531;325407,556786;316207,557623;314534,557623;301151,558668;289859,558250;274385,558250;272712,558041;266230,555322;262675,557623;262666,557641;265603,555740;272085,558459;262048,558041;262127,557989;255565,556995;247829,555322;241137,553858;235073,552812;229427,551766;206634,545910;195134,542563;191788,539635;184051,538170;172550,532314;169204,532523;157285,526457;155194,522693;155612,522484;162931,526457;170250,530432;172341,529177;163767,523529;156658,520392;146830,514744;138465,509306;125292,503659;120273,499476;121319,499058;126337,500522;115882,489645;110027,484835;104590,480024;97689,474377;87652,463291;86964,461138;84934,459108;78033,451578;77197,447813;74478,444048;74155,443540;70924,441329;64650,432335;61096,423969;60677,423969;55868,414766;51268,405563;46458,394895;42067,384019;46458,391340;50849,400543;52313,405563;52918,406450;52173,402577;50232,399052;47071,391943;43321,385692;38721,373143;34780,360278;33486,356528;27849,334022;25356,317684;25338,318133;25547,321480;26593,329219;27847,337167;25756,330265;24293,321480;22620,321480;21574,313532;20111,308512;18856,303701;15301,299937;14256,299937;13210,294707;12792,288014;13628,278602;14046,275256;14758,272960;14412,267726;14883,259987;15719,258418;15719,257477;14046,260614;12583,258523;9864,254758;9368,251777;9237,252039;8401,260405;7773,268771;7146,275256;7146,288642;7355,295544;7773,302446;5891,308930;5473,308930;4218,296381;4218,283413;5264,273373;7145,275254;5473,273164;5055,265634;5473,254130;5682,250993;6309,245764;8819,236352;10069,230099;9655,228613;8191,236979;5682,246391;5055,251620;4846,254758;4427,266262;4846,273791;3800,283831;3800,296799;5055,309349;5473,309349;8191,321271;9655,331101;12792,341141;17732,362730;18163,366868;19065,366868;23665,377953;25338,383601;22202,378790;18856,371260;18647,373352;16828,367711;15510,367914;14046,363103;9028,351599;5891,341350;5682,332775;4218,322735;3173,312695;873,305375;2336,266471;3800,256431;2546,250993;5055,235933;5682,232377;7355,220246;11746,211461;10701,223384;11746,221340;12373,216455;12583,211043;14465,204141;17392,193683;20947,183016;21213,182716;22829,174231;25129,168165;27848,163145;33284,152687;37676,143275;43949,131144;48549,125915;52313,118594;55450,113992;58796,112319;59632,111064;62978,104371;69460,96841;69636,99988;69164,101311;75942,94331;79288,89939;83679,85756;84058,86176;83888,85965;89325,80527;94762,75507;100617,69232;108772,63166;117555,56682;122806,53018;126337,49780;132610,46015;139302,42460;140188,42004;142465,39767;146202,37021;150306,34930;153209,34261;153730,33884;210607,10876;212718,10417;218553,8366;222579,7556;224678,7538;225454,7321;273131,1046;286670,993;301151,1255;301420,1457;308470,627;314952,1673;321434,2928;324779,3688;321225,2719;314743,1464;308261,418;3082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572;top:21924;width:9599;height:9481;rotation:-9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<v:fill opacity="16448f"/>
                <v:stroke joinstyle="miter"/>
                <v:formulas/>
                <v:path arrowok="t" o:connecttype="custom" o:connectlocs="521889,942972;517402,945390;517671,945505;559191,918428;544686,921885;522928,924650;521892,921885;537088,920502;559191,918428;596921,914809;596035,915060;596489,914971;326248,909613;341616,913589;348178,913934;366482,922922;374770,924650;375289,924823;377188,922922;384440,924996;391693,926724;405983,930050;406198,929835;422775,932600;430718,933983;438661,934674;454893,935366;476996,935020;477955,935020;480104,933810;484939,932254;489860,932168;493227,932600;494134,935020;501861,935020;499444,938476;498062,940205;493573,942279;485284,942279;474578,941588;451439,940896;434171,939514;418976,937440;403780,935020;380642,931563;362683,925687;362891,925536;352322,922230;342998,918082;332292,914626;321240,910823;326248,909613;529542,902203;524266,903009;487774,904853;499789,906330;502897,905638;524309,903219;527833,902533;562329,897194;544406,899932;550556,900108;559406,898466;627751,896395;571540,911377;599986,905034;267365,889392;307081,906330;321240,910823;331946,914625;342652,918082;351977,922230;349905,923959;344379,922921;324694,915663;315024,911860;305354,907712;292576,903219;281524,898379;272891,893886;267365,889392;283597,880751;302591,890429;300174,891812;278071,881096;283597,880751;213490,857246;236974,870381;241809,875912;230757,870035;222469,864850;213490,857246;254670,848376;254673,848474;255840,849887;255968,849295;759024,825686;757770,825790;737048,840654;716672,851715;702167,860356;694224,863813;685936,867270;675920,872455;668323,876948;657271,881442;645875,885590;642766,888701;637931,890429;625844,892503;610303,897343;596143,901836;580602,906330;561262,911169;533979,915663;533289,916700;520171,919982;520511,920156;535078,916511;535361,915663;562644,911169;581984,906330;597525,901836;611685,897343;627225,892503;639313,890429;631130,895343;631370,895269;640004,890084;644839,888355;645161,888266;647256,885936;658653,881788;669704,877294;677302,872800;687317,867616;695606,864159;701290,861686;704240,859665;718745,851024;739121,839962;166808,820905;168119,822031;168566,822259;761342,811882;761223,811964;761223,812062;761772,812141;761914,811964;768803,806722;766764,808132;766403,808507;767802,807611;138609,789311;151652,804682;141310,792261;793255,789301;793224,789312;792996,790878;787470,797100;780908,804359;781304,804268;787470,797446;792996,791224;793255,789301;172364,781517;173048,782351;173083,782236;121280,773595;130259,779471;130700,779991;134792,780897;144073,789495;156851,799865;162377,807470;165485,811272;178608,822333;174810,825444;162588,811852;162032,811964;173598,824826;174810,825444;178609,822333;211417,848258;204856,850332;207273,852061;197603,852406;191387,848258;185516,843765;171011,831666;157542,819568;145109,807470;139238,801594;133713,795372;135785,792606;142692,798828;150290,804704;159614,814729;160407,815409;150290,804704;143037,798828;136130,792606;128532,783273;121280,773595;882098,718634;881923,718710;878151,727770;878472,675330;869320,688561;864830,696857;860341,704462;849634,718634;840310,732806;832021,744213;831330,744636;830765,745475;831676,744905;839964,733498;849289,719326;859995,705154;864485,697549;868974,689253;878299,675772;914216,670587;909726,684068;901783,698586;893840,713450;886588,722782;891423,713104;895567,703425;898675,698240;902819,691327;906618,684414;914216,670587;891862,640957;883479,655724;883325,656079;891768,641206;896459,607513;886384,635065;865190,678426;862087,683336;862067,683377;854814,695821;847562,709302;839274,719672;832367,731424;791615,777397;778146,788804;776853,789788;776296,790352;770664,794948;766058,800211;749136,813001;746484,814677;739282,820554;738242,821230;736703,822679;723234,831667;709765,839962;708224,840745;699104,846673;696277,848101;693534,849987;684209,855172;675496,858592;656079,868395;610522,885401;578776,893571;604432,888701;609267,887664;624808,882133;634478,879022;650019,871072;667632,864850;678916,860421;683864,857591;688353,856209;694570,852752;696203,851616;700441,847567;709765,842036;720373,836832;724270,834432;737739,825444;743610,819914;750172,815766;767094,802976;779182,791569;792651,780163;833402,734189;839011,724647;839274,723819;848253,709993;851016,705845;854689,700745;855851,698586;863103,686142;877263,656760;891077,625305;895135,612515;934246,576912;933210,577604;933210,577604;937508,556426;937384,557038;938391,558246;941499,561703;943571,560320;943623,560055;942190,561012;938736,557901;934430,517160;934189,517173;933752,517198;933901,518841;933556,527483;932174,532667;923886,545803;921814,557210;919742,561012;916288,577604;912489,590739;908345,603529;905927,613553;903165,623923;905368,620492;907309,613207;909035,602837;913180,590048;916979,576912;920432,560320;922505,556518;924577,545111;932865,531976;927340,558592;923195,580714;913870,609059;912026,611931;911237,616232;908690,623577;899020,644662;894531,655724;891768,661600;888314,667822;878990,684414;868974,700660;856196,722437;842037,743868;832712,755966;822697,767719;819243,772558;815444,777397;809573,782236;799971,792877;800248,793989;790233,804359;779527,811964;770893,818877;762714,824859;763986,824753;772965,818186;781599,811272;792305,803668;802321,793298;801975,791915;811645,781200;817516,776360;821315,771521;824769,766682;834784,754929;844109,742831;858268,721400;871046,699623;881062,683377;890386,666785;893840,660563;896603,654687;901092,643626;910762,622540;914561,608368;923886,580023;928030,557901;933556,531285;934802,526609;933901,526445;934246,517804;941844,509854;937823,526625;937823,526625;941844,509854;944952,506397;942880,510891;942406,520310;942190,529211;938736,539847;938736,541062;942880,529211;943571,510890;945181,507399;930102,491533;927839,496887;926994,504669;925904,501034;925506,501547;926649,505360;925958,510891;927340,515384;928410,515325;927685,512964;928375,507434;930102,491533;959112,482201;959803,482546;959457,497064;959803,507088;958767,525408;957731,535778;954622,550987;953587,563777;948406,587282;943571,607676;934937,611479;935628,609405;937009,594887;942190,579678;946334,577258;946334,577258;950824,550987;953241,538543;955313,525754;957040,513656;957731,502249;958076,492570;958767,487385;959112,482201;48640,321928;48812,322014;48828,321966;69476,272383;61879,286555;55662,291740;55647,292071;55046,305304;55064,305272;55662,292086;61879,286900;69476,272728;69735,272901;69865,272642;73620,242310;68785,245767;61533,260976;63192,262304;63246,262071;61879,260976;69131,245767;73412,242706;100213,222607;99777,222957;97925,230082;96759,233669;64987,291740;60497,305912;56353,320430;47373,350848;41502,371588;38740,387143;37358,395093;36322,403044;33214,424475;32178,437610;33905,451437;34714,443903;34595,441412;35977,426894;39085,405463;41550,402502;45130,378525;44956,374353;48368,364563;50398,356344;49791,357762;47719,357070;42538,371934;42884,380230;40466,396130;40121,398896;36668,403044;37703,395093;39085,387143;41848,371588;47719,350848;56698,320430;60842,305912;65332,291740;97105,233669;100213,222607;106430,188041;106429,188041;108156,189424;108156,189423;168660,138828;168594,138881;168392,139109;165572,142068;164858,143106;164392,143633;162377,146561;141310,171449;135439,178362;129568,185621;103607,214341;129913,185276;135784,178017;141656,171103;162722,146216;164858,143106;168392,139109;177427,114992;174446,116032;172229,116855;171702,117525;167903,120982;158233,127204;151671,134463;145455,141722;141310,145524;141170,145348;137252,150061;130604,158314;119898,170066;121625,172140;121658,172111;120244,170412;130949,158659;141656,145524;145800,141722;152016,134463;158578,127204;168248,120982;172047,117526;176191,115970;177499,115564;677647,52541;695260,60491;702858,66713;685936,58417;677647,52541;620318,27307;634133,30418;653472,40097;620318,27307;412415,25017;405162,25925;389621,27999;374425,31455;367864,33529;360266,35603;343640,38872;340580,40097;319514,47356;298793,55652;284288,62219;274618,66022;250788,77083;239391,84342;228340,91601;210727,104736;194150,117871;178284,131724;179645,133426;183012,131114;185878,128976;196222,119945;212799,106810;230412,93675;241463,86416;252860,79157;276689,68096;286014,63256;300519,56688;321240,48393;342307,41134;351156,39394;355431,37932;413616,25368;535922,17585;543304,18320;553319,21777;545722,20740;529835,17629;535922,17585;576113,14863;590272,15900;607540,22813;586128,19011;576113,14863;460591,14777;420703,16937;393074,20739;379951,24196;368554,28344;352668,30418;292576,53578;270819,63256;264257,65676;258386,68787;247334,74663;230067,83650;216943,94020;178954,123747;171015,130657;163248,137755;163413,137920;103666,208089;91579,224681;86053,234705;80527,244038;70167,263395;58897,281171;58770,281716;54971,292086;52208,296925;51518,297616;48453,307813;47719,313863;47028,322504;42193,336676;37703,350848;32868,371588;30106,390600;28379,409611;30796,396476;31020,395392;31487,390254;34250,371243;35115,371532;35190,371210;34250,370897;39085,350157;43575,335985;48387,321878;48064,321813;48755,313171;52554,296925;55317,292086;55410,291833;59116,281716;70512,263741;80873,244384;86399,235051;91924,225027;104012,208435;163758,138265;179645,123748;217634,94020;230757,83651;248025,74663;259076,68787;264948,65676;271509,63256;293267,53578;353359,30418;369245,28344;380642,24196;393765,20740;421394,16937;461282,14907;493343,15983;509114,0;525345,1037;541922,2765;552974,5531;560226,8987;569206,7259;582674,10370;590963,12789;590618,13135;590272,15555;576113,14518;571278,13135;566443,12098;557118,10024;547794,7950;538124,6567;527418,6567;518784,6567;505315,6567;504682,6365;498753,9333;500825,12789;521547,16937;512326,17098;512481,17110;522237,16937;530526,17975;546412,21085;554010,22122;566788,24888;579912,27653;592690,30764;605468,34566;611685,36294;617901,38368;617981,38442;622439,39211;633242,43229;634751,45518;635169,45628;644839,49430;653127,52886;661416,56689;667632,60145;671776,62219;676266,64639;691462,73281;710801,85725;720817,92638;721107,92845;726225,95957;921123,462843;920977,465736;924922,466300;928721,469065;930448,478398;937009,489459;939772,489711;939772,487040;942580,479234;942535,477707;945298,468374;949097,468374;954968,464572;955658,479781;953932,487040;951860,493953;950823,505360;950478,511236;949787,517113;948315,518095;948406,518495;949817,517554;950478,511928;950823,506051;951860,494644;953932,487731;955658,480472;958421,482546;958076,487731;957385,492916;957040,502595;956349,514002;954622,526100;952550,538889;950133,551333;945643,577604;941499,580023;936318,595233;934937,609751;934246,611825;928375,627725;926648,629108;919396,646045;926994,629108;928721,627725;917669,659180;911798,662291;910581,664729;910762,665056;912144,662291;918015,659180;913870,670933;906273,684759;902474,691673;898330,698586;895221,703771;890732,713795;885897,723474;878299,733844;870701,743522;871018,742870;862412,754583;843763,774978;840092,780632;843763,775323;862412,754929;848253,776360;840957,784008;835100,788317;834784,788804;831122,791624;830985,792606;814753,809198;797485,825099;796687,825679;790924,833049;777110,843419;764199,853111;764152,853167;777110,843765;790924,833395;779527,844801;770246,850851;763825,853565;763641,853789;756734,858282;754131,859490;747582,864807;741193,869344;731523,875566;728415,875912;724960,877448;724423,877857;728760,876257;731868,875912;719435,885244;711492,889393;703549,893195;697939,894037;696987,894577;670740,905984;669402,906289;661416,911515;665905,912897;649328,920156;650710,915317;645184,917391;640004,919119;629298,922576;627867,920858;622736,921885;616519,923267;603741,926378;603320,926574;615483,923613;621700,922230;626880,921193;628952,922921;639658,919465;644838,917737;650364,915663;648983,920502;634478,927415;633767,927216;623772,931217;615483,933637;603051,936748;597914,936316;587169,938409;586819,939168;558154,944698;551592,942970;546067,942970;536397,946081;527763,946772;519129,947118;518191,946716;510323,948112;500825,946427;501171,946081;502897,943661;494954,942624;498753,940550;510150,940205;521201,939859;537087,940205;548139,939168;568860,934674;582674,931563;593035,931217;593756,930882;583711,931218;569896,934328;549175,938822;538124,939859;522237,939514;511186,939859;499789,940205;500135,938822;502552,935366;608921,917737;681101,890429;700095,880405;710801,874874;721853,868998;742574,856554;759151,843765;790233,819568;798867,812655;807155,805396;819588,793989;824769,785348;832210,778520;832270,778091;825114,784656;819934,793298;807501,804705;799212,811964;790579,818877;759497,843073;742920,855863;722198,868307;711147,874183;700441,879714;681446,889738;609267,917045;502897,934674;494954,934674;493918,931909;485630,931563;478032,934674;455929,935020;439698,934328;431754,933637;423811,932254;428596,927146;427610,927415;409783,924111;408961,924304;374771,918082;361302,915317;349560,913243;335400,906675;317787,900108;299483,892849;302591,890429;315370,892849;320895,897688;339890,903219;377534,912897;386858,914626;396873,916354;407925,918774;420103,921410;421048,921193;432445,922922;432790,922230;449367,922922;452130,923267;477686,923267;496335,923959;518438,922230;521201,922230;522237,924996;543995,922230;558499,918774;566788,917391;571969,916700;583365,913934;592690,911861;602014,909441;619118,906478;621355,905639;603396,908749;594071,911169;584747,913243;573350,916008;568170,916700;559881,918082;537433,920156;522237,921539;519474,921539;497372,923267;478723,922576;453166,922576;450403,922230;439698,917737;433826,921539;433811,921569;438661,918428;449368,922921;432790,922230;432921,922146;422084,920502;409306,917737;398255,915317;388239,913589;378915,911861;341271,902182;322277,896651;316751,891812;303973,889392;284978,879714;279453,880059;259767,870035;256314,863813;257004,863468;269092,870035;281179,876603;284633,874529;270473,865196;258731,860011;242499,850678;228685,841691;206928,832358;198639,825445;200366,824753;208655,827173;191387,809198;181717,801248;172738,793298;161341,783965;144764,765645;143627,762087;140274,758731;128878,746287;127496,740066;123006,733844;122472,733004;117135,729350;106774,714486;100904,700660;100213,700660;92270,685451;84672,670241;76729,652613;69476,634638;76729,646736;83981,661946;86399,670241;87398,671708;86168,665308;82961,659483;77741,647733;71548,637403;63950,616663;57441,595403;55304,589205;45994,552012;41877,525012;41848,525754;42193,531285;43920,544074;45992,557210;42538,545803;40121,531285;37358,531285;35631,518150;33214,509854;31142,501904;25271,495682;23544,495682;21817,487040;21126,475979;22508,460424;23198,454893;24375,451100;23803,442449;24580,429660;25961,427067;25961,425512;23198,430697;20781,427240;16291,421018;15471,416093;15255,416524;13874,430351;12838,444178;11802,454893;11802,477015;12147,488422;12838,499829;9730,510545;9039,510545;6967,489805;6967,468374;8694,451782;11800,454891;9039,451437;8348,438993;9039,419981;9384,414796;10420,406155;14565,390600;16630,380267;15946,377810;13529,391637;9384,407192;8348,415833;8003,421018;7312,440030;8003,452473;6276,469065;6276,490496;8348,511236;9039,511236;13529,530939;15946,547185;21126,563777;29285,599456;29998,606294;31487,606294;39085,624614;41848,633947;36668,625997;31142,613553;30797,617009;27792,607687;25616,608022;23198,600072;14910,581060;9730,564123;9384,549951;6967,533359;5240,516767;1441,504669;3859,440375;6276,423784;4204,414796;8348,389909;9384,384032;12147,363984;19400,349466;17673,369169;19399,365792;20436,357718;20781,348774;23889,337367;28724,320084;34595,302455;35035,301960;37704,287938;41502,277913;45992,269617;54972,252334;62224,236779;72584,216731;80182,208089;86399,195991;91579,188386;97105,185621;98486,183547;104012,172486;114718,160042;115009,165243;114228,167429;125424,155894;130949,148635;138202,141722;138827,142417;138548,142068;147527,133080;156506,124784;166176,114414;179645,104390;194150,93675;202822,87619;208655,82268;219015,76046;230067,70170;231530,69417;235290,65719;241463,61182;248241,57726;253036,56621;253896,55997;347833,17974;351318,17216;360956,13826;367604,12487;371071,12457;372353,12098;451094,1728;473456,1642;497372,2074;497817,2408;509459,1037;520165,2765;530871,4839;536395,6096;530526,4493;519820,2419;509114,691;5091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3EA1406" w14:textId="77777777" w:rsidR="00F73DDB" w:rsidRDefault="00F73DDB" w:rsidP="00F73DDB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6" o:spid="_x0000_s1031" type="#_x0000_t75" style="position:absolute;left:5217;top:5523;width:23653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4C0853" wp14:editId="005757C5">
              <wp:simplePos x="0" y="0"/>
              <wp:positionH relativeFrom="column">
                <wp:posOffset>5766760</wp:posOffset>
              </wp:positionH>
              <wp:positionV relativeFrom="paragraph">
                <wp:posOffset>-961405</wp:posOffset>
              </wp:positionV>
              <wp:extent cx="1871980" cy="1799590"/>
              <wp:effectExtent l="0" t="0" r="0" b="0"/>
              <wp:wrapNone/>
              <wp:docPr id="5" name="群組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1980" cy="1799590"/>
                        <a:chOff x="0" y="0"/>
                        <a:chExt cx="1872571" cy="1800000"/>
                      </a:xfrm>
                    </wpg:grpSpPr>
                    <wps:wsp>
                      <wps:cNvPr id="6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321D0AA" id="群組 5" o:spid="_x0000_s1026" style="position:absolute;margin-left:454.1pt;margin-top:-75.7pt;width:147.4pt;height:141.7pt;z-index:251670528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f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9sciyLciwhsDRQjoWHZswMdO9sciy82iBINM+xLMqxhMBrA0WiybHwgJZWwUSiciy82mNW&#10;QW2iybEseo4lBF4jqk00OZZFOZYQWBroORZeOzQzUCSaHMuiHEsIvCooEk2OhWdRBYnmHWGLciwh&#10;8KqgSDQ5Fp7A1iqYSFSOZTE5Fh4Tz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9M2+MmhkoEk2OZVWO&#10;JQRWNyrHspp3ha3KsYTA00BtosmxrMqxhMDTQJFocizr7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L045jmWVTmWEHgaqBfH5FhW5VhC4GmgSDQ5llU5lhBYGijHspocy6rn&#10;WELgaaBINDmWVe8KC4GngSLR5FhW5VhC4GmgSDQ5llU5lhB4GigSTY5lU44lBI4Gm3IsIfAykNl5&#10;MzmWTTmWEHgayOy8mRzLpudYQuBpILPzZnIsG5RKOo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YGmgHMvD5FgeyrGEwNNAkWhyLA/lWELgaaBI&#10;NDmWh3IsIfA0UCSaHMtDOZYQeBooEk2O5aEcSwgcDZ7KsYTAy0A4lqfJsTyVYwmBp4HMzk+TY3kq&#10;xxICTwOZnZ8mx/JUjiUEngayTnyaHMtTOZYQeBrIOvFp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os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ac7117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7117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f5f52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✅" style="width:12pt;height:12pt;visibility:visible;mso-wrap-style:square" o:bullet="t">
        <v:imagedata r:id="rId1" o:title="✅"/>
      </v:shape>
    </w:pict>
  </w:numPicBullet>
  <w:abstractNum w:abstractNumId="0" w15:restartNumberingAfterBreak="0">
    <w:nsid w:val="042C3C42"/>
    <w:multiLevelType w:val="hybridMultilevel"/>
    <w:tmpl w:val="FA0C238C"/>
    <w:lvl w:ilvl="0" w:tplc="0A14F1D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5BC1EB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922026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4227BB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406B5A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988860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898B9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FE4C3A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A447CD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 w15:restartNumberingAfterBreak="0">
    <w:nsid w:val="4E111BA3"/>
    <w:multiLevelType w:val="hybridMultilevel"/>
    <w:tmpl w:val="DDF24CEC"/>
    <w:lvl w:ilvl="0" w:tplc="6ABAF872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50B32865"/>
    <w:multiLevelType w:val="hybridMultilevel"/>
    <w:tmpl w:val="ADE23A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4F53520"/>
    <w:multiLevelType w:val="hybridMultilevel"/>
    <w:tmpl w:val="ADE23A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42A"/>
    <w:rsid w:val="0003464C"/>
    <w:rsid w:val="00075FC5"/>
    <w:rsid w:val="00083BAA"/>
    <w:rsid w:val="000B50EB"/>
    <w:rsid w:val="000C6336"/>
    <w:rsid w:val="00104BC6"/>
    <w:rsid w:val="001465ED"/>
    <w:rsid w:val="001606AE"/>
    <w:rsid w:val="00167F62"/>
    <w:rsid w:val="001766D6"/>
    <w:rsid w:val="0019720E"/>
    <w:rsid w:val="001A4F14"/>
    <w:rsid w:val="00284106"/>
    <w:rsid w:val="002D630F"/>
    <w:rsid w:val="00363702"/>
    <w:rsid w:val="00376BF1"/>
    <w:rsid w:val="00385B5E"/>
    <w:rsid w:val="003E24DF"/>
    <w:rsid w:val="003F6E5C"/>
    <w:rsid w:val="00425A9B"/>
    <w:rsid w:val="00431DD3"/>
    <w:rsid w:val="00454CEC"/>
    <w:rsid w:val="00475909"/>
    <w:rsid w:val="004922AC"/>
    <w:rsid w:val="004A2B0D"/>
    <w:rsid w:val="004D4983"/>
    <w:rsid w:val="004E578C"/>
    <w:rsid w:val="00503D03"/>
    <w:rsid w:val="005216CC"/>
    <w:rsid w:val="00524870"/>
    <w:rsid w:val="00564809"/>
    <w:rsid w:val="00587686"/>
    <w:rsid w:val="00593345"/>
    <w:rsid w:val="005A12E1"/>
    <w:rsid w:val="005C2210"/>
    <w:rsid w:val="005E5FBF"/>
    <w:rsid w:val="00615018"/>
    <w:rsid w:val="0062123A"/>
    <w:rsid w:val="00646E75"/>
    <w:rsid w:val="00661F64"/>
    <w:rsid w:val="00673A1D"/>
    <w:rsid w:val="006869A2"/>
    <w:rsid w:val="006D29D2"/>
    <w:rsid w:val="006F6F10"/>
    <w:rsid w:val="0070140C"/>
    <w:rsid w:val="00774607"/>
    <w:rsid w:val="00775E71"/>
    <w:rsid w:val="00781DC6"/>
    <w:rsid w:val="00783E79"/>
    <w:rsid w:val="00786D33"/>
    <w:rsid w:val="007B5AE8"/>
    <w:rsid w:val="007C1AFD"/>
    <w:rsid w:val="007C2C12"/>
    <w:rsid w:val="007F371E"/>
    <w:rsid w:val="007F5192"/>
    <w:rsid w:val="00803F38"/>
    <w:rsid w:val="008478D1"/>
    <w:rsid w:val="00851530"/>
    <w:rsid w:val="0085357E"/>
    <w:rsid w:val="008B3574"/>
    <w:rsid w:val="008B7FD5"/>
    <w:rsid w:val="008D3446"/>
    <w:rsid w:val="008D6060"/>
    <w:rsid w:val="00900B48"/>
    <w:rsid w:val="009259A4"/>
    <w:rsid w:val="009314B0"/>
    <w:rsid w:val="00934717"/>
    <w:rsid w:val="009518A5"/>
    <w:rsid w:val="009B5055"/>
    <w:rsid w:val="009C3F29"/>
    <w:rsid w:val="009C5553"/>
    <w:rsid w:val="009D553B"/>
    <w:rsid w:val="009F1C7E"/>
    <w:rsid w:val="00A37133"/>
    <w:rsid w:val="00A931EC"/>
    <w:rsid w:val="00A96CF8"/>
    <w:rsid w:val="00AA4959"/>
    <w:rsid w:val="00AA7EA3"/>
    <w:rsid w:val="00AB1227"/>
    <w:rsid w:val="00AD330B"/>
    <w:rsid w:val="00AE343C"/>
    <w:rsid w:val="00B021FD"/>
    <w:rsid w:val="00B50294"/>
    <w:rsid w:val="00BA2A8F"/>
    <w:rsid w:val="00BA442A"/>
    <w:rsid w:val="00BD30E7"/>
    <w:rsid w:val="00C14F7B"/>
    <w:rsid w:val="00C539B0"/>
    <w:rsid w:val="00C664CF"/>
    <w:rsid w:val="00C665CF"/>
    <w:rsid w:val="00C70786"/>
    <w:rsid w:val="00C70B15"/>
    <w:rsid w:val="00C7391C"/>
    <w:rsid w:val="00C8222A"/>
    <w:rsid w:val="00D00077"/>
    <w:rsid w:val="00D45945"/>
    <w:rsid w:val="00D66593"/>
    <w:rsid w:val="00D848F6"/>
    <w:rsid w:val="00DD24EC"/>
    <w:rsid w:val="00DD7A9E"/>
    <w:rsid w:val="00DE6E36"/>
    <w:rsid w:val="00DF0640"/>
    <w:rsid w:val="00DF7C1C"/>
    <w:rsid w:val="00E14A80"/>
    <w:rsid w:val="00E24FD6"/>
    <w:rsid w:val="00E40750"/>
    <w:rsid w:val="00E55D74"/>
    <w:rsid w:val="00E6540C"/>
    <w:rsid w:val="00E81E2A"/>
    <w:rsid w:val="00EA0DE6"/>
    <w:rsid w:val="00EA2D51"/>
    <w:rsid w:val="00EA4B32"/>
    <w:rsid w:val="00EC4F52"/>
    <w:rsid w:val="00ED2DA1"/>
    <w:rsid w:val="00EE0952"/>
    <w:rsid w:val="00EE283C"/>
    <w:rsid w:val="00F26828"/>
    <w:rsid w:val="00F4074F"/>
    <w:rsid w:val="00F52923"/>
    <w:rsid w:val="00F73DDB"/>
    <w:rsid w:val="00FB674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BF03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83C"/>
    <w:pPr>
      <w:spacing w:before="40" w:after="200" w:line="288" w:lineRule="auto"/>
    </w:pPr>
    <w:rPr>
      <w:rFonts w:eastAsia="Microsoft JhengHei U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851530"/>
    <w:pPr>
      <w:spacing w:before="0" w:after="360" w:line="240" w:lineRule="auto"/>
      <w:contextualSpacing/>
      <w:outlineLvl w:val="0"/>
    </w:pPr>
    <w:rPr>
      <w:rFonts w:asciiTheme="majorHAnsi" w:hAnsiTheme="majorHAnsi" w:cstheme="majorBidi"/>
      <w:caps/>
      <w:color w:val="7B230B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851530"/>
    <w:pPr>
      <w:keepNext/>
      <w:keepLines/>
      <w:spacing w:after="0"/>
      <w:outlineLvl w:val="1"/>
    </w:pPr>
    <w:rPr>
      <w:rFonts w:asciiTheme="majorHAnsi" w:hAnsiTheme="majorHAnsi" w:cstheme="majorBidi"/>
      <w:color w:val="7B230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2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8"/>
    <w:rsid w:val="00851530"/>
    <w:rPr>
      <w:rFonts w:asciiTheme="majorHAnsi" w:eastAsia="Microsoft JhengHei UI" w:hAnsiTheme="majorHAnsi" w:cstheme="majorBidi"/>
      <w:caps/>
      <w:color w:val="7B230B" w:themeColor="accent1" w:themeShade="BF"/>
      <w:kern w:val="20"/>
      <w:szCs w:val="20"/>
    </w:rPr>
  </w:style>
  <w:style w:type="paragraph" w:customStyle="1" w:styleId="a3">
    <w:name w:val="收件者"/>
    <w:basedOn w:val="2"/>
    <w:uiPriority w:val="3"/>
    <w:qFormat/>
    <w:rsid w:val="00851530"/>
    <w:pPr>
      <w:spacing w:before="1200"/>
    </w:pPr>
    <w:rPr>
      <w:b/>
      <w:color w:val="AC7117" w:themeColor="accent3" w:themeShade="BF"/>
    </w:rPr>
  </w:style>
  <w:style w:type="paragraph" w:styleId="a4">
    <w:name w:val="Salutation"/>
    <w:basedOn w:val="a"/>
    <w:link w:val="a5"/>
    <w:uiPriority w:val="4"/>
    <w:unhideWhenUsed/>
    <w:qFormat/>
    <w:rsid w:val="00851530"/>
    <w:pPr>
      <w:spacing w:before="720"/>
    </w:pPr>
  </w:style>
  <w:style w:type="character" w:customStyle="1" w:styleId="a5">
    <w:name w:val="問候 字元"/>
    <w:basedOn w:val="a0"/>
    <w:link w:val="a4"/>
    <w:uiPriority w:val="4"/>
    <w:rsid w:val="00851530"/>
    <w:rPr>
      <w:rFonts w:eastAsia="Microsoft JhengHei UI"/>
      <w:kern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結語 字元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851530"/>
    <w:rPr>
      <w:b/>
      <w:bCs/>
    </w:rPr>
  </w:style>
  <w:style w:type="character" w:customStyle="1" w:styleId="a9">
    <w:name w:val="簽名 字元"/>
    <w:basedOn w:val="a0"/>
    <w:link w:val="a7"/>
    <w:uiPriority w:val="7"/>
    <w:rsid w:val="00851530"/>
    <w:rPr>
      <w:rFonts w:eastAsia="Microsoft JhengHei UI"/>
      <w:b/>
      <w:bCs/>
      <w:kern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頁首 字元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連絡資訊"/>
    <w:basedOn w:val="a"/>
    <w:uiPriority w:val="1"/>
    <w:qFormat/>
    <w:rsid w:val="003E24DF"/>
    <w:pPr>
      <w:spacing w:before="0" w:after="0"/>
    </w:pPr>
  </w:style>
  <w:style w:type="character" w:customStyle="1" w:styleId="20">
    <w:name w:val="標題 2 字元"/>
    <w:basedOn w:val="a0"/>
    <w:link w:val="2"/>
    <w:uiPriority w:val="9"/>
    <w:rsid w:val="00851530"/>
    <w:rPr>
      <w:rFonts w:asciiTheme="majorHAnsi" w:eastAsia="Microsoft JhengHei UI" w:hAnsiTheme="majorHAnsi" w:cstheme="majorBidi"/>
      <w:color w:val="7B230B" w:themeColor="accent1" w:themeShade="BF"/>
      <w:kern w:val="2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e">
    <w:name w:val="Placeholder Text"/>
    <w:basedOn w:val="a0"/>
    <w:uiPriority w:val="99"/>
    <w:semiHidden/>
    <w:rsid w:val="001766D6"/>
    <w:rPr>
      <w:color w:val="808080"/>
    </w:rPr>
  </w:style>
  <w:style w:type="paragraph" w:styleId="af">
    <w:name w:val="footer"/>
    <w:basedOn w:val="a"/>
    <w:link w:val="af0"/>
    <w:uiPriority w:val="99"/>
    <w:unhideWhenUsed/>
    <w:rsid w:val="008515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0">
    <w:name w:val="頁尾 字元"/>
    <w:basedOn w:val="a0"/>
    <w:link w:val="af"/>
    <w:uiPriority w:val="99"/>
    <w:rsid w:val="00851530"/>
    <w:rPr>
      <w:rFonts w:eastAsia="Microsoft JhengHei UI"/>
      <w:kern w:val="20"/>
      <w:szCs w:val="20"/>
    </w:rPr>
  </w:style>
  <w:style w:type="paragraph" w:styleId="af1">
    <w:name w:val="Title"/>
    <w:basedOn w:val="1"/>
    <w:next w:val="a"/>
    <w:link w:val="af2"/>
    <w:uiPriority w:val="10"/>
    <w:rsid w:val="00851530"/>
    <w:rPr>
      <w:color w:val="000000" w:themeColor="text1"/>
    </w:rPr>
  </w:style>
  <w:style w:type="character" w:customStyle="1" w:styleId="af2">
    <w:name w:val="標題 字元"/>
    <w:basedOn w:val="a0"/>
    <w:link w:val="af1"/>
    <w:uiPriority w:val="10"/>
    <w:rsid w:val="00851530"/>
    <w:rPr>
      <w:rFonts w:asciiTheme="majorHAnsi" w:eastAsia="Microsoft JhengHei UI" w:hAnsiTheme="majorHAnsi" w:cstheme="majorBidi"/>
      <w:caps/>
      <w:color w:val="000000" w:themeColor="text1"/>
      <w:kern w:val="20"/>
      <w:szCs w:val="20"/>
    </w:rPr>
  </w:style>
  <w:style w:type="table" w:styleId="af3">
    <w:name w:val="Table Grid"/>
    <w:basedOn w:val="a1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85153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851530"/>
    <w:rPr>
      <w:rFonts w:asciiTheme="majorHAnsi" w:eastAsiaTheme="majorEastAsia" w:hAnsiTheme="majorHAnsi" w:cstheme="majorBidi"/>
      <w:kern w:val="20"/>
      <w:sz w:val="18"/>
      <w:szCs w:val="18"/>
    </w:rPr>
  </w:style>
  <w:style w:type="paragraph" w:styleId="af6">
    <w:name w:val="No Spacing"/>
    <w:uiPriority w:val="1"/>
    <w:qFormat/>
    <w:rsid w:val="00851530"/>
    <w:rPr>
      <w:rFonts w:eastAsia="Microsoft JhengHei UI"/>
      <w:kern w:val="20"/>
      <w:szCs w:val="20"/>
    </w:rPr>
  </w:style>
  <w:style w:type="character" w:styleId="af7">
    <w:name w:val="Hyperlink"/>
    <w:basedOn w:val="a0"/>
    <w:uiPriority w:val="99"/>
    <w:unhideWhenUsed/>
    <w:rsid w:val="00F52923"/>
    <w:rPr>
      <w:color w:val="6B9F25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F52923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4922AC"/>
    <w:rPr>
      <w:rFonts w:asciiTheme="majorHAnsi" w:eastAsiaTheme="majorEastAsia" w:hAnsiTheme="majorHAnsi" w:cstheme="majorBidi"/>
      <w:b/>
      <w:bCs/>
      <w:kern w:val="2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4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fdp.com.tw/cht/index.php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9611;&#29808;&#31995;&#21015;&#20449;&#32025;&#20449;&#38957;.dotx" TargetMode="External"/></Relationships>
</file>

<file path=word/theme/theme1.xml><?xml version="1.0" encoding="utf-8"?>
<a:theme xmlns:a="http://schemas.openxmlformats.org/drawingml/2006/main" name="Office Theme">
  <a:themeElements>
    <a:clrScheme name="紅色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F29D3F-24F1-4BF4-B4B4-F938CF989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玫瑰系列信紙信頭</Template>
  <TotalTime>0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2020-04-16T08:38:00Z</dcterms:created>
  <dcterms:modified xsi:type="dcterms:W3CDTF">2023-05-11T06:45:00Z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