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EECDA" w14:textId="2ADB3DAE" w:rsidR="000B50EB" w:rsidRPr="00DA161F" w:rsidRDefault="00242674" w:rsidP="008767CA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Times New Roman" w:eastAsia="文鼎粗行楷" w:hAnsi="Times New Roman" w:cs="Times New Roman"/>
          <w:sz w:val="36"/>
          <w:lang w:eastAsia="zh-TW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臺</w:t>
      </w:r>
      <w:proofErr w:type="gramEnd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中市政府經濟發展局</w:t>
      </w:r>
      <w:r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政</w:t>
      </w: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風室</w:t>
      </w:r>
    </w:p>
    <w:p w14:paraId="29714BFA" w14:textId="05010B22" w:rsidR="00DF7C1C" w:rsidRPr="00242674" w:rsidRDefault="00297AB0" w:rsidP="008767CA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42674"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公務機密</w:t>
      </w:r>
      <w:r w:rsidR="00DF7C1C" w:rsidRPr="00242674"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宣導專欄</w:t>
      </w:r>
    </w:p>
    <w:p w14:paraId="63BD0118" w14:textId="49FC2070" w:rsidR="0072028F" w:rsidRPr="00DA161F" w:rsidRDefault="00453672" w:rsidP="008767CA">
      <w:pPr>
        <w:pStyle w:val="a6"/>
        <w:overflowPunct w:val="0"/>
        <w:spacing w:before="0" w:after="0" w:line="360" w:lineRule="auto"/>
        <w:ind w:rightChars="-100" w:right="-240"/>
        <w:jc w:val="both"/>
        <w:rPr>
          <w:rFonts w:ascii="Times New Roman" w:eastAsia="標楷體" w:hAnsi="Times New Roman" w:cs="Times New Roman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小心！</w:t>
      </w:r>
      <w:r w:rsidR="00F620E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釣魚簡訊、</w:t>
      </w:r>
      <w:r w:rsidR="00F620E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E-mail</w:t>
      </w:r>
      <w:r w:rsidR="00F620E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、社群平台的網路攻擊！</w:t>
      </w:r>
    </w:p>
    <w:p w14:paraId="4C78AE2E" w14:textId="77777777" w:rsidR="004E2343" w:rsidRDefault="004E2343" w:rsidP="00CA50C6">
      <w:pPr>
        <w:pStyle w:val="a6"/>
        <w:overflowPunct w:val="0"/>
        <w:spacing w:before="0" w:after="0" w:line="360" w:lineRule="auto"/>
        <w:ind w:firstLineChars="200" w:firstLine="560"/>
        <w:jc w:val="both"/>
        <w:rPr>
          <w:rFonts w:ascii="Times New Roman" w:eastAsia="標楷體" w:hAnsi="Times New Roman" w:cs="Times New Roman"/>
          <w:sz w:val="28"/>
          <w:lang w:eastAsia="zh-TW"/>
        </w:rPr>
      </w:pPr>
    </w:p>
    <w:p w14:paraId="23159EF6" w14:textId="6E727762" w:rsidR="00BB48CD" w:rsidRDefault="00C3045C" w:rsidP="00CA50C6">
      <w:pPr>
        <w:pStyle w:val="a6"/>
        <w:overflowPunct w:val="0"/>
        <w:spacing w:before="0" w:after="0" w:line="360" w:lineRule="auto"/>
        <w:ind w:firstLineChars="200" w:firstLine="560"/>
        <w:jc w:val="both"/>
        <w:rPr>
          <w:rFonts w:ascii="Times New Roman" w:eastAsia="標楷體" w:hAnsi="Times New Roman" w:cs="Times New Roman"/>
          <w:sz w:val="28"/>
          <w:lang w:eastAsia="zh-TW"/>
        </w:rPr>
      </w:pPr>
      <w:r>
        <w:rPr>
          <w:rFonts w:ascii="Times New Roman" w:eastAsia="標楷體" w:hAnsi="Times New Roman" w:cs="Times New Roman" w:hint="eastAsia"/>
          <w:sz w:val="28"/>
          <w:lang w:eastAsia="zh-TW"/>
        </w:rPr>
        <w:t>近來網路釣魚攻擊</w:t>
      </w:r>
      <w:proofErr w:type="gramStart"/>
      <w:r>
        <w:rPr>
          <w:rFonts w:ascii="Times New Roman" w:eastAsia="標楷體" w:hAnsi="Times New Roman" w:cs="Times New Roman" w:hint="eastAsia"/>
          <w:sz w:val="28"/>
          <w:lang w:eastAsia="zh-TW"/>
        </w:rPr>
        <w:t>遽</w:t>
      </w:r>
      <w:proofErr w:type="gramEnd"/>
      <w:r>
        <w:rPr>
          <w:rFonts w:ascii="Times New Roman" w:eastAsia="標楷體" w:hAnsi="Times New Roman" w:cs="Times New Roman" w:hint="eastAsia"/>
          <w:sz w:val="28"/>
          <w:lang w:eastAsia="zh-TW"/>
        </w:rPr>
        <w:t>增，本府數位治理局將</w:t>
      </w:r>
      <w:proofErr w:type="gramStart"/>
      <w:r>
        <w:rPr>
          <w:rFonts w:ascii="Times New Roman" w:eastAsia="標楷體" w:hAnsi="Times New Roman" w:cs="Times New Roman" w:hint="eastAsia"/>
          <w:sz w:val="28"/>
          <w:lang w:eastAsia="zh-TW"/>
        </w:rPr>
        <w:t>進行資安網路</w:t>
      </w:r>
      <w:proofErr w:type="gramEnd"/>
      <w:r>
        <w:rPr>
          <w:rFonts w:ascii="Times New Roman" w:eastAsia="標楷體" w:hAnsi="Times New Roman" w:cs="Times New Roman" w:hint="eastAsia"/>
          <w:sz w:val="28"/>
          <w:lang w:eastAsia="zh-TW"/>
        </w:rPr>
        <w:t>攻防演練，其內容包括</w:t>
      </w:r>
      <w:r w:rsidRPr="00BB48CD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社交工程電子郵件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(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對象為本府所有同仁之公務信箱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)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，同時主動協助一級、二級機關進行網站弱點掃描，</w:t>
      </w:r>
      <w:r w:rsidRPr="00BB48CD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年中亦將抽選本府所屬機關</w:t>
      </w:r>
      <w:proofErr w:type="gramStart"/>
      <w:r w:rsidRPr="00BB48CD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進行資安通報</w:t>
      </w:r>
      <w:proofErr w:type="gramEnd"/>
      <w:r w:rsidRPr="00BB48CD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演練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，請各位同仁務必</w:t>
      </w:r>
      <w:proofErr w:type="gramStart"/>
      <w:r>
        <w:rPr>
          <w:rFonts w:ascii="Times New Roman" w:eastAsia="標楷體" w:hAnsi="Times New Roman" w:cs="Times New Roman" w:hint="eastAsia"/>
          <w:sz w:val="28"/>
          <w:lang w:eastAsia="zh-TW"/>
        </w:rPr>
        <w:t>落實資安應變</w:t>
      </w:r>
      <w:proofErr w:type="gramEnd"/>
      <w:r>
        <w:rPr>
          <w:rFonts w:ascii="Times New Roman" w:eastAsia="標楷體" w:hAnsi="Times New Roman" w:cs="Times New Roman" w:hint="eastAsia"/>
          <w:sz w:val="28"/>
          <w:lang w:eastAsia="zh-TW"/>
        </w:rPr>
        <w:t>SOP</w:t>
      </w:r>
      <w:r>
        <w:rPr>
          <w:rFonts w:ascii="Times New Roman" w:eastAsia="標楷體" w:hAnsi="Times New Roman" w:cs="Times New Roman" w:hint="eastAsia"/>
          <w:sz w:val="28"/>
          <w:lang w:eastAsia="zh-TW"/>
        </w:rPr>
        <w:t>。</w:t>
      </w:r>
    </w:p>
    <w:p w14:paraId="15079BA0" w14:textId="385AE3E9" w:rsidR="00CA50C6" w:rsidRDefault="007A66FF" w:rsidP="00B77509">
      <w:pPr>
        <w:pStyle w:val="a6"/>
        <w:overflowPunct w:val="0"/>
        <w:spacing w:before="0" w:after="0" w:line="360" w:lineRule="auto"/>
        <w:jc w:val="both"/>
        <w:rPr>
          <w:rFonts w:ascii="Times New Roman" w:eastAsia="標楷體" w:hAnsi="Times New Roman" w:cs="Times New Roman"/>
          <w:sz w:val="28"/>
          <w:lang w:eastAsia="zh-TW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noProof/>
          <w:sz w:val="28"/>
          <w:lang w:eastAsia="zh-TW"/>
        </w:rPr>
        <w:drawing>
          <wp:anchor distT="0" distB="0" distL="114300" distR="114300" simplePos="0" relativeHeight="251661312" behindDoc="0" locked="0" layoutInCell="1" allowOverlap="1" wp14:anchorId="12011F4A" wp14:editId="11E63E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1630045"/>
            <wp:effectExtent l="0" t="38100" r="0" b="84455"/>
            <wp:wrapSquare wrapText="bothSides"/>
            <wp:docPr id="28" name="資料庫圖表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  <w:r w:rsidR="004E2343">
        <w:rPr>
          <w:rFonts w:ascii="Times New Roman" w:eastAsia="標楷體" w:hAnsi="Times New Roman" w:cs="Times New Roman" w:hint="eastAsia"/>
          <w:noProof/>
          <w:sz w:val="28"/>
          <w:lang w:eastAsia="zh-TW"/>
        </w:rPr>
        <w:drawing>
          <wp:anchor distT="0" distB="0" distL="114300" distR="114300" simplePos="0" relativeHeight="251658240" behindDoc="1" locked="0" layoutInCell="1" allowOverlap="1" wp14:anchorId="28FA8B34" wp14:editId="210B8584">
            <wp:simplePos x="0" y="0"/>
            <wp:positionH relativeFrom="margin">
              <wp:align>left</wp:align>
            </wp:positionH>
            <wp:positionV relativeFrom="paragraph">
              <wp:posOffset>2179320</wp:posOffset>
            </wp:positionV>
            <wp:extent cx="4586400" cy="3628800"/>
            <wp:effectExtent l="0" t="0" r="0" b="0"/>
            <wp:wrapTight wrapText="bothSides">
              <wp:wrapPolygon edited="0">
                <wp:start x="3858" y="1134"/>
                <wp:lineTo x="3051" y="1474"/>
                <wp:lineTo x="1077" y="2722"/>
                <wp:lineTo x="1077" y="3175"/>
                <wp:lineTo x="359" y="4990"/>
                <wp:lineTo x="269" y="6804"/>
                <wp:lineTo x="538" y="8732"/>
                <wp:lineTo x="2423" y="12248"/>
                <wp:lineTo x="3051" y="14062"/>
                <wp:lineTo x="3051" y="14289"/>
                <wp:lineTo x="3499" y="15877"/>
                <wp:lineTo x="3051" y="19506"/>
                <wp:lineTo x="3051" y="20186"/>
                <wp:lineTo x="5563" y="20186"/>
                <wp:lineTo x="5653" y="19506"/>
                <wp:lineTo x="17317" y="19506"/>
                <wp:lineTo x="20457" y="19166"/>
                <wp:lineTo x="20547" y="17691"/>
                <wp:lineTo x="21265" y="16330"/>
                <wp:lineTo x="21265" y="15877"/>
                <wp:lineTo x="20457" y="14062"/>
                <wp:lineTo x="20457" y="7258"/>
                <wp:lineTo x="19560" y="7145"/>
                <wp:lineTo x="8614" y="6804"/>
                <wp:lineTo x="8524" y="4990"/>
                <wp:lineTo x="7986" y="3742"/>
                <wp:lineTo x="7806" y="2835"/>
                <wp:lineTo x="5922" y="1474"/>
                <wp:lineTo x="5204" y="1134"/>
                <wp:lineTo x="3858" y="1134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bsite_phishing.png"/>
                    <pic:cNvPicPr/>
                  </pic:nvPicPr>
                  <pic:blipFill>
                    <a:blip r:embed="rId1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0C6" w:rsidSect="00F73DDB">
      <w:headerReference w:type="default" r:id="rId17"/>
      <w:headerReference w:type="first" r:id="rId18"/>
      <w:pgSz w:w="11906" w:h="16838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E47B3" w14:textId="77777777" w:rsidR="008C7C94" w:rsidRDefault="008C7C94" w:rsidP="00D45945">
      <w:pPr>
        <w:spacing w:before="0" w:after="0" w:line="240" w:lineRule="auto"/>
      </w:pPr>
      <w:r>
        <w:separator/>
      </w:r>
    </w:p>
  </w:endnote>
  <w:endnote w:type="continuationSeparator" w:id="0">
    <w:p w14:paraId="4DD46A57" w14:textId="77777777" w:rsidR="008C7C94" w:rsidRDefault="008C7C9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粗行楷">
    <w:altName w:val="微軟正黑體"/>
    <w:charset w:val="88"/>
    <w:family w:val="script"/>
    <w:pitch w:val="fixed"/>
    <w:sig w:usb0="800002E3" w:usb1="38CF7C7A" w:usb2="00000016" w:usb3="00000000" w:csb0="00100001" w:csb1="00000000"/>
  </w:font>
  <w:font w:name="文鼎中行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850BB" w14:textId="77777777" w:rsidR="008C7C94" w:rsidRDefault="008C7C9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65959CD" w14:textId="77777777" w:rsidR="008C7C94" w:rsidRDefault="008C7C9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B8A76" w14:textId="7A8BCCFD" w:rsidR="00D45945" w:rsidRDefault="00AB1227">
    <w:pPr>
      <w:pStyle w:val="aa"/>
    </w:pPr>
    <w:r>
      <w:rPr>
        <w:rFonts w:ascii="Microsoft JhengHei UI" w:hAnsi="Microsoft JhengHei U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9B607" wp14:editId="59CF6B93">
              <wp:simplePos x="0" y="0"/>
              <wp:positionH relativeFrom="column">
                <wp:posOffset>-184150</wp:posOffset>
              </wp:positionH>
              <wp:positionV relativeFrom="paragraph">
                <wp:posOffset>1255395</wp:posOffset>
              </wp:positionV>
              <wp:extent cx="107950" cy="683895"/>
              <wp:effectExtent l="0" t="0" r="6350" b="1905"/>
              <wp:wrapNone/>
              <wp:docPr id="46" name="矩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D5E875" id="矩形 46" o:spid="_x0000_s1026" style="position:absolute;margin-left:-14.5pt;margin-top:98.85pt;width:8.5pt;height:5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" fillcolor="white [3212]" stroked="f" strokeweight="1pt"/>
          </w:pict>
        </mc:Fallback>
      </mc:AlternateContent>
    </w:r>
    <w:r w:rsidR="00075FC5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7E7B5F7B" wp14:editId="20349669">
              <wp:simplePos x="0" y="0"/>
              <wp:positionH relativeFrom="column">
                <wp:posOffset>5769429</wp:posOffset>
              </wp:positionH>
              <wp:positionV relativeFrom="paragraph">
                <wp:posOffset>-955131</wp:posOffset>
              </wp:positionV>
              <wp:extent cx="1872571" cy="1800000"/>
              <wp:effectExtent l="0" t="0" r="0" b="0"/>
              <wp:wrapNone/>
              <wp:docPr id="4" name="群組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2571" cy="1800000"/>
                        <a:chOff x="0" y="0"/>
                        <a:chExt cx="1872571" cy="1800000"/>
                      </a:xfrm>
                    </wpg:grpSpPr>
                    <wps:wsp>
                      <wps:cNvPr id="22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69F1452" id="群組 4" o:spid="_x0000_s1026" style="position:absolute;margin-left:454.3pt;margin-top:-75.2pt;width:147.45pt;height:141.75pt;z-index:251643904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/IB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hm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uqRyqXe1F8T/cuB3WbpG1sF44sp57f0oDRv&#10;4o1I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gZ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1+l5l8gtEbg7fsjLXfIg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n2E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insZnM&#10;SgtYp32cs9Z+CcSlblTVbJUdQNMeNbbmElYNP1KskuYSPDWVEavmrp5LquEqJUquRxuvz8fGmYOb&#10;yIcZW5ICnsLu4sqle/0Z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6fMbIk&#10;ER4YQ6JjjCWKelFid4ZDSu9KBMgd2YVigfAvY6x0qzy4SCmaGVrBtASbcuxYIVOHNo9QHzsIBYND&#10;WPxmW5dudeHaNrl4Ya1JBDow4a29dKtQP8ISZa3dkdExqrG1O0KI3ZQrUoURHwCZMndUIU9AFR4w&#10;3BF8LXOIFgxrThKKP1DWYAhF/gX7JAlVM5mUgGPHLhUJTPZl/EiscdYbQm65Kxfn6dUn1mRRyUPu&#10;qsaWfgVb+3FrENYSxthmcOKwKd0qlw3ikmaVFOxn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f+PtPPZmSU3svurNPoF5ub/KmF6Fl7P0gt72dMWZgaQJWHUtmU/&#10;vX9RmWQxTtZ3bxyMIOD2F5Ukg+RhkIwTJHO462u3WLGTKRkoieVr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X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f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eEmrNZHckLOx4Sw0Ck81dM5Le+NY7DnmGu7Jxrlp97zE51IKxdVfC&#10;q/3kdI3euhq91eAcTHanwGaDc0kLJV0t6G34EnIqWZI7M9nV6I2Pm+OUZ7grwUdEwzi9dRdEbyZK&#10;Rtzq9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+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/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e9++cM//49//Otv//D3v/zhl3/hH39X//r1b3/+lPGvn3758z//&#10;/O3jW/3i3/7y15/+9vO3X//y5z//9V9/++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Fzf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oqFKwZY1FBrYGEsaxFjGXNGIsKahQk&#10;33ktYixrxlhUUKMg+c5rEWNZM8aighoFKYqzFjGWNWMsKqhRkKI4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QVSCSiPCmoUZE4sYiwrkEqioMiJGWNZixjLCqSSKChyYsZY1iLGsmaMRQWl&#10;VcgYy1rEWFYglTgHRYxlzRiLCmpD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V&#10;CraMsaig1kDCWLYixrJljEUFNQqSx7IVMZYtYywqqFGQPJatiLFsGWNRQY2C5DtvRYxlyxiLCmoU&#10;JN95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7AD7" w14:textId="32218D6B" w:rsidR="00F73DDB" w:rsidRDefault="0072028F">
    <w:pPr>
      <w:pStyle w:val="aa"/>
    </w:pPr>
    <w:r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F3A763" wp14:editId="41591FF8">
              <wp:simplePos x="0" y="0"/>
              <wp:positionH relativeFrom="page">
                <wp:align>left</wp:align>
              </wp:positionH>
              <wp:positionV relativeFrom="paragraph">
                <wp:posOffset>1257087</wp:posOffset>
              </wp:positionV>
              <wp:extent cx="7246189" cy="66738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246189" cy="6673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  <a:effectLst>
                        <a:softEdge rad="31750"/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10201" id="矩形 3" o:spid="_x0000_s1026" style="position:absolute;margin-left:0;margin-top:99pt;width:570.55pt;height:52.55pt;flip:y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" fillcolor="#1d99a0 [2406]" stroked="f">
              <w10:wrap anchorx="page"/>
            </v:rect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9E8AEC" wp14:editId="36B79FAC">
              <wp:simplePos x="0" y="0"/>
              <wp:positionH relativeFrom="column">
                <wp:posOffset>-186690</wp:posOffset>
              </wp:positionH>
              <wp:positionV relativeFrom="paragraph">
                <wp:posOffset>1248410</wp:posOffset>
              </wp:positionV>
              <wp:extent cx="107950" cy="683895"/>
              <wp:effectExtent l="0" t="0" r="6350" b="190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FD9899" id="矩形 18" o:spid="_x0000_s1026" style="position:absolute;margin-left:-14.7pt;margin-top:98.3pt;width:8.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" fillcolor="white [3212]" stroked="f" strokeweight="1pt"/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8CD880" wp14:editId="4D10FB33">
              <wp:simplePos x="0" y="0"/>
              <wp:positionH relativeFrom="column">
                <wp:posOffset>4103370</wp:posOffset>
              </wp:positionH>
              <wp:positionV relativeFrom="paragraph">
                <wp:posOffset>7370445</wp:posOffset>
              </wp:positionV>
              <wp:extent cx="3392170" cy="3437255"/>
              <wp:effectExtent l="0" t="0" r="0" b="0"/>
              <wp:wrapNone/>
              <wp:docPr id="10" name="群組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3437255"/>
                        <a:chOff x="0" y="0"/>
                        <a:chExt cx="3392262" cy="3437384"/>
                      </a:xfrm>
                    </wpg:grpSpPr>
                    <wps:wsp>
                      <wps:cNvPr id="11" name="手繪多邊形：圖案 10">
                        <a:extLst/>
                      </wps:cNvPr>
                      <wps:cNvSpPr/>
                      <wps:spPr>
                        <a:xfrm rot="16200000" flipH="1">
                          <a:off x="-22561" y="22561"/>
                          <a:ext cx="3437384" cy="339226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rot="5400000">
                          <a:off x="333039" y="378161"/>
                          <a:ext cx="2728850" cy="26928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304010" y="436218"/>
                          <a:ext cx="581224" cy="5737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57267" y="2192447"/>
                          <a:ext cx="959932" cy="948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3EA1406" w14:textId="77777777" w:rsidR="00F73DDB" w:rsidRDefault="00F73DDB" w:rsidP="00F73D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16" name="圖片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724" y="552333"/>
                          <a:ext cx="2365375" cy="23647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4"/>
                          </a:glow>
                          <a:softEdge rad="215900"/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CD880" id="群組 10" o:spid="_x0000_s1026" style="position:absolute;left:0;text-align:left;margin-left:323.1pt;margin-top:580.35pt;width:267.1pt;height:270.65pt;z-index:251671552" coordsize="33922,34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yRA1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u9mLUmB&#10;QirSrmomEwZzneawF2NLUpiyrfHQjnd3y0qnDbQ63UohijXioYYnC+Z3QAlLV7TwMLMZW1IQSUrU&#10;wGa/lUoUa0ij1XdLClroCza6XvHdkhSwRuJRjS1hJEUfTyMKa0kK66RuTCQQDs4dcF4hSrMmSyqK&#10;NVIIxi0p2MKFDZGpmMmSmI61uX0d74CCYY2ZNOdbtRi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J4wtScFHZ0qT+g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Q+4b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7zKTTzB6Y/CWnbH2&#10;W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Fw&#10;NHgoxxICLwPhWB4mx/JQjiUEngayd36YHMtDOZYQeBrI3vlhciwP5VhC4Gkge+eHybE8lGMJgaeB&#10;7J0f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RrkUr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NiCVgPKooEZB5sQixrIBqSQKipyYMZatiLFsQCqJgiInZoxlK2IsW8ZYVFBahYyxbEWMZQNS&#10;iXNQxFi2jLGooDaEzIlFjGXLGIsKahRkTixiLFvGWFRQoyBzYhFj2TLGooISBRlj2YoYy5YxFhXU&#10;KMicWMRYtoyxqKBGQebEIsayZYxFBTUKMicWMZYtYywqqFGQObGIsWwZY1FBhYJ3xlhUUGsgYSzv&#10;IsbyzhiLCmoUJO38LmIs74yxqKBGQdLO7yLG8s4YiwpqFCQ78V3EWN4ZY1FBjYJkJ76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b29uj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TX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j3YTlYnEGX+UvXrAg8XdHatrc7Sv5cu7iZN6&#10;6OgDK+OEpI4CJDZDxtUjoDZPAyZMoXPwy8q2OE39cXbqJr3IVZ/QcfoG1ah6ljBtVXkcj5Hl1u4q&#10;rPrLdD8vCeN0me7HmpXsPBYl06KuOXWt+dL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ML9LdzOPjKCcIenvbuWOHENDk5UVVw4rYp2PmsVfBSIieVQkzBTcIwKmnwOMMDxfm7TLW48t&#10;qc8gy0uHRdkpeOQ8j+3CKzFVmc1jyHtkBI2040PI+txAJ8gugo0zCcsbj4XuzDn1WL6pmLcfH0KW&#10;4Tb0p7bAfCybgj4e+9MDJcxUfpo/CbIasAxtlHhH5bwkSuMDG2u+PiYCP6LRQs+5t4huFMQBx6wv&#10;n0b9Vhv8p8iArCJudPXjexRGpM4dknZ6JPdJkqm/fnpgu13y8S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J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R/ef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msLSwX6GXp&#10;Q/Rn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F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mIhZwhyd0&#10;pAUrVCM6NI4TH9n5J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">
              <v:shape id="手繪多邊形：圖案 10" o:spid="_x0000_s1027" style="position:absolute;left:-226;top:226;width:34373;height:33922;rotation: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19660f" focusposition="1" focussize="" focus="100%" type="gradientRadial"/>
                <v:stroke joinstyle="miter"/>
                <v:path arrowok="t" o:connecttype="custom" o:connectlocs="1868811,3373865;1852746,3382515;1853708,3382928;2002384,3286048;1950444,3298416;1872533,3308310;1868824,3298416;1923237,3293469;2002384,3286048;2137491,3273101;2134318,3273997;2135945,3273681;1168249,3254511;1223281,3268734;1246778,3269970;1312321,3302127;1342001,3308310;1343858,3308929;1350658,3302127;1376628,3309547;1402598,3315730;1453770,3327632;1454539,3326862;1513899,3336756;1542342,3341703;1570786,3344176;1628908,3346650;1708055,3345412;1711491,3345412;1719186,3341083;1736499,3335518;1754122,3335209;1766179,3336754;1769425,3345412;1797096,3345412;1788440,3357780;1783493,3363964;1767416,3371385;1737735,3371385;1699399,3368911;1616542,3366438;1554708,3361491;1500295,3354070;1445881,3345412;1363025,3333045;1298718,3312021;1299462,3311480;1261618,3299653;1228227,3284812;1189891,3272444;1150318,3258840;1168249,3254511;1896217,3227995;1877323,3230879;1746650,3237478;1789676,3242761;1800806,3240288;1877480,3231631;1890097,3229177;2013621,3210076;1949444,3219871;1971467,3220500;2003157,3214626;2247890,3207215;2046606,3260822;2148466,3238124;957397,3182161;1099614,3242761;1150318,3258840;1188654,3272443;1226991,3284811;1260381,3299652;1252961,3305836;1233174,3302125;1162684,3276154;1128058,3262549;1093431,3247708;1047673,3231631;1008100,3214317;977184,3198238;957397,3182161;1015521,3151243;1083537,3185872;1074881,3190819;995735,3152479;1015521,3151243;764477,3067144;848570,3114140;865883,3133928;826310,3112903;796630,3094352;764477,3067144;911938,3035409;911950,3035761;916127,3040817;916586,3038698;2717960,2954225;2713469,2954599;2639269,3007780;2566305,3047356;2514364,3078274;2485922,3090641;2456242,3103009;2420377,3121561;2393171,3137638;2353597,3153716;2312788,3168557;2301657,3179687;2284344,3185872;2241061,3193292;2185410,3210607;2134707,3226684;2079056,3242762;2009803,3260077;1912107,3276154;1909633,3279865;1862661,3291609;1863877,3292232;1916042,3279190;1917053,3276154;2014751,3260077;2084004,3242762;2139654,3226684;2190358,3210607;2246008,3193292;2289292,3185872;2259991,3203454;2260848,3203186;2291765,3184634;2309078,3178451;2310231,3178132;2317734,3169793;2358545,3154952;2398119,3138875;2425325,3122797;2461188,3104246;2490868,3091879;2511221,3083030;2521786,3075800;2573726,3044882;2646689,3005306;597315,2937122;602010,2941150;603613,2941966;2726260,2904836;2725836,2905129;2725836,2905482;2727801,2905762;2728309,2905129;2752978,2886375;2745676,2891420;2744385,2892761;2749391,2889557;496339,2824081;543046,2879077;506012,2834633;2840538,2824044;2840427,2824083;2839609,2829687;2819823,2851949;2796325,2877920;2797742,2877594;2819823,2853185;2839609,2830924;2840538,2824044;617213,2796195;619662,2799177;619785,2798768;434286,2767849;466440,2788874;468018,2790733;482670,2793976;515905,2824739;561663,2861842;581449,2889050;592579,2902655;639572,2942231;625969,2953361;582205,2904730;580213,2905129;621629,2951149;625969,2953361;639573,2942231;757056,3034987;733560,3042407;742216,3048592;707590,3049828;685330,3034987;664307,3018910;612367,2975623;564136,2932337;519616,2889050;498593,2868026;478806,2845765;486226,2835871;510960,2858132;538166,2879156;571556,2915023;574394,2917457;538166,2879156;512196,2858132;487462,2835871;460256,2802478;434286,2767849;3158670,2571206;3158043,2571474;3144537,2603894;3145687,2416266;3112914,2463608;3096837,2493290;3080761,2520498;3042423,2571206;3009034,2621912;2979354,2662725;2976879,2664238;2974854,2667239;2978116,2665199;3007797,2624387;3041187,2573679;3079523,2522973;3095601,2495765;3111677,2466082;3145068,2417849;3273681,2399298;3257604,2447531;3229161,2499474;3200717,2552655;3174748,2586047;3192061,2551418;3206901,2516789;3218030,2498238;3232871,2473503;3246475,2448768;3273681,2399298;3193635,2293284;3163617,2346117;3163065,2347387;3193297,2294173;3210098,2173622;3174019,2272201;3098126,2427343;3087015,2444912;3086943,2445057;3060973,2489580;3035003,2537814;3005323,2574917;2980590,2616966;2834663,2781453;2786432,2822267;2781805,2825786;2779809,2827806;2759641,2844248;2743149,2863079;2682552,2908840;2673057,2914838;2647267,2935864;2643543,2938283;2638031,2943469;2589802,2975624;2541571,3005306;2536051,3008104;2503395,3029317;2493272,3034423;2483448,3041171;2450058,3059723;2418860,3071960;2349327,3107034;2186194,3167881;2072517,3197112;2164387,3179687;2181701,3175977;2237350,3156189;2271977,3145058;2327628,3116612;2390697,3094351;2431106,3078504;2448822,3068380;2464896,3063434;2487158,3051065;2493007,3047000;2508182,3032515;2541571,3012727;2579558,2994105;2593511,2985517;2641742,2953361;2662765,2933573;2686262,2918732;2746858,2872973;2790143,2832160;2838372,2791347;2984299,2626859;3004382,2592717;3005323,2589756;3037477,2540286;3047370,2525445;3060525,2507198;3064683,2499474;3090653,2454951;3141357,2349827;3190824,2237283;3205355,2191522;3345407,2064138;3341698,2066611;3341698,2066611;3357088,1990840;3356644,1993028;3360247,1997353;3371378,2009721;3378798,2004774;3378985,2003824;3373851,2007247;3361484,1996116;3346065,1850349;3345202,1850397;3343637,1850484;3344171,1856363;3342935,1887283;3337988,1905833;3308308,1952830;3300888,1993643;3293468,2007247;3281101,2066611;3267497,2113608;3252657,2159368;3244001,2195233;3234108,2232336;3241998,2220063;3248948,2193996;3255131,2156893;3269971,2111134;3283575,2064138;3295941,2004774;3303361,1991169;3310781,1950356;3340462,1903360;3320675,1998589;3305835,2077741;3272444,2179155;3265839,2189431;3263015,2204818;3253895,2231100;3219268,2306541;3203190,2346117;3193297,2367142;3180930,2389404;3147541,2448768;3111677,2506895;3065921,2584811;3015217,2661489;2981827,2704775;2945963,2746824;2933596,2764139;2919994,2781453;2898970,2798768;2864586,2836840;2865579,2840818;2829716,2877920;2791379,2905129;2760462,2929864;2731174,2951268;2735729,2950889;2767882,2927390;2798800,2902655;2837136,2875447;2873000,2838344;2871763,2833397;2906390,2795058;2927414,2777744;2941016,2760429;2953383,2743115;2989247,2701065;3022637,2657778;3073341,2581100;3119097,2503185;3154961,2445057;3188350,2385693;3200717,2363431;3210610,2342407;3226688,2302831;3261315,2227389;3274917,2176683;3308308,2075269;3323148,1996117;3342935,1900886;3347396,1884159;3344171,1883572;3345407,1852654;3372614,1824208;3358214,1884215;3358215,1884215;3372615,1824209;3383744,1811840;3376324,1827919;3374625,1861619;3373851,1893466;3361484,1931521;3361484,1935869;3376324,1893466;3378798,1827917;3384564,1815425;3330567,1758659;3322464,1777815;3319437,1805657;3315536,1792651;3314109,1794487;3318201,1808131;3315728,1827919;3320675,1843996;3324509,1843783;3321911,1835338;3324384,1815550;3330567,1758659;3434448,1725268;3436922,1726504;3435684,1778447;3436922,1814314;3433211,1879861;3429502,1916964;3418371,1971381;3414662,2017141;3396111,2101240;3378798,2174208;3347882,2187813;3350355,2180392;3355302,2128449;3373851,2074032;3388691,2065375;3388691,2065374;3404768,1971381;3413424,1926858;3420844,1881098;3427028,1837811;3429502,1796999;3430738,1762370;3433211,1743818;3434448,1725268;174174,1151828;174789,1152136;174848,1151963;248786,974560;221579,1025266;199319,1043818;199266,1045002;197113,1092348;197175,1092235;199319,1045054;221579,1026502;248786,975796;249713,976414;250176,975487;263624,866962;246311,879330;220342,933747;226283,938500;226476,937665;221579,933747;247548,879330;262879,868379;358849,796468;357287,797718;350656,823213;346482,836044;232708,1043818;216631,1094524;201791,1146468;169637,1255302;148615,1329507;138721,1385162;133775,1413606;130064,1442052;118935,1518731;115224,1565727;121408,1615197;124306,1588242;123881,1579331;128828,1527387;139957,1450709;148785,1440115;161603,1354325;160981,1339401;173199,1304374;180468,1274966;178295,1280037;170875,1277564;152324,1330745;153561,1360427;144904,1417317;143668,1427211;131301,1442052;135011,1413606;139957,1385162;149851,1329507;170875,1255302;203028,1146468;217868,1094524;233944,1043818;347718,836044;358849,796468;381110,672793;381109,672793;387291,677740;387291,677739;603948,496713;603711,496903;602989,497719;592889,508304;590335,512019;588667,513904;581449,524383;506013,613429;484989,638164;463966,664135;371004,766891;465202,662899;486225,636926;507249,612191;582685,523145;590335,512019;602989,497719;635341,411431;624667,415150;616729,418097;614840,420494;601236,432862;566609,455123;543113,481096;520853,507067;506013,520672;505509,520041;491482,536905;467676,566432;429339,608482;435522,615901;435640,615797;430576,609718;468912,567668;507249,520672;522089,507068;544349,481096;567845,455125;602472,432863;616076,420496;630916,414930;635601,413476;2426561,187986;2489631,216431;2516838,238692;2456242,209010;2426561,187986;2221274,97703;2270741,108833;2339995,143462;2221274,97703;1476800,89510;1450829,92756;1395178,100176;1340765,112544;1317269,119964;1290062,127385;1230528,139081;1219571,143463;1144135,169434;1069935,199116;1017995,222615;983368,236219;898037,275795;857227,301767;817654,327738;754583,374735;695223,421732;638411,471295;643283,477386;655341,469115;665604,461465;702643,429152;762003,382156;825073,335159;864646,309187;905457,283215;990787,243639;1024177,226325;1076117,202826;1150318,173144;1225754,147173;1257443,140948;1272750,135717;1481103,90765;1919063,62919;1945496,65547;1981360,77915;1954153,74205;1897267,63074;1919063,62919;2062980,53180;2113683,56889;2175517,81624;2098843,68021;2062980,53180;1649314,52871;1506479,60600;1407545,74204;1360552,86571;1319741,101412;1262854,108833;1047673,191696;969764,226325;946266,234981;925244,246113;885670,267137;823837,299293;776843,336395;640809,442756;612381,467478;584569,492874;585159,493463;371215,744523;327931,803887;308144,839754;288358,873145;251258,942403;210901,1006002;210448,1007952;196844,1045054;186951,1062369;184477,1064842;173503,1101327;170875,1122970;168401,1153889;151088,1204596;135011,1255302;117697,1329507;107804,1397529;101621,1465550;110277,1418553;111080,1414675;112751,1396292;122644,1328271;125742,1329305;126011,1328156;122645,1327034;139959,1252829;156035,1202121;173269,1151647;172112,1151415;174585,1120497;188188,1062369;198081,1045054;198414,1044151;211686,1007952;252495,943641;289595,874383;309382,840991;329169,805125;372453,745761;586396,494701;643283,442757;779317,336396;826310,299294;888144,267138;927717,246113;948741,234983;972237,226325;1050148,191696;1265329,108834;1322215,101414;1363025,86573;1410018,74205;1508952,60600;1651788,53334;1766595,57187;1823066,0;1881189,3710;1940549,9894;1980123,19788;2006094,32156;2038247,25971;2086476,37103;2116157,45759;2114921,46997;2113683,55653;2062980,51944;2045667,46997;2028354,43286;1994963,35865;1961573,28445;1926947,23498;1888611,23498;1857693,23498;1809464,23498;1807198,22774;1785966,33392;1793386,45759;1867586,60600;1834567,61177;1835124,61220;1870060,60600;1899740,64311;1956627,75441;1983833,79152;2029591,89046;2076584,98940;2122341,110070;2168098,123675;2190358,129858;2212618,137279;2212905,137541;2228868,140294;2267552,154670;2272956,162858;2274452,163251;2309078,176855;2338759,189222;2368439,202827;2390699,215195;2405539,222615;2421615,231272;2476028,262191;2545282,306714;2581146,331449;2582185,332191;2600512,343326;3298415,1656010;3297893,1666359;3312017,1668377;3325620,1678271;3331804,1711663;3355300,1751239;3365195,1752139;3365195,1742582;3375248,1714654;3375087,1709191;3384980,1675798;3398584,1675798;3419607,1662194;3422080,1716611;3415898,1742582;3408478,1767317;3404767,1808131;3403531,1829155;3401058,1850180;3395785,1853696;3396111,1855126;3401163,1851758;3403531,1831628;3404767,1810604;3408478,1769791;3415898,1745056;3422080,1719085;3431974,1726505;3430738,1745056;3428264,1763608;3427027,1798237;3424554,1839049;3418371,1882336;3410951,1928095;3402294,1972618;3386218,2066611;3371378,2075269;3352827,2129686;3347880,2181630;3345407,2189050;3324384,2245941;3318200,2250888;3292231,2311488;3319437,2250888;3325620,2245941;3286047,2358484;3265024,2369616;3260664,2378337;3261315,2379509;3266261,2369615;3287284,2358484;3272444,2400534;3245237,2450004;3231635,2474739;3216794,2499474;3205664,2518025;3189588,2553891;3172274,2588520;3145068,2625623;3117861,2660252;3118994,2657917;3088179,2699828;3021399,2772797;3008252,2793026;3021399,2774033;3088179,2701064;3037477,2777743;3011351,2805107;2990379,2820524;2989246,2822267;2976134,2832354;2975643,2835871;2917519,2895235;2855685,2952125;2852826,2954200;2832189,2980570;2782723,3017672;2736490,3052349;2736324,3052551;2782723,3018910;2832189,2981807;2791379,3022619;2758144,3044263;2735153,3053974;2734492,3054776;2709758,3070853;2700439,3075173;2676988,3094198;2654109,3110429;2619482,3132691;2608353,3133928;2595982,3139427;2594059,3140888;2609589,3135164;2620719,3133928;2576199,3167320;2547755,3182162;2519312,3195766;2499222,3198780;2495815,3200713;2401828,3241525;2397036,3242614;2368439,3261313;2384515,3266260;2325154,3292232;2330101,3274918;2310314,3282338;2291765,3288522;2253428,3300889;2248306,3294741;2229930,3298416;2207670,3303363;2161914,3314494;2160405,3315195;2203961,3304599;2226221,3299652;2244770,3295942;2252190,3302125;2290528,3289758;2309077,3283575;2328864,3276154;2323917,3293469;2271977,3318204;2269431,3317491;2233641,3331807;2203961,3340465;2159441,3351595;2141046,3350050;2102571,3357537;2101317,3360253;1998674,3380041;1975176,3373857;1955389,3373857;1920763,3384988;1889847,3387462;1858929,3388698;1855570,3387259;1827395,3392254;1793386,3386224;1794624,3384988;1800806,3376330;1772363,3372621;1785966,3365200;1826777,3363963;1866350,3362727;1923236,3363963;1962809,3360253;2037010,3344175;2086476,3333045;2123577,3331807;2126158,3330609;2090187,3331809;2040720,3342939;1966520,3359017;1926947,3362727;1870060,3361491;1830486,3362727;1789676,3363964;1790913,3359017;1799569,3346650;2180463,3283575;2438928,3185872;2506944,3150005;2545282,3130217;2584855,3109193;2659055,3064670;2718416,3018910;2829716,2932337;2860632,2907602;2890312,2881631;2934832,2840818;2953383,2809899;2980029,2785472;2980243,2783937;2954620,2807426;2936070,2838344;2891550,2879157;2861869,2905129;2830953,2929864;2719653,3016436;2660293,3062197;2586093,3106720;2546519,3127744;2508182,3147532;2440165,3183398;2181701,3281101;1800806,3344176;1772363,3344176;1768653,3334282;1738973,3333045;1711766,3344176;1632619,3345412;1574496,3342939;1546052,3340465;1517609,3335518;1534744,3317241;1531212,3318204;1467375,3306381;1464432,3307074;1342002,3284812;1293771,3274918;1251725,3267497;1201022,3243999;1137951,3220501;1072408,3194528;1083537,3185872;1129295,3194528;1149082,3211843;1217098,3231631;1351896,3266260;1385285,3272444;1421149,3278628;1460723,3287285;1504333,3296716;1507715,3295942;1548526,3302127;1549762,3299653;1609122,3302127;1619015,3303363;1710529,3303363;1777309,3305836;1856456,3299653;1866349,3299653;1870060,3309547;1947969,3299653;1999910,3287285;2029590,3282338;2048140,3279865;2088950,3269971;2122341,3262550;2155730,3253893;2216977,3243292;2224985,3240289;2160678,3251419;2127287,3260077;2093898,3267497;2053087,3277391;2034538,3279865;2004858,3284812;1924473,3292232;1870060,3297180;1860166,3297180;1781020,3303363;1714239,3300889;1622726,3300889;1612832,3299653;1574496,3283575;1553472,3297180;1553419,3297286;1570786,3286048;1609123,3302125;1549763,3299652;1550230,3299349;1511425,3293469;1465669,3283575;1426096,3274918;1390232,3268734;1356842,3262550;1222045,3227921;1154028,3208133;1134242,3190819;1088484,3182161;1020468,3147532;1000681,3148769;930190,3112903;917824,3090641;920297,3089405;963581,3112903;1006864,3136402;1019231,3128981;968528,3095588;926481,3077038;868357,3043645;818890,3011489;740980,2978098;711300,2953363;717483,2950889;747163,2959546;685330,2895235;650703,2866790;618549,2838344;577740,2804952;518380,2739404;514307,2726674;502302,2714669;461493,2670146;456546,2647884;440469,2625623;438554,2622620;419445,2609544;382345,2556365;361322,2506895;358849,2506895;330406,2452478;303199,2398061;274755,2334987;248786,2270676;274755,2313961;300726,2368378;309382,2398061;312960,2403307;308556,2380410;297072,2359566;278379,2317528;256204,2280568;228998,2206363;205688,2130295;198035,2108121;164699,1975047;149956,1878443;149851,1881098;151088,1900886;157271,1946647;164691,1993643;152324,1952830;143668,1900886;133775,1900886;127591,1853890;118935,1824208;111515,1795763;90491,1773502;84308,1773502;78124,1742582;75650,1703006;80597,1647353;83070,1627565;87282,1613993;85235,1583042;88017,1537281;92964,1528007;92964,1522440;83070,1540992;74414,1528625;58337,1506363;55400,1488740;54628,1490285;49681,1539755;45970,1589225;42261,1627565;42261,1706716;43497,1747529;45970,1788341;34841,1826681;32368,1826681;24948,1752476;24948,1675798;31130,1616434;42256,1627558;32368,1615197;29894,1570674;32368,1502652;33604,1484102;37314,1453182;52154,1397529;59548,1360558;57101,1351769;48444,1401239;33604,1456893;29894,1487811;28657,1506363;26184,1574384;28657,1618907;22474,1678271;22474,1754950;29894,1829155;32368,1829155;48444,1899650;57101,1957777;75650,2017141;104867,2144797;107417,2169262;112752,2169262;139959,2234809;149852,2268202;131301,2239756;111515,2195233;110279,2207601;99519,2174247;91728,2175445;83070,2147001;53390,2078979;34841,2018378;33604,1967671;24948,1908307;18764,1848943;5161,1805657;13817,1575621;22474,1516257;15054,1484102;29894,1395056;33604,1374030;43497,1302299;69468,1250355;63284,1320851;69465,1308767;73177,1279883;74414,1247882;85544,1207068;102857,1145231;123881,1082157;125456,1080385;135012,1030213;148615,994347;164692,964665;196845,902827;222815,847174;259915,775443;287122,744523;309382,701237;327933,674029;347719,664135;352666,656714;372453,617138;410789,572615;411833,591224;409036,599046;449125,557774;468912,531803;494882,507068;497121,509555;496120,508304;528273,476149;560427,446467;595053,409364;643283,373498;695223,335159;726278,313492;747163,294346;784263,272084;823837,251060;829075,248366;842542,235137;864647,218904;888917,206537;906087,202584;909166,200352;1245541,64310;1258022,61596;1292534,49469;1316340,44676;1328754,44571;1333345,43286;1615306,6183;1695380,5874;1781020,7419;1782614,8615;1824304,3710;1862640,9893;1900977,17313;1920756,21810;1899740,16077;1861402,8657;1823066,2474;18230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329;top:3782;width:27289;height:26928;rotation: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stroke joinstyle="miter"/>
                <v:path arrowok="t" o:connecttype="custom" o:connectlocs="1483600,2678256;1470847,2685122;1471611,2685450;1589641,2608545;1548407,2618362;1486555,2626217;1483611,2618362;1526808,2614435;1589641,2608545;1696898,2598267;1694381,2598979;1695671,2598727;927443,2583510;971131,2594800;989785,2595781;1041817,2621308;1065380,2626217;1066854,2626708;1072253,2621308;1092869,2627199;1113486,2632107;1154109,2641555;1154720,2640944;1201845,2648798;1224425,2652725;1247006,2654688;1293148,2656652;1355981,2655669;1358708,2655669;1364817,2652233;1378562,2647815;1392552,2647570;1402124,2648797;1404701,2655669;1426668,2655669;1419796,2665487;1415869,2670396;1403105,2676287;1379543,2676287;1349109,2674323;1283331,2672360;1234243,2668433;1191045,2662542;1147848,2655669;1082070,2645852;1031019,2629162;1031609,2628734;1001566,2619345;975058,2607564;944624,2597746;913207,2586946;927443,2583510;1505357,2562461;1490358,2564750;1386620,2569989;1420777,2574183;1429613,2572219;1490483,2565347;1500499,2563399;1598562,2548236;1547613,2556012;1565096,2556511;1590254,2551848;1784542,2545966;1624746,2588520;1705611,2570502;760053,2526077;872955,2574183;913207,2586946;943641,2597745;974077,2607563;1000584,2619344;994693,2624253;978985,2621307;923025,2600691;895536,2589891;868046,2578110;831721,2565347;800304,2551603;775761,2538839;760053,2526077;806196,2501533;860192,2529023;853320,2532950;790488,2502514;806196,2501533;606898,2434773;673658,2472080;687402,2487788;655986,2471098;632424,2456372;606898,2434773;723964,2409581;723973,2409861;727289,2413873;727654,2412192;2157718,2345135;2154153,2345432;2095247,2387649;2037323,2419065;1996089,2443609;1973509,2453426;1949946,2463244;1921475,2477971;1899876,2490733;1868460,2503497;1836062,2515278;1827226,2524113;1813481,2529023;1779120,2534913;1734940,2548658;1694689,2561420;1650509,2574184;1595530,2587928;1517972,2600691;1516008,2603637;1478717,2612959;1479684,2613454;1521096,2603101;1521899,2600691;1599458,2587928;1654437,2574184;1698616,2561420;1738868,2548658;1783047,2534913;1817409,2529023;1794148,2542980;1794828,2542767;1819373,2528040;1833117,2523132;1834033,2522878;1839989,2516259;1872388,2504478;1903804,2491715;1925403,2478952;1953873,2464226;1977436,2454408;1993593,2447384;2001980,2441645;2043214,2417101;2101138,2385685;474193,2331559;477920,2334756;479192,2335404;2164306,2305930;2163970,2306162;2163970,2306442;2165531,2306665;2165934,2306162;2185516,2291275;2179721,2295279;2178696,2296344;2182671,2293800;394031,2241824;431108,2285478;401710,2250201;2255029,2241795;2254942,2241826;2254292,2246275;2238584,2263946;2219930,2284563;2221055,2284303;2238584,2264928;2254292,2247256;2255029,2241795;489990,2219688;491934,2222054;492032,2221730;344769,2197185;370294,2213876;371548,2215352;383179,2217926;409564,2242347;445889,2271799;461598,2293398;470433,2304198;507740,2335615;496941,2344450;462197,2305845;460616,2306162;460616,2306162;493495,2342694;496941,2344450;507741,2335615;601008,2409246;582355,2415137;589226,2420046;561737,2421027;544065,2409246;527376,2396484;486142,2362122;447853,2327760;412509,2293398;395820,2276709;380112,2259037;386002,2251183;405638,2268855;427236,2285544;453743,2314016;455997,2315948;427236,2285544;406619,2268855;386984,2251183;365385,2224675;344769,2197185;2507586,2041086;2507089,2041299;2496365,2067034;2497279,1918090;2471262,1955672;2458498,1979234;2445736,2000833;2415301,2041086;2388794,2081337;2365232,2113736;2363266,2114937;2361658,2117319;2364249,2115700;2387812,2083302;2414320,2043049;2444754,2002797;2457517,1981199;2470280,1957636;2496788,1919347;2575696,1914683;2567474,1933092;2549803,1968435;2567474,1933092;2575696,1914683;2598891,1904621;2586127,1942909;2563547,1984143;2540966,2026360;2520350,2052867;2534094,2025377;2545876,1997888;2554711,1983162;2566492,1963527;2577292,1943892;2598891,1904621;2535344,1820465;2511513,1862405;2511075,1863413;2535076,1821171;2548413,1725474;2519772,1803729;2459522,1926884;2450700,1940830;2450644,1940946;2430027,1976289;2409410,2014578;2385848,2044031;2366213,2077411;2250365,2207985;2212076,2240384;2208403,2243176;2206817,2244781;2190807,2257833;2177715,2272782;2129608,2309108;2122070,2313868;2101596,2330560;2098639,2332480;2094265,2336597;2055977,2362123;2017687,2385685;2013306,2387906;1987380,2404745;1979343,2408799;1971545,2414156;1945037,2428883;1920271,2438595;1865069,2466439;1735563,2514741;1645317,2537945;1718251,2524113;1731996,2521167;1776174,2505459;1803664,2496624;1847843,2474043;1897913,2456371;1929992,2443791;1944056,2435754;1956817,2431828;1974490,2422010;1979133,2418783;1991180,2407284;2017687,2391576;2047844,2376793;2058921,2369976;2097211,2344450;2113900,2328742;2132554,2316961;2180660,2280636;2215022,2248237;2253310,2215839;2369158,2085264;2385101,2058162;2385848,2055812;2411374,2016541;2419228,2004760;2429671,1990275;2432973,1984143;2453589,1948800;2493842,1865349;2533112,1776009;2544648,1739684;2655832,1638563;2652887,1640526;2652887,1640526;2665105,1580377;2664753,1582114;2667613,1585547;2676449,1595365;2682340,1591438;2682488,1590684;2678413,1593401;2668595,1584565;2656354,1468852;2655669,1468890;2654427,1468959;2654851,1473626;2653869,1498171;2649942,1512897;2626380,1550204;2620489,1582603;2614599,1593401;2604781,1640526;2593981,1677833;2582200,1714159;2575328,1742630;2567474,1772082;2573738,1762339;2579255,1741647;2584164,1712194;2595945,1675870;2606745,1638563;2616562,1591438;2622453,1580638;2628343,1548240;2651906,1510933;2636198,1586529;2624416,1649361;2597908,1729866;2592664,1738023;2590422,1750238;2583183,1771101;2555693,1830988;2542930,1862405;2535076,1879095;2525258,1896767;2498751,1943892;2470280,1990034;2433955,2051885;2393702,2112755;2367195,2147116;2338724,2180496;2328906,2194241;2318107,2207985;2301417,2221730;2274120,2251953;2274909,2255110;2246438,2284563;2216003,2306162;2191460,2325797;2168209,2342788;2171824,2342487;2197350,2323833;2221895,2304198;2252329,2282599;2280800,2253146;2279818,2249219;2307307,2218785;2323998,2205041;2334797,2191296;2344614,2177551;2373086,2144171;2399593,2109809;2439845,2048940;2476170,1987089;2504642,1940946;2531149,1893821;2540966,1876149;2548820,1859460;2561584,1828043;2589073,1768155;2599872,1727904;2626380,1647399;2638161,1584566;2653869,1508970;2657411,1495691;2654851,1495225;2655832,1470682;2677430,1448100;2665998,1495735;2665999,1495735;2677432,1448102;2686267,1438283;2680376,1451046;2680376,1451046;2679026,1477799;2678413,1503079;2668595,1533289;2668595,1536740;2680376,1503079;2682340,1451045;2686917,1441129;2644051,1396067;2637617,1411274;2635215,1433375;2632118,1423050;2630985,1424507;2634234,1435338;2632271,1451046;2636198,1463809;2639241,1463640;2637179,1456936;2639142,1441228;2644051,1396067;2726520,1369559;2728483,1370541;2727501,1411775;2728483,1440246;2725537,1492279;2722593,1521732;2713756,1564930;2710811,1601256;2696084,1668015;2682340,1725939;2657796,1736739;2659760,1730848;2663687,1689614;2678413,1646417;2690194,1639545;2690194,1639544;2702957,1564930;2709829,1529586;2715720,1493262;2720629,1458899;2722593,1426502;2723574,1399012;2725537,1384285;2726520,1369559;138272,914349;138761,914593;138807,914456;197504,773630;175906,813881;158234,828608;158192,829548;156483,867133;156531,867043;158234,829590;175906,814863;197504,774611;198240,775101;198608,774365;209285,688216;195540,698033;174923,741231;179640,745004;179794,744342;175906,741231;196522,698033;208693,689340;284881,632256;283641,633248;278377,653486;275063,663672;184741,828608;171978,868860;160197,910094;134671,996489;117981,1055395;110127,1099575;106200,1122155;103254,1144736;94419,1205605;91473,1242912;96383,1282183;98683,1260785;98346,1253711;102273,1212477;111108,1151608;118116,1143198;128293,1075096;127799,1063249;137498,1035444;143269,1012099;141544,1016125;135653,1014161;120926,1056377;121908,1079940;115036,1125101;114054,1132955;104237,1144736;107181,1122155;111108,1099575;118963,1055395;135653,996489;161179,910094;172960,868860;185722,828608;276044,663672;284881,632256;302553,534079;302552,534079;307461,538006;307461,538005;479459,394303;479270,394453;478698,395100;470678,403504;468651,406454;467327,407950;461598,416268;401711,486955;385020,506590;368331,527206;294561,608742;369312,526225;386001,505608;402692,485972;462579,415285;468651,406454;478698,395100;504381,326604;495907,329556;489605,331896;488106,333799;477306,343616;449816,361288;431163,381905;413492,402522;401711,413322;401310,412821;390175,426208;371276,449648;340841,483028;345750,488917;345844,488835;341823,484009;372257,450629;402692,413322;414473,402523;432145,381905;450798,361289;478287,343617;489087,333800;500868,329382;504587,328227;1926384,149228;1976453,171808;1998052,189480;1949946,165917;1926384,149228;1763412,77559;1802682,86394;1857661,113884;1763412,77559;1172393,71055;1151776,73632;1107596,79522;1064398,89340;1045746,95231;1024147,101121;976884,110406;968186,113885;908299,134501;849393,158063;808159,176717;780670,187516;712928,218933;680531,239550;649114,260167;599044,297474;551919,334781;506818,374126;510686,378961;520258,372395;528405,366322;557810,340671;604935,303364;655004,266057;686420,245440;718819,224823;786560,193407;813068,179662;854302,161008;913207,137446;973094,116829;998251,111888;1010403,107735;1175809,72052;1523493,49947;1544479,52033;1572950,61851;1551352,58906;1506191,50069;1523493,49947;1637747,42215;1677998,45160;1727086,64795;1666217,53996;1637747,42215;1309348,41970;1195954,48106;1117414,58905;1080107,68722;1047708,80504;1002547,86394;831721,152173;769870,179662;751216,186534;734527,195370;703111,212060;654023,237586;616716,267039;508722,351470;486153,371095;464074,391255;464542,391723;294698,591021;260336,638145;244628,666617;228920,693124;199467,748103;167429,798587;167069,800137;156269,829590;148415,843334;146452,845298;137739,874260;135653,891441;133689,915985;119945,956238;107181,996489;93437,1055395;85583,1109393;80674,1163389;87546,1126082;88183,1123003;89510,1108410;97364,1054414;99823,1055234;100037,1054322;97365,1053432;111110,994526;123872,954273;137554,914206;136635,914021;138599,889478;149398,843334;157252,829590;157516,828872;168052,800137;200449,749085;229902,694106;245610,667599;261318,639127;295681,592003;465525,392705;510686,351471;618679,267040;655986,237587;705074,212061;736490,195370;753181,186535;771834,179662;833685,152173;1004512,86395;1049673,80505;1082070,68723;1119377,58906;1197918,48106;1311311,42338;1402454,45396;1447285,0;1493427,2945;1540552,7854;1571968,15708;1592586,25526;1618111,20617;1656400,29453;1679962,36325;1678981,37307;1677998,44179;1637747,41234;1624002,37307;1610257,34361;1583749,28471;1557242,22580;1529753,18653;1499319,18653;1474774,18653;1436486,18653;1434688,18079;1417832,26507;1423723,36325;1482628,48106;1456415,48564;1456857,48598;1484592,48106;1508154,51052;1553315,59887;1574914,62833;1611240,70687;1648546,78541;1684871,87376;1721197,98176;1738868,103085;1756540,108975;1756768,109183;1769441,111369;1800151,122781;1804441,129280;1805628,129593;1833117,140392;1856680,150209;1880242,161009;1897914,170827;1909695,176717;1922457,183589;1965655,208134;2020633,243477;2049105,263113;2049928,263701;2064479,272541;2618526,1314581;2618111,1322797;2629325,1324398;2640124,1332252;2645033,1358760;2663686,1390176;2671541,1390890;2671541,1383304;2679522,1361134;2679394,1356797;2687248,1330289;2698048,1330289;2714737,1319490;2716701,1362688;2711793,1383304;2705902,1402939;2702956,1435338;2701975,1452028;2700011,1468718;2695825,1471509;2696084,1472644;2700095,1469970;2701975,1453991;2702956,1437302;2705902,1404903;2711793,1385268;2716701,1364651;2724555,1370542;2723574,1385268;2721610,1399995;2720628,1427484;2718664,1459882;2713756,1494244;2707866,1530569;2700993,1565912;2688230,1640526;2676449,1647399;2661722,1690597;2657795,1731831;2655832,1737721;2639142,1782882;2634233,1786809;2613617,1834915;2635215,1786809;2640124,1782882;2608707,1872222;2592018,1881059;2588557,1887982;2589073,1888912;2593000,1881058;2609690,1872222;2597908,1905602;2576310,1944873;2565511,1964508;2553730,1984143;2544893,1998869;2532131,2027341;2518386,2054830;2496788,2084283;2475189,2111773;2476089,2109919;2451626,2143189;2398610,2201114;2388172,2217172;2398610,2202095;2451626,2144170;2411374,2205040;2390634,2226761;2373984,2239001;2373085,2240384;2362675,2248392;2362286,2251183;2316143,2298308;2267055,2343469;2264784,2345116;2248402,2366049;2209131,2395502;2172427,2423029;2172296,2423189;2209131,2396484;2248402,2367031;2216003,2399429;2189619,2416610;2171367,2424319;2170842,2424956;2151207,2437718;2143807,2441147;2125191,2456249;2107028,2469134;2079539,2486806;2070704,2487788;2060882,2492154;2059355,2493312;2071685,2488770;2080521,2487788;2045178,2514296;2022597,2526078;2000017,2536877;1984067,2539269;1981363,2540804;1906749,2573201;1902945,2574066;1880242,2588910;1893004,2592837;1845880,2613454;1849807,2599709;1834099,2605600;1819373,2610508;1788938,2620326;1784872,2615446;1770284,2618362;1752612,2622290;1716287,2631126;1715090,2631682;1749667,2623271;1767339,2619344;1782065,2616399;1787955,2621307;1818391,2611490;1833116,2606581;1848825,2600691;1844898,2614435;1803664,2634071;1801642,2633505;1773230,2644870;1749667,2651742;1714324,2660578;1699721,2659351;1669176,2665294;1668181,2667451;1586695,2683159;1568041,2678250;1552333,2678250;1524844,2687086;1500300,2689049;1475756,2690031;1473089,2688889;1450721,2692854;1423723,2688067;1424705,2687086;1429613,2680213;1407033,2677268;1417832,2671378;1450231,2670395;1481647,2669414;1526807,2670395;1558223,2667451;1617129,2654687;1656400,2645852;1685852,2644870;1687901,2643918;1659345,2644871;1620075,2653706;1561169,2666469;1529753,2669414;1484592,2668433;1453176,2669414;1420777,2670396;1421759,2666469;1428631,2656652;1731013,2606581;1936202,2529023;1990198,2500551;2020633,2484843;2052050,2468153;2110955,2432810;2158080,2396484;2246438,2327760;2270982,2308125;2294544,2287509;2329887,2255110;2344614,2230566;2365768,2211175;2365938,2209957;2345596,2228603;2330870,2253146;2295526,2285545;2271964,2306162;2247420,2325797;2159062,2394520;2111937,2430846;2053032,2466190;2021615,2482879;1991180,2498587;1937184,2527059;1731996,2604618;1429613,2654688;1407033,2654688;1404088,2646834;1380525,2645852;1358927,2654688;1296094,2655669;1249952,2653706;1227371,2651742;1204791,2647815;1218392,2633307;1215590,2634071;1164911,2624686;1162575,2625235;1065381,2607564;1027092,2599709;993712,2593819;953460,2575165;903390,2556512;851357,2535894;860192,2529023;896518,2535894;912226,2549639;966222,2565347;1073235,2592837;1099742,2597746;1128213,2602654;1159630,2609527;1194251,2617013;1196936,2616399;1229334,2621308;1230315,2619345;1277440,2621308;1285294,2622290;1357944,2622290;1410959,2624253;1473792,2619345;1481646,2619345;1484592,2627199;1546442,2619345;1587676,2609527;1611239,2605600;1625965,2603637;1658363,2595782;1684871,2589892;1711378,2583019;1760000,2574604;1766358,2572220;1715306,2581055;1688798,2587928;1662291,2593819;1629893,2601673;1615167,2603637;1591604,2607564;1527789,2613454;1484592,2617381;1476738,2617381;1413905,2622290;1360890,2620326;1288240,2620326;1280386,2619345;1249952,2606581;1233261,2617381;1233219,2617466;1247006,2608545;1277441,2621307;1230317,2619344;1230688,2619104;1199881,2614435;1163557,2606581;1132140,2599709;1103669,2594800;1077162,2589892;970149,2562402;916153,2546694;900445,2532950;864119,2526077;810123,2498587;794415,2499570;738454,2471098;728636,2453426;730600,2452445;764962,2471098;799323,2489752;809141,2483861;768889,2457353;735509,2442627;689366,2416119;650096,2390593;588245,2364086;564683,2344451;569591,2342487;593153,2349359;544065,2298308;516576,2275728;491050,2253146;458653,2226639;411528,2174605;408295,2164500;398765,2154970;366367,2119627;362440,2101955;349677,2084283;348157,2081899;332986,2071520;303534,2029304;286844,1990034;284881,1990034;262301,1946836;240702,1903639;218121,1853569;197504,1802518;218121,1836879;238738,1880076;245610,1903639;248450,1907804;244955,1889628;235837,1873082;220997,1839709;203394,1810371;181795,1751465;163293,1691085;157215,1673477;130750,1567841;119046,1491154;118963,1493262;119945,1508970;124853,1545296;130744,1582603;120926,1550204;114054,1508970;106200,1508970;101291,1471663;94419,1448100;88529,1425520;71838,1407849;66930,1407849;62020,1383304;60057,1351888;63984,1307709;65948,1292001;69291,1281226;67666,1256657;69875,1220331;73802,1212969;73802,1208550;65948,1223277;59076,1213460;46312,1195788;43981,1181798;43368,1183024;39440,1222295;36495,1261565;33550,1292001;33550,1354832;34531,1387231;36495,1419629;27659,1450064;25696,1450064;19805,1391158;19805,1330289;24714,1283164;33546,1291995;25696,1282183;23732,1246840;25696,1192842;26677,1178116;29623,1153571;41404,1109393;47274,1080044;45331,1073067;38458,1112337;26677,1156517;23732,1181061;22750,1195788;20787,1249784;22750,1285128;17842,1332252;17842,1393122;23732,1452028;25696,1452028;38458,1507989;45331,1554131;60057,1601256;83251,1702592;85276,1722013;89511,1722013;111110,1774046;118964,1800554;104237,1777973;88529,1742630;87547,1752447;79006,1725970;72820,1726921;65948,1704341;42385,1650344;27659,1602238;26677,1561985;19805,1514860;14896,1467736;4097,1433375;10969,1250767;17842,1203642;11951,1178116;23732,1107429;26677,1090739;34531,1033796;55149,992562;50239,1048523;55147,1038931;58093,1016002;59076,990599;67911,958200;81656,909112;98346,859042;99596,857636;107182,817808;117981,789337;130745,765774;156271,716686;176887,672507;206340,615565;227939,591021;245610,556659;260337,535061;276045,527206;279972,521316;295681,489899;326115,454556;326943,469328;324723,475537;356549,442775;372257,422158;392874,402523;394650,404497;393857,403504;419382,377978;444908,354416;472397,324963;510686,296492;551919,266057;576573,248858;593153,233659;622606,215987;654023,199297;658182,197159;668872,186658;686421,173772;705688,163954;719319,160816;721764,159045;988802,51051;998710,48896;1026109,39270;1045009,35465;1054863,35382;1058508,34361;1282349,4908;1345918,4663;1413905,5890;1415171,6839;1448267,2945;1478701,7853;1509137,13744;1524838,17313;1508154,12762;1477719,6872;1447285,1964;1447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3040;top:4361;width:5812;height:5737;rotation:-9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3644f"/>
                <v:stroke joinstyle="miter"/>
                <v:path arrowok="t" o:connecttype="custom" o:connectlocs="315995,570592;313279,572055;313442,572124;338581,555740;329799,557832;316625,559505;315998,557832;325198,556995;338581,555740;361426,553550;360890,553702;361165,553648;197538,550406;206843,552812;210816,553021;221899,558459;226918,559505;227232,559610;228382,558459;232773,559714;237164,560760;245817,562773;245947,562642;255984,564316;260793,565152;265603,565571;275431,565989;288813,565780;289394,565780;290696,565048;293623,564106;296603,564054;298642,564315;299190,565780;303869,565780;302406,567871;301569,568917;298851,570172;293832,570172;287350,569754;273340,569336;262884,568499;253683,567244;244483,565780;230473,563688;219599,560132;219725,560041;213326,558041;207680,555531;201198,553439;194506,551138;197538,550406;320630,545922;317435,546410;295339,547526;302615,548419;304497,548001;317461,546537;319595,546122;340481,542891;329630,544548;333353,544654;338712,543661;380094,542408;346059,551474;363282,547635;161885,538170;185933,548419;194506,551138;200988,553439;207471,555531;213117,558041;211862,559087;208516,558459;196597,554067;190742,551766;184887,549256;177150,546537;170459,543609;165231,540889;161885,538170;171714,532942;183214,538798;181751,539635;168368,533151;171714,532942;129265,518719;143484,526667;146411,530013;139720,526457;134701,523320;129265,518719;154199,513352;154201,513411;154907,514266;154985,513908;459577,499622;458818,499685;446271,508679;433934,515372;425151,520601;420342,522693;415324,524784;409259,527922;404659,530641;397968,533360;391067,535870;389185,537752;386258,538798;378939,540053;369529,542981;360956,545700;351546,548419;339836,551348;323316,554067;322898,554694;314956,556680;315161,556786;323982,554580;324153,554067;340672,551348;352382,548419;361792,545700;370366,542981;379775,540053;387094,538798;382140,541772;382285,541726;387512,538589;390440,537543;390635,537489;391904,536079;398804,533569;405496,530850;410096,528131;416160,524993;421179,522902;424620,521405;426406,520183;435189,514954;447526,508261;100999,496729;101793,497410;102064,497549;460981,491269;460909,491318;460909,491378;461241,491426;461327,491318;465498,488147;464264,489000;464045,489227;464892,488685;83926,477612;91823,486913;85561,479396;480304,477605;480285,477612;480147,478560;476801,482325;472828,486717;473067,486662;476801,482534;480147,478769;480304,477605;104364,472895;104778,473400;104799,473331;73433,468102;78870,471657;79137,471972;81614,472520;87234,477723;94971,483998;98317,488599;100199,490900;108145,497593;105845,499476;98444,491251;98108,491318;105111,499101;105845,499476;108145,497593;128010,513280;124037,514535;125501,515581;119646,515790;115882,513280;112327,510561;103545,503241;95389,495920;87861,488599;84307,485044;80961,481279;82216,479605;86398,483370;90998,486926;96644,492992;97124,493403;90998,486926;86607,483370;82425,479605;77824,473958;73433,468102;534097,434845;533991,434891;531707,440373;531901,408641;526360,416648;523641,421668;520923,426269;514440,434845;508795,443421;503776,450323;503358,450579;503015,451086;503567,450741;508585,443839;514231,435263;520714,426688;523432,422086;526150,417067;531796,408909;553544,405772;550825,413929;546016,422714;541206,431708;536815,437355;539743,431499;542252,425642;544134,422505;546643,418321;548943,414138;553544,405772;540009,387843;534933,396778;534840,396993;539952,387993;542792,367605;536692,384277;523859,410515;521980,413486;521968,413511;517577,421040;513186,429198;508167,435473;503985,442584;479310,470402;471155,477305;470373,477900;470035,478242;466625,481022;463836,484207;453590,491946;451985,492961;447624,496516;446994,496926;446062,497803;437907,503241;429752,508261;428818,508734;423297,512321;421585,513185;419924,514326;414278,517464;409003,519533;397245,525465;369662,535755;350440,540699;365974,537752;368902,537125;378311,533778;384166,531896;393576,527085;404241,523320;411073,520640;414069,518928;416787,518091;420551,515999;421540,515312;424106,512862;429752,509516;436175,506366;438534,504914;446690,499476;450244,496129;454218,493619;464464,485880;471783,478978;479938,472076;504612,444257;508008,438483;508167,437982;513604,429616;515277,427106;517501,424020;518204,422714;522596,415184;531169,397405;539533,378372;541990,370633;565672,349089;565044,349507;565044,349507;567647,336693;567572,337063;568181,337794;570063,339886;571318,339049;571349,338889;570481,339468;568390,337585;565783,312933;565637,312941;565372,312956;565463,313950;565254,319179;564417,322317;559399,330265;558144,337167;556889,339468;554798,349507;552498,357456;549989,365195;548525,371260;546852,377535;548186,375459;549362,371051;550407,364776;552916,357037;555217,349089;557308,339049;558562,336749;559817,329846;564835,321898;561490,338004;558980,351390;553334,368541;552218,370279;551740,372881;550198,377326;544343,390085;541624,396778;539952,400334;537861,404099;532215,414138;526150,423969;518414,437146;509840,450114;504194,457434;498130,464546;496039,467474;493739,470402;490184,473331;484370,479770;484538,480442;478474,486717;471992,491318;466764,495502;461812,499122;462582,499058;468019,495083;473246,490900;479729,486299;485793,480024;485584,479187;491439,472703;494994,469775;497294,466847;499385,463919;505449,456807;511095,449486;519668,436518;527405,423341;533469,413511;539115,403471;541206,399706;542879,396150;545598,389457;551453,376698;553753,368123;559399,350972;561908,337585;565254,321480;566008,318651;565463,318552;565672,313323;570272,308512;567837,318660;567837,318660;570272,308512;572154,306420;570899,309140;570612,314839;570481,320225;568390,326661;568390,327396;570899,320225;571318,309139;572293,307027;563162,297426;561792,300666;561281,305375;560621,303175;560380,303486;561072,305793;560653,309140;561490,311859;562138,311823;561699,310394;562117,307048;563162,297426;580728,291779;581146,291988;580937,300773;581146,306839;580518,317924;579891,324199;578009,333402;577382,341141;574245,355364;571318,367704;566090,370005;566508,368750;567345,359966;570481,350762;572991,349298;572991,349298;575709,333402;577173,325872;578427,318133;579473,310813;579891,303910;580100,298054;580518,294916;580728,291779;29451,194798;29555,194850;29565,194821;42067,164819;37467,173394;33703,176532;33694,176732;33330,184739;33340,184720;33703,176741;37467,173603;42067,165028;42224,165132;42302,164975;44576,146622;41648,148713;37257,157916;38262,158720;38295,158579;37467,157916;41858,148713;44450,146861;60677,134700;60413,134911;59292,139223;58586,141393;39348,176532;36630,185107;34121,193892;28684,212298;25129,224848;23456,234260;22620,239071;21992,243881;20111,256849;19483,264798;20529,273164;21019,268605;20947,267098;21783,258313;23665,245345;25158,243554;27325,229045;27220,226521;29286,220597;30515,215624;30148,216481;28893,216063;25756,225057;25966,230077;24502,239698;24293,241371;22202,243881;22829,239071;23665,234260;25338,224848;28893,212298;34330,193892;36839,185107;39557,176532;58795,141393;60677,134700;64442,113783;64441,113783;65487,114620;65487,114620;102121,84005;102081,84037;101959,84175;100251,85965;99819,86593;99537,86912;98317,88684;85561,103744;82006,107927;78452,112319;62733,129697;78661,112110;82215,107718;85770,103534;98526,88475;99819,86593;101959,84175;107429,69582;105624,70211;104282,70709;103963,71114;101662,73206;95807,76971;91834,81363;88071,85756;85561,88057;85476,87950;83104,90802;79079,95796;72597,102907;73642,104162;73662,104144;72806,103116;79288,96005;85770,88057;88280,85756;92043,81363;96016,76971;101871,73206;104172,71115;106681,70173;107473,69928;410305,31792;420969,36603;425570,40368;415324,35348;410305,31792;375593,16524;383957,18406;395667,24262;375593,16524;249711,15138;245319,15687;235909,16942;226709,19034;222736,20288;218135,21543;208069,23522;206216,24263;193461,28655;180914,33675;172132,37649;166277,39950;151848,46643;144948,51035;138256,55427;127592,63376;117555,71324;107948,79706;108772,80736;110811,79337;112546,78043;118809,72579;128846,64631;139511,56682;146202,52290;153103,47898;167531,41205;173177,38276;181960,34302;194506,29282;207262,24890;212620,23837;215208,22953;250438,15350;324493,10641;328962,11085;335026,13177;330426,12550;320807,10667;324493,10641;348827,8994;357401,9621;367856,13804;354891,11504;348827,8994;278881,8942;254729,10249;238000,12549;230054,14641;223154,17151;213535,18406;177150,32420;163976,38276;160003,39740;156449,41623;149757,45179;139302,50617;131356,56892;108354,74879;103547,79060;98844,83355;98944,83455;62768,125915;55450,135954;52104,142020;48758,147667;42485,159380;35661,170136;35584,170466;33284,176741;31611,179669;31193,180087;29337,186258;28893,189918;28475,195147;25547,203723;22829,212298;19901,224848;18228,236352;17183,247855;18647,239907;18782,239251;19065,236142;20738,224639;21262,224813;21307,224619;20738,224429;23665,211880;26384,203304;29298,194768;29102,194729;29520,189500;31821,179669;33493,176741;33550,176588;35794,170466;42694,159590;48967,147877;52313,142229;55659,136164;62978,126124;99153,83664;108772,74880;131774,56892;139720,50617;150175,45179;156867,41623;160422,39741;164395,38276;177569,32420;213953,18406;223572,17151;230473,14641;238419,12550;255147,10249;279299,9020;298712,9671;308261,0;318088,627;328126,1673;334817,3347;339208,5438;344645,4392;352800,6275;357819,7739;357610,7948;357401,9412;348827,8785;345900,7948;342972,7321;337326,6066;331681,4811;325826,3974;319343,3974;314116,3974;305960,3974;305577,3852;301987,5647;303242,7739;315788,10249;310205,10346;310299,10354;316207,10249;321225,10876;330844,12759;335445,13386;343182,15060;351128,16733;358865,18615;366602,20916;370366,21962;374130,23217;374178,23261;376877,23727;383418,26158;384332,27543;384585,27609;390440,29910;395458,32001;400477,34302;404241,36394;406750,37649;409469,39113;418669,44342;430379,51872;436444,56055;436619,56180;439718,58064;557726,280066;557638,281816;560026,282158;562326,283831;563372,289478;567345,296171;569018,296324;569018,294707;570717,289984;570690,289060;572363,283413;574663,283413;578218,281112;578636,290315;577591,294707;576336,298891;575709,305793;575500,309349;575082,312904;574190,313499;574245,313741;575099,313171;575500,309767;575709,306211;576336,299309;577591,295126;578636,290733;580309,291988;580100,295126;579682,298263;579473,304120;579055,311022;578009,318343;576754,326081;575291,333611;572572,349507;570063,350972;566926,360175;566090,368960;565672,370215;562117,379836;561071,380673;556680,390921;561281,380673;562326,379836;555635,398869;552080,400752;551343,402227;551453,402425;552289,400752;555844,398869;553334,405981;548734,414347;546434,418531;543925,422714;542043,425851;539324,431917;536397,437773;531796,444048;527196,449905;527388,449510;522177,456598;510886,468938;508663,472360;510886,469147;522177,456807;513604,469775;509187,474403;505640,477010;505449,477305;503232,479011;503149,479605;493321,489645;482865,499267;482382,499617;478892,504077;470528,510352;462710,516217;462682,516251;470528,510561;478892,504286;471992,511189;466372,514849;462484,516491;462373,516627;458190,519346;456615,520077;452649,523294;448781,526039;442926,529804;441044,530013;438952,530943;438627,531190;441253,530222;443135,530013;435607,535661;430798,538171;425988,540471;422591,540981;422015,541308;406123,548210;405313,548394;400477,551557;403195,552393;393158,556786;393995,553858;390649,555113;387512,556158;381030,558250;380164,557210;377057,557832;373293,558668;365556,560551;365301,560669;372666,558877;376430,558041;379566,557413;380821,558459;387303,556367;390440,555322;393785,554067;392949,556995;384166,561178;383736,561058;377684,563479;372666,564943;365138,566825;362027,566564;355522,567830;355310,568290;337954,571636;333981,570590;330635,570590;324780,572473;319552,572891;314325,573100;313757,572857;308992,573702;303242,572682;303451,572473;304497,571009;299687,570381;301987,569126;308888,568917;315579,568708;325198,568917;331890,568290;344436,565570;352800,563688;359074,563479;359510,563276;353428,563479;345063,565361;332517,568081;325826,568708;316207,568499;309515,568708;302615,568917;302824,568081;304287,565989;368692,555322;412396,538798;423897,532732;430379,529386;437071,525830;449617,518300;459654,510561;478474,495920;483702,491737;488720,487345;496248,480442;499385,475213;503890,471082;503926,470822;499594,474795;496457,480024;488929,486926;483911,491318;478683,495502;459864,510143;449826,517882;437280,525412;430589,528967;424106,532314;412605,538380;368902,554903;304497,565571;299687,565571;299060,563897;294041,563688;289441,565571;276058,565780;266230,565361;261420,564943;256611,564106;259508,561015;258911,561178;248117,559179;247619,559296;226918,555531;218763,553858;211653,552603;203080,548629;192415,544655;181332,540262;183214,538798;190951,540262;194297,543190;205798,546537;228591,552393;234237,553439;240301,554485;246992,555949;254366,557544;254938,557413;261839,558459;262048,558041;272085,558459;273758,558668;289232,558668;300523,559087;313906,558041;315579,558041;316207,559714;329380,558041;338163,555949;343181,555113;346318,554694;353219,553021;358865,551766;364510,550302;374866,548509;376221,548001;365347,549883;359701,551348;354055,552603;347155,554276;344018,554694;338999,555531;325407,556786;316207,557623;314534,557623;301151,558668;289859,558250;274385,558250;272712,558041;266230,555322;262675,557623;262666,557641;265603,555740;272085,558459;262048,558041;262127,557989;255565,556995;247829,555322;241137,553858;235073,552812;229427,551766;206634,545910;195134,542563;191788,539635;184051,538170;172550,532314;169204,532523;157285,526457;155194,522693;155612,522484;162931,526457;170250,530432;172341,529177;163767,523529;156658,520392;146830,514744;138465,509306;125292,503659;120273,499476;121319,499058;126337,500522;115882,489645;110027,484835;104590,480024;97689,474377;87652,463291;86964,461138;84934,459108;78033,451578;77197,447813;74478,444048;74155,443540;70924,441329;64650,432335;61096,423969;60677,423969;55868,414766;51268,405563;46458,394895;42067,384019;46458,391340;50849,400543;52313,405563;52918,406450;52173,402577;50232,399052;47071,391943;43321,385692;38721,373143;34780,360278;33486,356528;27849,334022;25356,317684;25338,318133;25547,321480;26593,329219;27847,337167;25756,330265;24293,321480;22620,321480;21574,313532;20111,308512;18856,303701;15301,299937;14256,299937;13210,294707;12792,288014;13628,278602;14046,275256;14758,272960;14412,267726;14883,259987;15719,258418;15719,257477;14046,260614;12583,258523;9864,254758;9368,251777;9237,252039;8401,260405;7773,268771;7146,275256;7146,288642;7355,295544;7773,302446;5891,308930;5473,308930;4218,296381;4218,283413;5264,273373;7145,275254;5473,273164;5055,265634;5473,254130;5682,250993;6309,245764;8819,236352;10069,230099;9655,228613;8191,236979;5682,246391;5055,251620;4846,254758;4427,266262;4846,273791;3800,283831;3800,296799;5055,309349;5473,309349;8191,321271;9655,331101;12792,341141;17732,362730;18163,366868;19065,366868;23665,377953;25338,383601;22202,378790;18856,371260;18647,373352;16828,367711;15510,367914;14046,363103;9028,351599;5891,341350;5682,332775;4218,322735;3173,312695;873,305375;2336,266471;3800,256431;2546,250993;5055,235933;5682,232377;7355,220246;11746,211461;10701,223384;11746,221340;12373,216455;12583,211043;14465,204141;17392,193683;20947,183016;21213,182716;22829,174231;25129,168165;27848,163145;33284,152687;37676,143275;43949,131144;48549,125915;52313,118594;55450,113992;58796,112319;59632,111064;62978,104371;69460,96841;69636,99988;69164,101311;75942,94331;79288,89939;83679,85756;84058,86176;83888,85965;89325,80527;94762,75507;100617,69232;108772,63166;117555,56682;122806,53018;126337,49780;132610,46015;139302,42460;140188,42004;142465,39767;146202,37021;150306,34930;153209,34261;153730,33884;210607,10876;212718,10417;218553,8366;222579,7556;224678,7538;225454,7321;273131,1046;286670,993;301151,1255;301420,1457;308470,627;314952,1673;321434,2928;324779,3688;321225,2719;314743,1464;308261,418;3082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572;top:21924;width:9599;height:9481;rotation:-9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16448f"/>
                <v:stroke joinstyle="miter"/>
                <v:formulas/>
                <v:path arrowok="t" o:connecttype="custom" o:connectlocs="521889,942972;517402,945390;517671,945505;559191,918428;544686,921885;522928,924650;521892,921885;537088,920502;559191,918428;596921,914809;596035,915060;596489,914971;326248,909613;341616,913589;348178,913934;366482,922922;374770,924650;375289,924823;377188,922922;384440,924996;391693,926724;405983,930050;406198,929835;422775,932600;430718,933983;438661,934674;454893,935366;476996,935020;477955,935020;480104,933810;484939,932254;489860,932168;493227,932600;494134,935020;501861,935020;499444,938476;498062,940205;493573,942279;485284,942279;474578,941588;451439,940896;434171,939514;418976,937440;403780,935020;380642,931563;362683,925687;362891,925536;352322,922230;342998,918082;332292,914626;321240,910823;326248,909613;529542,902203;524266,903009;487774,904853;499789,906330;502897,905638;524309,903219;527833,902533;562329,897194;544406,899932;550556,900108;559406,898466;627751,896395;571540,911377;599986,905034;267365,889392;307081,906330;321240,910823;331946,914625;342652,918082;351977,922230;349905,923959;344379,922921;324694,915663;315024,911860;305354,907712;292576,903219;281524,898379;272891,893886;267365,889392;283597,880751;302591,890429;300174,891812;278071,881096;283597,880751;213490,857246;236974,870381;241809,875912;230757,870035;222469,864850;213490,857246;254670,848376;254673,848474;255840,849887;255968,849295;759024,825686;757770,825790;737048,840654;716672,851715;702167,860356;694224,863813;685936,867270;675920,872455;668323,876948;657271,881442;645875,885590;642766,888701;637931,890429;625844,892503;610303,897343;596143,901836;580602,906330;561262,911169;533979,915663;533289,916700;520171,919982;520511,920156;535078,916511;535361,915663;562644,911169;581984,906330;597525,901836;611685,897343;627225,892503;639313,890429;631130,895343;631370,895269;640004,890084;644839,888355;645161,888266;647256,885936;658653,881788;669704,877294;677302,872800;687317,867616;695606,864159;701290,861686;704240,859665;718745,851024;739121,839962;166808,820905;168119,822031;168566,822259;761342,811882;761223,811964;761223,812062;761772,812141;761914,811964;768803,806722;766764,808132;766403,808507;767802,807611;138609,789311;151652,804682;141310,792261;793255,789301;793224,789312;792996,790878;787470,797100;780908,804359;781304,804268;787470,797446;792996,791224;793255,789301;172364,781517;173048,782351;173083,782236;121280,773595;130259,779471;130700,779991;134792,780897;144073,789495;156851,799865;162377,807470;165485,811272;178608,822333;174810,825444;162588,811852;162032,811964;173598,824826;174810,825444;178609,822333;211417,848258;204856,850332;207273,852061;197603,852406;191387,848258;185516,843765;171011,831666;157542,819568;145109,807470;139238,801594;133713,795372;135785,792606;142692,798828;150290,804704;159614,814729;160407,815409;150290,804704;143037,798828;136130,792606;128532,783273;121280,773595;882098,718634;881923,718710;878151,727770;878472,675330;869320,688561;864830,696857;860341,704462;849634,718634;840310,732806;832021,744213;831330,744636;830765,745475;831676,744905;839964,733498;849289,719326;859995,705154;864485,697549;868974,689253;878299,675772;914216,670587;909726,684068;901783,698586;893840,713450;886588,722782;891423,713104;895567,703425;898675,698240;902819,691327;906618,684414;914216,670587;891862,640957;883479,655724;883325,656079;891768,641206;896459,607513;886384,635065;865190,678426;862087,683336;862067,683377;854814,695821;847562,709302;839274,719672;832367,731424;791615,777397;778146,788804;776853,789788;776296,790352;770664,794948;766058,800211;749136,813001;746484,814677;739282,820554;738242,821230;736703,822679;723234,831667;709765,839962;708224,840745;699104,846673;696277,848101;693534,849987;684209,855172;675496,858592;656079,868395;610522,885401;578776,893571;604432,888701;609267,887664;624808,882133;634478,879022;650019,871072;667632,864850;678916,860421;683864,857591;688353,856209;694570,852752;696203,851616;700441,847567;709765,842036;720373,836832;724270,834432;737739,825444;743610,819914;750172,815766;767094,802976;779182,791569;792651,780163;833402,734189;839011,724647;839274,723819;848253,709993;851016,705845;854689,700745;855851,698586;863103,686142;877263,656760;891077,625305;895135,612515;934246,576912;933210,577604;933210,577604;937508,556426;937384,557038;938391,558246;941499,561703;943571,560320;943623,560055;942190,561012;938736,557901;934430,517160;934189,517173;933752,517198;933901,518841;933556,527483;932174,532667;923886,545803;921814,557210;919742,561012;916288,577604;912489,590739;908345,603529;905927,613553;903165,623923;905368,620492;907309,613207;909035,602837;913180,590048;916979,576912;920432,560320;922505,556518;924577,545111;932865,531976;927340,558592;923195,580714;913870,609059;912026,611931;911237,616232;908690,623577;899020,644662;894531,655724;891768,661600;888314,667822;878990,684414;868974,700660;856196,722437;842037,743868;832712,755966;822697,767719;819243,772558;815444,777397;809573,782236;799971,792877;800248,793989;790233,804359;779527,811964;770893,818877;762714,824859;763986,824753;772965,818186;781599,811272;792305,803668;802321,793298;801975,791915;811645,781200;817516,776360;821315,771521;824769,766682;834784,754929;844109,742831;858268,721400;871046,699623;881062,683377;890386,666785;893840,660563;896603,654687;901092,643626;910762,622540;914561,608368;923886,580023;928030,557901;933556,531285;934802,526609;933901,526445;934246,517804;941844,509854;937823,526625;937823,526625;941844,509854;944952,506397;942880,510891;942406,520310;942190,529211;938736,539847;938736,541062;942880,529211;943571,510890;945181,507399;930102,491533;927839,496887;926994,504669;925904,501034;925506,501547;926649,505360;925958,510891;927340,515384;928410,515325;927685,512964;928375,507434;930102,491533;959112,482201;959803,482546;959457,497064;959803,507088;958767,525408;957731,535778;954622,550987;953587,563777;948406,587282;943571,607676;934937,611479;935628,609405;937009,594887;942190,579678;946334,577258;946334,577258;950824,550987;953241,538543;955313,525754;957040,513656;957731,502249;958076,492570;958767,487385;959112,482201;48640,321928;48812,322014;48828,321966;69476,272383;61879,286555;55662,291740;55647,292071;55046,305304;55064,305272;55662,292086;61879,286900;69476,272728;69735,272901;69865,272642;73620,242310;68785,245767;61533,260976;63192,262304;63246,262071;61879,260976;69131,245767;73412,242706;100213,222607;99777,222957;97925,230082;96759,233669;64987,291740;60497,305912;56353,320430;47373,350848;41502,371588;38740,387143;37358,395093;36322,403044;33214,424475;32178,437610;33905,451437;34714,443903;34595,441412;35977,426894;39085,405463;41550,402502;45130,378525;44956,374353;48368,364563;50398,356344;49791,357762;47719,357070;42538,371934;42884,380230;40466,396130;40121,398896;36668,403044;37703,395093;39085,387143;41848,371588;47719,350848;56698,320430;60842,305912;65332,291740;97105,233669;100213,222607;106430,188041;106429,188041;108156,189424;108156,189423;168660,138828;168594,138881;168392,139109;165572,142068;164858,143106;164392,143633;162377,146561;141310,171449;135439,178362;129568,185621;103607,214341;129913,185276;135784,178017;141656,171103;162722,146216;164858,143106;168392,139109;177427,114992;174446,116032;172229,116855;171702,117525;167903,120982;158233,127204;151671,134463;145455,141722;141310,145524;141170,145348;137252,150061;130604,158314;119898,170066;121625,172140;121658,172111;120244,170412;130949,158659;141656,145524;145800,141722;152016,134463;158578,127204;168248,120982;172047,117526;176191,115970;177499,115564;677647,52541;695260,60491;702858,66713;685936,58417;677647,52541;620318,27307;634133,30418;653472,40097;620318,27307;412415,25017;405162,25925;389621,27999;374425,31455;367864,33529;360266,35603;343640,38872;340580,40097;319514,47356;298793,55652;284288,62219;274618,66022;250788,77083;239391,84342;228340,91601;210727,104736;194150,117871;178284,131724;179645,133426;183012,131114;185878,128976;196222,119945;212799,106810;230412,93675;241463,86416;252860,79157;276689,68096;286014,63256;300519,56688;321240,48393;342307,41134;351156,39394;355431,37932;413616,25368;535922,17585;543304,18320;553319,21777;545722,20740;529835,17629;535922,17585;576113,14863;590272,15900;607540,22813;586128,19011;576113,14863;460591,14777;420703,16937;393074,20739;379951,24196;368554,28344;352668,30418;292576,53578;270819,63256;264257,65676;258386,68787;247334,74663;230067,83650;216943,94020;178954,123747;171015,130657;163248,137755;163413,137920;103666,208089;91579,224681;86053,234705;80527,244038;70167,263395;58897,281171;58770,281716;54971,292086;52208,296925;51518,297616;48453,307813;47719,313863;47028,322504;42193,336676;37703,350848;32868,371588;30106,390600;28379,409611;30796,396476;31020,395392;31487,390254;34250,371243;35115,371532;35190,371210;34250,370897;39085,350157;43575,335985;48387,321878;48064,321813;48755,313171;52554,296925;55317,292086;55410,291833;59116,281716;70512,263741;80873,244384;86399,235051;91924,225027;104012,208435;163758,138265;179645,123748;217634,94020;230757,83651;248025,74663;259076,68787;264948,65676;271509,63256;293267,53578;353359,30418;369245,28344;380642,24196;393765,20740;421394,16937;461282,14907;493343,15983;509114,0;525345,1037;541922,2765;552974,5531;560226,8987;569206,7259;582674,10370;590963,12789;590618,13135;590272,15555;576113,14518;571278,13135;566443,12098;557118,10024;547794,7950;538124,6567;527418,6567;518784,6567;505315,6567;504682,6365;498753,9333;500825,12789;521547,16937;512326,17098;512481,17110;522237,16937;530526,17975;546412,21085;554010,22122;566788,24888;579912,27653;592690,30764;605468,34566;611685,36294;617901,38368;617981,38442;622439,39211;633242,43229;634751,45518;635169,45628;644839,49430;653127,52886;661416,56689;667632,60145;671776,62219;676266,64639;691462,73281;710801,85725;720817,92638;721107,92845;726225,95957;921123,462843;920977,465736;924922,466300;928721,469065;930448,478398;937009,489459;939772,489711;939772,487040;942580,479234;942535,477707;945298,468374;949097,468374;954968,464572;955658,479781;953932,487040;951860,493953;950823,505360;950478,511236;949787,517113;948315,518095;948406,518495;949817,517554;950478,511928;950823,506051;951860,494644;953932,487731;955658,480472;958421,482546;958076,487731;957385,492916;957040,502595;956349,514002;954622,526100;952550,538889;950133,551333;945643,577604;941499,580023;936318,595233;934937,609751;934246,611825;928375,627725;926648,629108;919396,646045;926994,629108;928721,627725;917669,659180;911798,662291;910581,664729;910762,665056;912144,662291;918015,659180;913870,670933;906273,684759;902474,691673;898330,698586;895221,703771;890732,713795;885897,723474;878299,733844;870701,743522;871018,742870;862412,754583;843763,774978;840092,780632;843763,775323;862412,754929;848253,776360;840957,784008;835100,788317;834784,788804;831122,791624;830985,792606;814753,809198;797485,825099;796687,825679;790924,833049;777110,843419;764199,853111;764152,853167;777110,843765;790924,833395;779527,844801;770246,850851;763825,853565;763641,853789;756734,858282;754131,859490;747582,864807;741193,869344;731523,875566;728415,875912;724960,877448;724423,877857;728760,876257;731868,875912;719435,885244;711492,889393;703549,893195;697939,894037;696987,894577;670740,905984;669402,906289;661416,911515;665905,912897;649328,920156;650710,915317;645184,917391;640004,919119;629298,922576;627867,920858;622736,921885;616519,923267;603741,926378;603320,926574;615483,923613;621700,922230;626880,921193;628952,922921;639658,919465;644838,917737;650364,915663;648983,920502;634478,927415;633767,927216;623772,931217;615483,933637;603051,936748;597914,936316;587169,938409;586819,939168;558154,944698;551592,942970;546067,942970;536397,946081;527763,946772;519129,947118;518191,946716;510323,948112;500825,946427;501171,946081;502897,943661;494954,942624;498753,940550;510150,940205;521201,939859;537087,940205;548139,939168;568860,934674;582674,931563;593035,931217;593756,930882;583711,931218;569896,934328;549175,938822;538124,939859;522237,939514;511186,939859;499789,940205;500135,938822;502552,935366;608921,917737;681101,890429;700095,880405;710801,874874;721853,868998;742574,856554;759151,843765;790233,819568;798867,812655;807155,805396;819588,793989;824769,785348;832210,778520;832270,778091;825114,784656;819934,793298;807501,804705;799212,811964;790579,818877;759497,843073;742920,855863;722198,868307;711147,874183;700441,879714;681446,889738;609267,917045;502897,934674;494954,934674;493918,931909;485630,931563;478032,934674;455929,935020;439698,934328;431754,933637;423811,932254;428596,927146;427610,927415;409783,924111;408961,924304;374771,918082;361302,915317;349560,913243;335400,906675;317787,900108;299483,892849;302591,890429;315370,892849;320895,897688;339890,903219;377534,912897;386858,914626;396873,916354;407925,918774;420103,921410;421048,921193;432445,922922;432790,922230;449367,922922;452130,923267;477686,923267;496335,923959;518438,922230;521201,922230;522237,924996;543995,922230;558499,918774;566788,917391;571969,916700;583365,913934;592690,911861;602014,909441;619118,906478;621355,905639;603396,908749;594071,911169;584747,913243;573350,916008;568170,916700;559881,918082;537433,920156;522237,921539;519474,921539;497372,923267;478723,922576;453166,922576;450403,922230;439698,917737;433826,921539;433811,921569;438661,918428;449368,922921;432790,922230;432921,922146;422084,920502;409306,917737;398255,915317;388239,913589;378915,911861;341271,902182;322277,896651;316751,891812;303973,889392;284978,879714;279453,880059;259767,870035;256314,863813;257004,863468;269092,870035;281179,876603;284633,874529;270473,865196;258731,860011;242499,850678;228685,841691;206928,832358;198639,825445;200366,824753;208655,827173;191387,809198;181717,801248;172738,793298;161341,783965;144764,765645;143627,762087;140274,758731;128878,746287;127496,740066;123006,733844;122472,733004;117135,729350;106774,714486;100904,700660;100213,700660;92270,685451;84672,670241;76729,652613;69476,634638;76729,646736;83981,661946;86399,670241;87398,671708;86168,665308;82961,659483;77741,647733;71548,637403;63950,616663;57441,595403;55304,589205;45994,552012;41877,525012;41848,525754;42193,531285;43920,544074;45992,557210;42538,545803;40121,531285;37358,531285;35631,518150;33214,509854;31142,501904;25271,495682;23544,495682;21817,487040;21126,475979;22508,460424;23198,454893;24375,451100;23803,442449;24580,429660;25961,427067;25961,425512;23198,430697;20781,427240;16291,421018;15471,416093;15255,416524;13874,430351;12838,444178;11802,454893;11802,477015;12147,488422;12838,499829;9730,510545;9039,510545;6967,489805;6967,468374;8694,451782;11800,454891;9039,451437;8348,438993;9039,419981;9384,414796;10420,406155;14565,390600;16630,380267;15946,377810;13529,391637;9384,407192;8348,415833;8003,421018;7312,440030;8003,452473;6276,469065;6276,490496;8348,511236;9039,511236;13529,530939;15946,547185;21126,563777;29285,599456;29998,606294;31487,606294;39085,624614;41848,633947;36668,625997;31142,613553;30797,617009;27792,607687;25616,608022;23198,600072;14910,581060;9730,564123;9384,549951;6967,533359;5240,516767;1441,504669;3859,440375;6276,423784;4204,414796;8348,389909;9384,384032;12147,363984;19400,349466;17673,369169;19399,365792;20436,357718;20781,348774;23889,337367;28724,320084;34595,302455;35035,301960;37704,287938;41502,277913;45992,269617;54972,252334;62224,236779;72584,216731;80182,208089;86399,195991;91579,188386;97105,185621;98486,183547;104012,172486;114718,160042;115009,165243;114228,167429;125424,155894;130949,148635;138202,141722;138827,142417;138548,142068;147527,133080;156506,124784;166176,114414;179645,104390;194150,93675;202822,87619;208655,82268;219015,76046;230067,70170;231530,69417;235290,65719;241463,61182;248241,57726;253036,56621;253896,55997;347833,17974;351318,17216;360956,13826;367604,12487;371071,12457;372353,12098;451094,1728;473456,1642;497372,2074;497817,2408;509459,1037;520165,2765;530871,4839;536395,6096;530526,4493;519820,2419;509114,691;5091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3EA1406" w14:textId="77777777" w:rsidR="00F73DDB" w:rsidRDefault="00F73DDB" w:rsidP="00F73DDB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6" o:spid="_x0000_s1031" type="#_x0000_t75" style="position:absolute;left:5217;top:5523;width:2365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4C0853" wp14:editId="005757C5">
              <wp:simplePos x="0" y="0"/>
              <wp:positionH relativeFrom="column">
                <wp:posOffset>5766760</wp:posOffset>
              </wp:positionH>
              <wp:positionV relativeFrom="paragraph">
                <wp:posOffset>-961405</wp:posOffset>
              </wp:positionV>
              <wp:extent cx="1871980" cy="1799590"/>
              <wp:effectExtent l="0" t="0" r="0" b="0"/>
              <wp:wrapNone/>
              <wp:docPr id="5" name="群組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980" cy="1799590"/>
                        <a:chOff x="0" y="0"/>
                        <a:chExt cx="1872571" cy="1800000"/>
                      </a:xfrm>
                    </wpg:grpSpPr>
                    <wps:wsp>
                      <wps:cNvPr id="6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3B70D3D" id="群組 5" o:spid="_x0000_s1026" style="position:absolute;margin-left:454.1pt;margin-top:-75.7pt;width:147.4pt;height:141.7pt;z-index:251670528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7AgL1wfLioi9/1VF1ZVxucSR76Evt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L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SZzreNwn9l&#10;X4o1X4pQ+qBS0Se+V6F41Xo7qzlsBqAowNxTSkWKLTSaZlzJGxtxG5PmQwcXM090n6JbY6sYgCbA&#10;pI6POaoUpMgD1EOhTFn8wilSVL5NofReLgEp9ZGk7My4im2Go8xdr6SgvDFDSyFjK3lDc29JQUeY&#10;4b5X+RucKczG8ZlSUlD8qJMRuOFS51ees9LMYUlB2SkqU0r4NG1NgxI1rvQcKPjb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eM+gmazNooDeJZWPSCAzCHGNV3o1biS&#10;AmgXdzX9Dbhap6nH81zHjkDpQXeC0iohUCi0NDQmElNYetAdRYEi30LNVlbB0dKD3u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X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d3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ljS1Lw0ZnSpP6M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P+O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FsJrPSAtZpH+estV8CcakbVTVbZQfQtEeNrbmEVcOPFKukuQRPTWXEqrmr55Jq&#10;uEqJkuvRxuvzsXHm4CbyYcaWpICnsLu4culef8bYkhTQSd2nVcHxaVotXocnueWYsRWX8JLipvzJ&#10;lste7CopASteEJozM7aCcTdlC5jvVgJWwrzcjJS15hIbnSkB63LnuynmKhiiaiJP5ruVgHV68Mzr&#10;PMerpGDInGmJbs6AErCSyXTde+4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71/5J2Pjuz5EZ2f5VGv8Dc/F8lTM/C61l6YS972sLMALIkjNq27Kf3&#10;LyqTLMbJ+u6NgxEE3P6ikmSQPAyScYIk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v8h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7Y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H/s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S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2N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0m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VP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L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e/HyfqPEwEH3uns0HDPN0A2G1xHXS24QkaC0mga4tgoUyiWOU5BdJQZsg9tRdFVIV4e+SMTzOp&#10;+jQAu/Hp2lWUIHHNJALSgCdfrDM1N5Q+MibFMmch2PlpwYeTJP/AgKGULY/RInJP4hSR7/x6zoRj&#10;YJzsWcC65kEamU4JRlFmnhS0lcPGBdbuWZVZX0hPMocK8qE8zE08YkI6ZLHcjT3n3B5Dv1dzFko5&#10;5vyv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1rdqK&#10;eQizcH0KU6D9X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S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v4HjWBvSkRi27dXqYlOUEMLo2irZIFZl5kS3iPQ+WxWc83ZEPikMfqtSKOPZwVYV&#10;T+7ucLxMLFl2+0AT/0b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Z2ubJ47nD5fy+oPs6sn5jBxNkqXnrOZvXlpDAnIKGWvf8PpQ&#10;2MLPCpAF3aPlQ7YmdSe84jOpA0Lw7fUaIq0kEpaf5WlL1VPXevpdsG3z3aPc3uxWqvziCm2nHJAh&#10;F3ieyeMd45yrMv9dz5TCtNMKfFJ538O3L60h54ejsMwHPB+31teQLkEYIOND5haXERcq5tD6IZ7+&#10;9aY+OxMXeeK3n3lYPMt5DinjiBk+fhYFbsmJmPcNLfvhfkQskA6/oCMdVoVsxBkax4nP2/lr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JmJg8xKOsFtDp6r9vQH8pOGK&#10;slvP3+WgWvzY1Rq6BADRXuUFkOFgq1H75wP4SXyeeEUzL5c2ddwhgJ+49HEGFryCiuE1KUV0CPfF&#10;QGO7bTq7JJmiRM12Be5TkGAN8fxsBJmiXxUvFwBYUsSNG90m4KJE9Ro0AA5NX0P8bAQ5mnk5WRut&#10;DLQoUdj/T9nZLMmS5Nb5VdruC7AiM+NvjM2F1lxqIS2brTGSZqMZGqcljfT0+pC3si5wosk8Z2bR&#10;t1AFd7jHCYS7HwDOyahzfjjUiIHdnaXNiPvkci6voBlxlG06iD1iQfR+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912SqVTSF&#10;4eZHwGetrevyXaOvsUBx++pLBlL7PrwV1IgTfa6unXENvwFzwHbeGddQc8c1/AZ11k4n8Ysic/0x&#10;k/DsfCtHwCcZnITnOd+UoVY3JVvY6MsGihPDfVk47Gqun5c4UcrvWLu8oWauQjlp6RNP3ZO6JOIt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cnY6xV&#10;phplua1iZLjI4R54Bt57N9WqvraTEVfBy+0Yp6DiBHKqGneXPpx4KPSGeyBtzykfoWqEklOx34HK&#10;CG8FzpsTxEB3w6sEz254FTy9Q4XQ3VALuuvugXM7J/6K3roW14xQ+Nqby+5UWIc5cXP01rXI3aao&#10;vddbdw7Ue/RW7I+uRcolT8Ba9T26byDA3imywNi6VqVckuVgobJ7FCpumijpWkFvI8C1ipMYkaPL&#10;x9DipnkOqKxd+QhwrRvjjXhHehte6E5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os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k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v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ooUZAxlrWIsawZY1FBjYLMiUWMZc0YiwpqFGROLGIsa8ZYVFCjIHNiEWNZM8ai&#10;ghoFmROLGMuaMRYVlCjIGMtaxFjWjLGooEZB5sQixrJmjEUFNQoyJxYxljVjLCqoUZA5sYixrBlj&#10;UUGNgsyJRYxlzRiLCioUbBljUUGtgYSxbEWMZcsYiwpqFCSPZStiLFvGWFRQoyB5LFsRY9kyxqKC&#10;GgXJd96KGMuWMRYV1ChIvvNW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sDRQjmUzOZZN&#10;OZYQeBooEk2OZVOOJQSeBopEk2PZlGMJgaeBItHkWDblWELgaaBINDmWTTmWEFgaKMeymRzLphxL&#10;CDwNFIkmx7IpxxICTwNFosmxbMqxhMDTQJFociybciwh8DRQJJocy6YcSwgcDZ7KsYTAy0A4lqfJ&#10;sTyVYwmBp4GsWJ4mx/JUjiUEngayYnmaHMtTOZYQeBrI2vlpcixP5VhC4Gkga+e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hupZY4sgB7Md+eksNhLpD2bcXI6j585c+hfaItIT6PK&#10;OA4cy07bgOer/NypeZaSWN5+7LNPl08hMQr0gVznZbx+zn/zedUoKkate5HND/3ccTdXwaI0u46q&#10;VEjThdiQ5ZKObbP/Q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6/iYSTpy+u6rDYIK/BB+TbMN3Nv7labSJ0quY4548/VldDt0xTB95w5&#10;N9stDUR6gJbkkgAHIDR2v8/A5lCJs+ffuJ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11.75pt;height:411.75pt" o:bullet="t">
        <v:imagedata r:id="rId1" o:title="factcheck_mark"/>
      </v:shape>
    </w:pict>
  </w:numPicBullet>
  <w:abstractNum w:abstractNumId="0" w15:restartNumberingAfterBreak="0">
    <w:nsid w:val="109432D2"/>
    <w:multiLevelType w:val="hybridMultilevel"/>
    <w:tmpl w:val="DBCCD220"/>
    <w:lvl w:ilvl="0" w:tplc="A8B6B86A">
      <w:start w:val="1"/>
      <w:numFmt w:val="bullet"/>
      <w:lvlText w:val=""/>
      <w:lvlPicBulletId w:val="0"/>
      <w:lvlJc w:val="center"/>
      <w:pPr>
        <w:ind w:left="480" w:hanging="19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E111BA3"/>
    <w:multiLevelType w:val="hybridMultilevel"/>
    <w:tmpl w:val="DDF24CEC"/>
    <w:lvl w:ilvl="0" w:tplc="6ABAF87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50B32865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2A"/>
    <w:rsid w:val="00075FC5"/>
    <w:rsid w:val="00083BAA"/>
    <w:rsid w:val="000B50EB"/>
    <w:rsid w:val="000C3EDC"/>
    <w:rsid w:val="000C6336"/>
    <w:rsid w:val="00135B1C"/>
    <w:rsid w:val="001606AE"/>
    <w:rsid w:val="00167F62"/>
    <w:rsid w:val="001766D6"/>
    <w:rsid w:val="0019720E"/>
    <w:rsid w:val="001A4F14"/>
    <w:rsid w:val="00242674"/>
    <w:rsid w:val="002669FD"/>
    <w:rsid w:val="00297AB0"/>
    <w:rsid w:val="002B5B7F"/>
    <w:rsid w:val="002D630F"/>
    <w:rsid w:val="002F17D6"/>
    <w:rsid w:val="00363702"/>
    <w:rsid w:val="00376BF1"/>
    <w:rsid w:val="003A2574"/>
    <w:rsid w:val="003D6E92"/>
    <w:rsid w:val="003E24DF"/>
    <w:rsid w:val="003F6E5C"/>
    <w:rsid w:val="00425A9B"/>
    <w:rsid w:val="0044303B"/>
    <w:rsid w:val="00453672"/>
    <w:rsid w:val="00454CEC"/>
    <w:rsid w:val="00492432"/>
    <w:rsid w:val="004A2B0D"/>
    <w:rsid w:val="004B7D83"/>
    <w:rsid w:val="004D4983"/>
    <w:rsid w:val="004E2343"/>
    <w:rsid w:val="004E5304"/>
    <w:rsid w:val="004E578C"/>
    <w:rsid w:val="00503D03"/>
    <w:rsid w:val="00524870"/>
    <w:rsid w:val="00564809"/>
    <w:rsid w:val="00587686"/>
    <w:rsid w:val="00593345"/>
    <w:rsid w:val="005C2210"/>
    <w:rsid w:val="005F4520"/>
    <w:rsid w:val="005F4FEB"/>
    <w:rsid w:val="0060581D"/>
    <w:rsid w:val="00615018"/>
    <w:rsid w:val="0062123A"/>
    <w:rsid w:val="00646E75"/>
    <w:rsid w:val="00661F64"/>
    <w:rsid w:val="00673A1D"/>
    <w:rsid w:val="00674D26"/>
    <w:rsid w:val="006869A2"/>
    <w:rsid w:val="006D29D2"/>
    <w:rsid w:val="006F6F10"/>
    <w:rsid w:val="0072028F"/>
    <w:rsid w:val="00733EDE"/>
    <w:rsid w:val="007673C0"/>
    <w:rsid w:val="00774607"/>
    <w:rsid w:val="00783E79"/>
    <w:rsid w:val="007A66FF"/>
    <w:rsid w:val="007B5AE8"/>
    <w:rsid w:val="007C2C12"/>
    <w:rsid w:val="007F5192"/>
    <w:rsid w:val="00803F38"/>
    <w:rsid w:val="008478D1"/>
    <w:rsid w:val="00851530"/>
    <w:rsid w:val="0085357E"/>
    <w:rsid w:val="008767CA"/>
    <w:rsid w:val="008B2754"/>
    <w:rsid w:val="008B3574"/>
    <w:rsid w:val="008B7FD5"/>
    <w:rsid w:val="008C7C94"/>
    <w:rsid w:val="008D6060"/>
    <w:rsid w:val="009259A4"/>
    <w:rsid w:val="009314B0"/>
    <w:rsid w:val="00934717"/>
    <w:rsid w:val="00960F06"/>
    <w:rsid w:val="009C3F29"/>
    <w:rsid w:val="009D553B"/>
    <w:rsid w:val="009F1C7E"/>
    <w:rsid w:val="00A37133"/>
    <w:rsid w:val="00A931EC"/>
    <w:rsid w:val="00A96CF8"/>
    <w:rsid w:val="00AA4959"/>
    <w:rsid w:val="00AA7EA3"/>
    <w:rsid w:val="00AB1227"/>
    <w:rsid w:val="00AD330B"/>
    <w:rsid w:val="00AE343C"/>
    <w:rsid w:val="00B50294"/>
    <w:rsid w:val="00B77509"/>
    <w:rsid w:val="00B843EA"/>
    <w:rsid w:val="00BA2A8F"/>
    <w:rsid w:val="00BA442A"/>
    <w:rsid w:val="00BB48CD"/>
    <w:rsid w:val="00BD30E7"/>
    <w:rsid w:val="00C3045C"/>
    <w:rsid w:val="00C539B0"/>
    <w:rsid w:val="00C664CF"/>
    <w:rsid w:val="00C665CF"/>
    <w:rsid w:val="00C70786"/>
    <w:rsid w:val="00C70B15"/>
    <w:rsid w:val="00C7391C"/>
    <w:rsid w:val="00C8222A"/>
    <w:rsid w:val="00C904A4"/>
    <w:rsid w:val="00CA50C6"/>
    <w:rsid w:val="00D00077"/>
    <w:rsid w:val="00D45945"/>
    <w:rsid w:val="00D66593"/>
    <w:rsid w:val="00D848F6"/>
    <w:rsid w:val="00DA161F"/>
    <w:rsid w:val="00DF0640"/>
    <w:rsid w:val="00DF7C1C"/>
    <w:rsid w:val="00E14A80"/>
    <w:rsid w:val="00E24FD6"/>
    <w:rsid w:val="00E40750"/>
    <w:rsid w:val="00E55D74"/>
    <w:rsid w:val="00E6540C"/>
    <w:rsid w:val="00E81E2A"/>
    <w:rsid w:val="00EA0DE6"/>
    <w:rsid w:val="00EA2D51"/>
    <w:rsid w:val="00EA4B32"/>
    <w:rsid w:val="00EC4F52"/>
    <w:rsid w:val="00ED2DA1"/>
    <w:rsid w:val="00EE0952"/>
    <w:rsid w:val="00EE0A63"/>
    <w:rsid w:val="00EE283C"/>
    <w:rsid w:val="00F26828"/>
    <w:rsid w:val="00F4074F"/>
    <w:rsid w:val="00F620E3"/>
    <w:rsid w:val="00F73DDB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BF0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83C"/>
    <w:pPr>
      <w:spacing w:before="40" w:after="200" w:line="288" w:lineRule="auto"/>
    </w:pPr>
    <w:rPr>
      <w:rFonts w:eastAsia="Microsoft JhengHei U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851530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1481A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51530"/>
    <w:pPr>
      <w:keepNext/>
      <w:keepLines/>
      <w:spacing w:after="0"/>
      <w:outlineLvl w:val="1"/>
    </w:pPr>
    <w:rPr>
      <w:rFonts w:asciiTheme="majorHAnsi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8"/>
    <w:rsid w:val="00851530"/>
    <w:rPr>
      <w:rFonts w:asciiTheme="majorHAnsi" w:eastAsia="Microsoft JhengHei UI" w:hAnsiTheme="majorHAnsi" w:cstheme="majorBidi"/>
      <w:caps/>
      <w:color w:val="1481AB" w:themeColor="accent1" w:themeShade="BF"/>
      <w:kern w:val="20"/>
      <w:szCs w:val="20"/>
    </w:rPr>
  </w:style>
  <w:style w:type="paragraph" w:customStyle="1" w:styleId="a3">
    <w:name w:val="收件者"/>
    <w:basedOn w:val="2"/>
    <w:uiPriority w:val="3"/>
    <w:qFormat/>
    <w:rsid w:val="00851530"/>
    <w:pPr>
      <w:spacing w:before="1200"/>
    </w:pPr>
    <w:rPr>
      <w:b/>
      <w:color w:val="1D99A0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851530"/>
    <w:pPr>
      <w:spacing w:before="720"/>
    </w:pPr>
  </w:style>
  <w:style w:type="character" w:customStyle="1" w:styleId="a5">
    <w:name w:val="問候 字元"/>
    <w:basedOn w:val="a0"/>
    <w:link w:val="a4"/>
    <w:uiPriority w:val="4"/>
    <w:rsid w:val="00851530"/>
    <w:rPr>
      <w:rFonts w:eastAsia="Microsoft JhengHei UI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結語 字元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851530"/>
    <w:rPr>
      <w:b/>
      <w:bCs/>
    </w:rPr>
  </w:style>
  <w:style w:type="character" w:customStyle="1" w:styleId="a9">
    <w:name w:val="簽名 字元"/>
    <w:basedOn w:val="a0"/>
    <w:link w:val="a7"/>
    <w:uiPriority w:val="7"/>
    <w:rsid w:val="00851530"/>
    <w:rPr>
      <w:rFonts w:eastAsia="Microsoft JhengHei U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頁首 字元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資訊"/>
    <w:basedOn w:val="a"/>
    <w:uiPriority w:val="1"/>
    <w:qFormat/>
    <w:rsid w:val="003E24DF"/>
    <w:pPr>
      <w:spacing w:before="0" w:after="0"/>
    </w:pPr>
  </w:style>
  <w:style w:type="character" w:customStyle="1" w:styleId="20">
    <w:name w:val="標題 2 字元"/>
    <w:basedOn w:val="a0"/>
    <w:link w:val="2"/>
    <w:uiPriority w:val="9"/>
    <w:rsid w:val="00851530"/>
    <w:rPr>
      <w:rFonts w:asciiTheme="majorHAnsi" w:eastAsia="Microsoft JhengHei UI" w:hAnsiTheme="majorHAnsi" w:cstheme="majorBidi"/>
      <w:color w:val="1481AB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8515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頁尾 字元"/>
    <w:basedOn w:val="a0"/>
    <w:link w:val="af"/>
    <w:uiPriority w:val="99"/>
    <w:rsid w:val="00851530"/>
    <w:rPr>
      <w:rFonts w:eastAsia="Microsoft JhengHei UI"/>
      <w:kern w:val="20"/>
      <w:szCs w:val="20"/>
    </w:rPr>
  </w:style>
  <w:style w:type="paragraph" w:styleId="af1">
    <w:name w:val="Title"/>
    <w:basedOn w:val="1"/>
    <w:next w:val="a"/>
    <w:link w:val="af2"/>
    <w:uiPriority w:val="10"/>
    <w:rsid w:val="00851530"/>
    <w:rPr>
      <w:color w:val="000000" w:themeColor="text1"/>
    </w:rPr>
  </w:style>
  <w:style w:type="character" w:customStyle="1" w:styleId="af2">
    <w:name w:val="標題 字元"/>
    <w:basedOn w:val="a0"/>
    <w:link w:val="af1"/>
    <w:uiPriority w:val="10"/>
    <w:rsid w:val="00851530"/>
    <w:rPr>
      <w:rFonts w:asciiTheme="majorHAnsi" w:eastAsia="Microsoft JhengHei UI" w:hAnsiTheme="majorHAnsi" w:cstheme="majorBidi"/>
      <w:caps/>
      <w:color w:val="000000" w:themeColor="text1"/>
      <w:kern w:val="20"/>
      <w:szCs w:val="20"/>
    </w:rPr>
  </w:style>
  <w:style w:type="table" w:styleId="af3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5153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851530"/>
    <w:rPr>
      <w:rFonts w:asciiTheme="majorHAnsi" w:eastAsiaTheme="majorEastAsia" w:hAnsiTheme="majorHAnsi" w:cstheme="majorBidi"/>
      <w:kern w:val="20"/>
      <w:sz w:val="18"/>
      <w:szCs w:val="18"/>
    </w:rPr>
  </w:style>
  <w:style w:type="paragraph" w:styleId="af6">
    <w:name w:val="No Spacing"/>
    <w:uiPriority w:val="1"/>
    <w:qFormat/>
    <w:rsid w:val="00851530"/>
    <w:rPr>
      <w:rFonts w:eastAsia="Microsoft JhengHei UI"/>
      <w:kern w:val="20"/>
      <w:szCs w:val="20"/>
    </w:rPr>
  </w:style>
  <w:style w:type="character" w:styleId="af7">
    <w:name w:val="Hyperlink"/>
    <w:basedOn w:val="a0"/>
    <w:uiPriority w:val="99"/>
    <w:unhideWhenUsed/>
    <w:rsid w:val="00DA161F"/>
    <w:rPr>
      <w:color w:val="6EAC1C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605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9611;&#29808;&#31995;&#21015;&#20449;&#32025;&#20449;&#38957;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717C20-A8CF-4A65-903F-29661B5FA0E6}" type="doc">
      <dgm:prSet loTypeId="urn:microsoft.com/office/officeart/2005/8/layout/vList3" loCatId="picture" qsTypeId="urn:microsoft.com/office/officeart/2005/8/quickstyle/simple5" qsCatId="simple" csTypeId="urn:microsoft.com/office/officeart/2005/8/colors/accent1_4" csCatId="accent1" phldr="1"/>
      <dgm:spPr/>
    </dgm:pt>
    <dgm:pt modelId="{753A048F-DF78-40E8-9647-5EB554C8E79D}">
      <dgm:prSet phldrT="[文字]" custT="1"/>
      <dgm:spPr/>
      <dgm:t>
        <a:bodyPr/>
        <a:lstStyle/>
        <a:p>
          <a:pPr algn="ctr">
            <a:lnSpc>
              <a:spcPct val="150000"/>
            </a:lnSpc>
            <a:spcAft>
              <a:spcPts val="0"/>
            </a:spcAft>
          </a:pPr>
          <a:r>
            <a:rPr lang="zh-TW" sz="1600" b="1" u="sng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資安應變</a:t>
          </a:r>
          <a:r>
            <a:rPr lang="en-US" sz="1600" b="1" u="sng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SOP</a:t>
          </a:r>
          <a:endParaRPr lang="zh-TW" sz="1600" b="1" u="sng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pPr algn="ctr">
            <a:lnSpc>
              <a:spcPct val="150000"/>
            </a:lnSpc>
            <a:spcAft>
              <a:spcPts val="0"/>
            </a:spcAft>
          </a:pPr>
          <a:r>
            <a:rPr lang="zh-TW" sz="1600" b="1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知悉資安事件發生，業務單位應於半小時內通報，並由秘書室於一小時內完成應變及後續復原陳報作業。</a:t>
          </a:r>
          <a:endParaRPr lang="zh-TW" altLang="en-US" sz="1600" b="1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42239459-C165-479C-945E-5493F9C4BF86}" type="parTrans" cxnId="{C97605C2-4DEC-4604-AAB8-9C12EF561DB0}">
      <dgm:prSet/>
      <dgm:spPr/>
      <dgm:t>
        <a:bodyPr/>
        <a:lstStyle/>
        <a:p>
          <a:pPr algn="ctr"/>
          <a:endParaRPr lang="zh-TW" altLang="en-US"/>
        </a:p>
      </dgm:t>
    </dgm:pt>
    <dgm:pt modelId="{B192EB54-4614-4E80-A402-869C218CFABB}" type="sibTrans" cxnId="{C97605C2-4DEC-4604-AAB8-9C12EF561DB0}">
      <dgm:prSet/>
      <dgm:spPr/>
      <dgm:t>
        <a:bodyPr/>
        <a:lstStyle/>
        <a:p>
          <a:pPr algn="ctr"/>
          <a:endParaRPr lang="zh-TW" altLang="en-US"/>
        </a:p>
      </dgm:t>
    </dgm:pt>
    <dgm:pt modelId="{782B598B-4558-472F-BDEA-898054306C9E}" type="pres">
      <dgm:prSet presAssocID="{21717C20-A8CF-4A65-903F-29661B5FA0E6}" presName="linearFlow" presStyleCnt="0">
        <dgm:presLayoutVars>
          <dgm:dir/>
          <dgm:resizeHandles val="exact"/>
        </dgm:presLayoutVars>
      </dgm:prSet>
      <dgm:spPr/>
    </dgm:pt>
    <dgm:pt modelId="{56E08A2A-6C9C-4410-9F61-AE68AEC5837B}" type="pres">
      <dgm:prSet presAssocID="{753A048F-DF78-40E8-9647-5EB554C8E79D}" presName="composite" presStyleCnt="0"/>
      <dgm:spPr/>
    </dgm:pt>
    <dgm:pt modelId="{FF763F7B-BC1E-472A-AA96-A5831ED9AB42}" type="pres">
      <dgm:prSet presAssocID="{753A048F-DF78-40E8-9647-5EB554C8E79D}" presName="imgShp" presStyleLbl="fgImgPlac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8E3874D4-17BA-41D8-95B7-8AE54825E6FB}" type="pres">
      <dgm:prSet presAssocID="{753A048F-DF78-40E8-9647-5EB554C8E79D}" presName="txShp" presStyleLbl="node1" presStyleIdx="0" presStyleCnt="1">
        <dgm:presLayoutVars>
          <dgm:bulletEnabled val="1"/>
        </dgm:presLayoutVars>
      </dgm:prSet>
      <dgm:spPr/>
    </dgm:pt>
  </dgm:ptLst>
  <dgm:cxnLst>
    <dgm:cxn modelId="{F4A37151-9029-4DFB-9A12-7CE6BDCC53C5}" type="presOf" srcId="{21717C20-A8CF-4A65-903F-29661B5FA0E6}" destId="{782B598B-4558-472F-BDEA-898054306C9E}" srcOrd="0" destOrd="0" presId="urn:microsoft.com/office/officeart/2005/8/layout/vList3"/>
    <dgm:cxn modelId="{0C083BB3-FF67-4B7F-874D-42D96E6BE4FC}" type="presOf" srcId="{753A048F-DF78-40E8-9647-5EB554C8E79D}" destId="{8E3874D4-17BA-41D8-95B7-8AE54825E6FB}" srcOrd="0" destOrd="0" presId="urn:microsoft.com/office/officeart/2005/8/layout/vList3"/>
    <dgm:cxn modelId="{C97605C2-4DEC-4604-AAB8-9C12EF561DB0}" srcId="{21717C20-A8CF-4A65-903F-29661B5FA0E6}" destId="{753A048F-DF78-40E8-9647-5EB554C8E79D}" srcOrd="0" destOrd="0" parTransId="{42239459-C165-479C-945E-5493F9C4BF86}" sibTransId="{B192EB54-4614-4E80-A402-869C218CFABB}"/>
    <dgm:cxn modelId="{CA1A271F-4553-43BF-B96E-DA0C36373554}" type="presParOf" srcId="{782B598B-4558-472F-BDEA-898054306C9E}" destId="{56E08A2A-6C9C-4410-9F61-AE68AEC5837B}" srcOrd="0" destOrd="0" presId="urn:microsoft.com/office/officeart/2005/8/layout/vList3"/>
    <dgm:cxn modelId="{990F2571-A3F9-4B05-90C9-C4A8D9332A2E}" type="presParOf" srcId="{56E08A2A-6C9C-4410-9F61-AE68AEC5837B}" destId="{FF763F7B-BC1E-472A-AA96-A5831ED9AB42}" srcOrd="0" destOrd="0" presId="urn:microsoft.com/office/officeart/2005/8/layout/vList3"/>
    <dgm:cxn modelId="{789C5B83-9286-4D14-8FB6-9CCC390A14EA}" type="presParOf" srcId="{56E08A2A-6C9C-4410-9F61-AE68AEC5837B}" destId="{8E3874D4-17BA-41D8-95B7-8AE54825E6FB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3874D4-17BA-41D8-95B7-8AE54825E6FB}">
      <dsp:nvSpPr>
        <dsp:cNvPr id="0" name=""/>
        <dsp:cNvSpPr/>
      </dsp:nvSpPr>
      <dsp:spPr>
        <a:xfrm rot="10800000">
          <a:off x="1915011" y="0"/>
          <a:ext cx="5985000" cy="1630045"/>
        </a:xfrm>
        <a:prstGeom prst="homePlate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18805" tIns="60960" rIns="113792" bIns="60960" numCol="1" spcCol="1270" anchor="ctr" anchorCtr="0">
          <a:noAutofit/>
        </a:bodyPr>
        <a:lstStyle/>
        <a:p>
          <a:pPr marL="0" lvl="0" indent="0" algn="ctr" defTabSz="7112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600" b="1" u="sng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資安應變</a:t>
          </a:r>
          <a:r>
            <a:rPr lang="en-US" sz="1600" b="1" u="sng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SOP</a:t>
          </a:r>
          <a:endParaRPr lang="zh-TW" sz="1600" b="1" u="sng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  <a:p>
          <a:pPr marL="0" lvl="0" indent="0" algn="ctr" defTabSz="7112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600" b="1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知悉資安事件發生，業務單位應於半小時內通報，並由秘書室於一小時內完成應變及後續復原陳報作業。</a:t>
          </a:r>
          <a:endParaRPr lang="zh-TW" altLang="en-US" sz="1600" b="1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10800000">
        <a:off x="2322522" y="0"/>
        <a:ext cx="5577489" cy="1630045"/>
      </dsp:txXfrm>
    </dsp:sp>
    <dsp:sp modelId="{FF763F7B-BC1E-472A-AA96-A5831ED9AB42}">
      <dsp:nvSpPr>
        <dsp:cNvPr id="0" name=""/>
        <dsp:cNvSpPr/>
      </dsp:nvSpPr>
      <dsp:spPr>
        <a:xfrm>
          <a:off x="1099988" y="0"/>
          <a:ext cx="1630045" cy="163004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15DAA10-132C-4A81-A6AF-543C9BE2B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玫瑰系列信紙信頭</Template>
  <TotalTime>0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2020-04-16T08:38:00Z</dcterms:created>
  <dcterms:modified xsi:type="dcterms:W3CDTF">2023-05-11T03:35:00Z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