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D6AF3" w14:textId="77777777" w:rsidR="00D630B4" w:rsidRPr="00DA161F" w:rsidRDefault="00D630B4" w:rsidP="00D630B4">
      <w:pPr>
        <w:pStyle w:val="ad"/>
        <w:tabs>
          <w:tab w:val="left" w:pos="576"/>
        </w:tabs>
        <w:overflowPunct w:val="0"/>
        <w:spacing w:line="360" w:lineRule="auto"/>
        <w:jc w:val="center"/>
        <w:rPr>
          <w:rFonts w:ascii="Times New Roman" w:eastAsia="文鼎粗行楷" w:hAnsi="Times New Roman" w:cs="Times New Roman"/>
          <w:sz w:val="36"/>
          <w:lang w:eastAsia="zh-TW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臺</w:t>
      </w:r>
      <w:proofErr w:type="gramEnd"/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中市政府經濟發展局</w:t>
      </w:r>
      <w:r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政</w:t>
      </w:r>
      <w:r w:rsidRPr="007F371E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風室</w:t>
      </w:r>
    </w:p>
    <w:p w14:paraId="44F71715" w14:textId="700A5596" w:rsidR="00D630B4" w:rsidRPr="00075FC5" w:rsidRDefault="00D630B4" w:rsidP="00D630B4">
      <w:pPr>
        <w:pStyle w:val="ad"/>
        <w:tabs>
          <w:tab w:val="left" w:pos="576"/>
        </w:tabs>
        <w:overflowPunct w:val="0"/>
        <w:spacing w:line="360" w:lineRule="auto"/>
        <w:jc w:val="center"/>
        <w:rPr>
          <w:rFonts w:ascii="標楷體" w:eastAsia="標楷體" w:hAnsi="標楷體"/>
          <w:sz w:val="48"/>
          <w:lang w:eastAsia="zh-TW"/>
          <w14:reflection w14:blurRad="6350" w14:stA="53000" w14:stPos="0" w14:endA="300" w14:endPos="35500" w14:dist="0" w14:dir="5400000" w14:fadeDir="5400000" w14:sx="100000" w14:sy="-90000" w14:kx="0" w14:ky="0" w14:algn="bl"/>
          <w14:textOutline w14:w="317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D630B4">
        <w:rPr>
          <w:rFonts w:ascii="文鼎中行書" w:eastAsia="文鼎中行書" w:hAnsi="文鼎粗行楷" w:hint="eastAsia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廉政</w:t>
      </w:r>
      <w:r w:rsidRPr="00242674">
        <w:rPr>
          <w:rFonts w:ascii="文鼎中行書" w:eastAsia="文鼎中行書" w:hAnsi="文鼎粗行楷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宣導專欄</w:t>
      </w:r>
    </w:p>
    <w:p w14:paraId="7A7C750E" w14:textId="2D2B4DCD" w:rsidR="00AA4959" w:rsidRPr="00537424" w:rsidRDefault="00705510" w:rsidP="00537424">
      <w:pPr>
        <w:pStyle w:val="a6"/>
        <w:overflowPunct w:val="0"/>
        <w:spacing w:before="0" w:after="0" w:line="408" w:lineRule="auto"/>
        <w:jc w:val="both"/>
        <w:rPr>
          <w:rFonts w:ascii="標楷體" w:eastAsia="標楷體" w:hAnsi="標楷體"/>
          <w:bCs/>
          <w:outline/>
          <w:color w:val="7F8FA9" w:themeColor="accent4"/>
          <w:sz w:val="48"/>
          <w:szCs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eastAsia="標楷體" w:hAnsi="Times New Roman" w:cs="Times New Roman" w:hint="eastAsia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87382F1" wp14:editId="13A56A85">
                <wp:simplePos x="0" y="0"/>
                <wp:positionH relativeFrom="margin">
                  <wp:posOffset>333375</wp:posOffset>
                </wp:positionH>
                <wp:positionV relativeFrom="paragraph">
                  <wp:posOffset>398145</wp:posOffset>
                </wp:positionV>
                <wp:extent cx="1260000" cy="3063600"/>
                <wp:effectExtent l="0" t="0" r="0" b="0"/>
                <wp:wrapNone/>
                <wp:docPr id="2" name="群組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60000" cy="3063600"/>
                          <a:chOff x="0" y="0"/>
                          <a:chExt cx="1572895" cy="3830320"/>
                        </a:xfrm>
                      </wpg:grpSpPr>
                      <pic:pic xmlns:pic="http://schemas.openxmlformats.org/drawingml/2006/picture">
                        <pic:nvPicPr>
                          <pic:cNvPr id="31" name="Q人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3" r="65340"/>
                          <a:stretch/>
                        </pic:blipFill>
                        <pic:spPr bwMode="auto">
                          <a:xfrm>
                            <a:off x="0" y="0"/>
                            <a:ext cx="1572895" cy="383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Q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69011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B03FD" w14:textId="77777777" w:rsidR="00AF5EE2" w:rsidRPr="001C1AFC" w:rsidRDefault="00AF5EE2" w:rsidP="00AF5EE2">
                              <w:pPr>
                                <w:overflowPunct w:val="0"/>
                                <w:spacing w:before="0" w:after="0" w:line="0" w:lineRule="atLeast"/>
                                <w:jc w:val="center"/>
                                <w:rPr>
                                  <w:rFonts w:ascii="Broadway" w:hAnsi="Broadway"/>
                                  <w:b/>
                                  <w:color w:val="5AA2AE" w:themeColor="accent5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1AFC">
                                <w:rPr>
                                  <w:rFonts w:ascii="Broadway" w:hAnsi="Broadway"/>
                                  <w:b/>
                                  <w:color w:val="5AA2AE" w:themeColor="accent5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382F1" id="群組 2" o:spid="_x0000_s1026" style="position:absolute;left:0;text-align:left;margin-left:26.25pt;margin-top:31.35pt;width:99.2pt;height:241.25pt;z-index:-251659264;mso-position-horizontal-relative:margin;mso-width-relative:margin;mso-height-relative:margin" coordsize="15728,38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Q人" o:spid="_x0000_s1027" type="#_x0000_t75" style="position:absolute;width:15728;height:38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">
                  <v:imagedata r:id="rId12" o:title="" cropleft="2722f" cropright="42821f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Q" o:spid="_x0000_s1028" type="#_x0000_t202" style="position:absolute;left:603;top:690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" filled="f" stroked="f">
                  <v:textbox>
                    <w:txbxContent>
                      <w:p w14:paraId="771B03FD" w14:textId="77777777" w:rsidR="00AF5EE2" w:rsidRPr="001C1AFC" w:rsidRDefault="00AF5EE2" w:rsidP="00AF5EE2">
                        <w:pPr>
                          <w:overflowPunct w:val="0"/>
                          <w:spacing w:before="0" w:after="0" w:line="0" w:lineRule="atLeast"/>
                          <w:jc w:val="center"/>
                          <w:rPr>
                            <w:rFonts w:ascii="Broadway" w:hAnsi="Broadway"/>
                            <w:b/>
                            <w:color w:val="5AA2AE" w:themeColor="accent5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C1AFC">
                          <w:rPr>
                            <w:rFonts w:ascii="Broadway" w:hAnsi="Broadway"/>
                            <w:b/>
                            <w:color w:val="5AA2AE" w:themeColor="accent5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Q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37424" w:rsidRPr="00537424">
        <w:rPr>
          <w:rFonts w:ascii="標楷體" w:eastAsia="標楷體" w:hAnsi="標楷體" w:hint="eastAsia"/>
          <w:bCs/>
          <w:outline/>
          <w:color w:val="7F8FA9" w:themeColor="accent4"/>
          <w:sz w:val="48"/>
          <w:szCs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公職人員利益衝突迴避法第</w:t>
      </w:r>
      <w:r w:rsidR="00537424" w:rsidRPr="00537424">
        <w:rPr>
          <w:rFonts w:ascii="標楷體" w:eastAsia="標楷體" w:hAnsi="標楷體"/>
          <w:bCs/>
          <w:outline/>
          <w:color w:val="7F8FA9" w:themeColor="accent4"/>
          <w:sz w:val="48"/>
          <w:szCs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14</w:t>
      </w:r>
      <w:r w:rsidR="00537424" w:rsidRPr="00537424">
        <w:rPr>
          <w:rFonts w:ascii="標楷體" w:eastAsia="標楷體" w:hAnsi="標楷體" w:hint="eastAsia"/>
          <w:bCs/>
          <w:outline/>
          <w:color w:val="7F8FA9" w:themeColor="accent4"/>
          <w:sz w:val="48"/>
          <w:szCs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條適用疑義說明</w:t>
      </w:r>
      <w:r w:rsidR="008E32F5">
        <w:rPr>
          <w:rFonts w:ascii="標楷體" w:eastAsia="標楷體" w:hAnsi="標楷體" w:hint="eastAsia"/>
          <w:bCs/>
          <w:outline/>
          <w:color w:val="7F8FA9" w:themeColor="accent4"/>
          <w:sz w:val="48"/>
          <w:szCs w:val="48"/>
          <w:lang w:eastAsia="zh-TW"/>
          <w14:shadow w14:blurRad="0" w14:dist="38100" w14:dir="2700000" w14:sx="100000" w14:sy="100000" w14:kx="0" w14:ky="0" w14:algn="tl">
            <w14:schemeClr w14:val="accent3">
              <w14:lumMod w14:val="50000"/>
            </w14:schemeClr>
          </w14:shadow>
          <w14:textOutline w14:w="6604" w14:cap="flat" w14:cmpd="sng" w14:algn="ctr">
            <w14:solidFill>
              <w14:schemeClr w14:val="accent4">
                <w14:lumMod w14:val="20000"/>
                <w14:lumOff w14:val="8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</w:t>
      </w:r>
    </w:p>
    <w:p w14:paraId="78AEDD11" w14:textId="24856974" w:rsidR="00B95D53" w:rsidRDefault="00B95D53" w:rsidP="00B95D53">
      <w:pPr>
        <w:overflowPunct w:val="0"/>
        <w:spacing w:before="240" w:after="0" w:line="360" w:lineRule="auto"/>
        <w:ind w:leftChars="1100" w:left="2640" w:firstLineChars="200" w:firstLine="560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</w:p>
    <w:p w14:paraId="6E712854" w14:textId="5476913A" w:rsidR="00C9217C" w:rsidRPr="00B95D53" w:rsidRDefault="008E32F5" w:rsidP="00B95D53">
      <w:pPr>
        <w:overflowPunct w:val="0"/>
        <w:spacing w:before="240" w:after="0" w:line="360" w:lineRule="auto"/>
        <w:ind w:leftChars="1100" w:left="2640" w:firstLineChars="200" w:firstLine="560"/>
        <w:jc w:val="both"/>
        <w:rPr>
          <w:rFonts w:ascii="Times New Roman" w:eastAsia="標楷體" w:hAnsi="Times New Roman" w:cs="Times New Roman"/>
          <w:bCs/>
          <w:sz w:val="28"/>
          <w:szCs w:val="28"/>
        </w:rPr>
      </w:pPr>
      <w:r w:rsidRPr="008E32F5">
        <w:rPr>
          <w:rFonts w:ascii="Times New Roman" w:eastAsia="標楷體" w:hAnsi="Times New Roman" w:cs="Times New Roman" w:hint="eastAsia"/>
          <w:bCs/>
          <w:sz w:val="28"/>
          <w:szCs w:val="28"/>
        </w:rPr>
        <w:t>金融監督管理委員會主任委員購買公營銀行投資型金融商品，是否屬於公定價格交易，而不受本法第</w:t>
      </w:r>
      <w:r w:rsidRPr="008E32F5">
        <w:rPr>
          <w:rFonts w:ascii="Times New Roman" w:eastAsia="標楷體" w:hAnsi="Times New Roman" w:cs="Times New Roman" w:hint="eastAsia"/>
          <w:bCs/>
          <w:sz w:val="28"/>
          <w:szCs w:val="28"/>
        </w:rPr>
        <w:t>14</w:t>
      </w:r>
      <w:r w:rsidRPr="008E32F5">
        <w:rPr>
          <w:rFonts w:ascii="Times New Roman" w:eastAsia="標楷體" w:hAnsi="Times New Roman" w:cs="Times New Roman" w:hint="eastAsia"/>
          <w:bCs/>
          <w:sz w:val="28"/>
          <w:szCs w:val="28"/>
        </w:rPr>
        <w:t>條第</w:t>
      </w:r>
      <w:r w:rsidRPr="008E32F5">
        <w:rPr>
          <w:rFonts w:ascii="Times New Roman" w:eastAsia="標楷體" w:hAnsi="Times New Roman" w:cs="Times New Roman" w:hint="eastAsia"/>
          <w:bCs/>
          <w:sz w:val="28"/>
          <w:szCs w:val="28"/>
        </w:rPr>
        <w:t>1</w:t>
      </w:r>
      <w:r w:rsidRPr="008E32F5">
        <w:rPr>
          <w:rFonts w:ascii="Times New Roman" w:eastAsia="標楷體" w:hAnsi="Times New Roman" w:cs="Times New Roman" w:hint="eastAsia"/>
          <w:bCs/>
          <w:sz w:val="28"/>
          <w:szCs w:val="28"/>
        </w:rPr>
        <w:t>項交易行為禁止規範？</w:t>
      </w:r>
    </w:p>
    <w:p w14:paraId="3B9B8073" w14:textId="04E90E14" w:rsidR="002B36F4" w:rsidRDefault="002B36F4" w:rsidP="005431B7">
      <w:pPr>
        <w:overflowPunct w:val="0"/>
        <w:spacing w:before="0" w:after="0" w:line="360" w:lineRule="auto"/>
        <w:ind w:leftChars="700" w:left="1680" w:firstLineChars="200" w:firstLine="561"/>
        <w:jc w:val="both"/>
        <w:rPr>
          <w:rFonts w:ascii="Times New Roman" w:eastAsia="新細明體" w:hAnsi="Times New Roman" w:cs="Times New Roman"/>
          <w:b/>
          <w:color w:val="4A66AC" w:themeColor="accent1"/>
          <w:sz w:val="28"/>
          <w:szCs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DEBFFB" w14:textId="4BF43DA4" w:rsidR="008E32F5" w:rsidRDefault="008E32F5" w:rsidP="005431B7">
      <w:pPr>
        <w:overflowPunct w:val="0"/>
        <w:spacing w:before="0" w:after="0" w:line="360" w:lineRule="auto"/>
        <w:ind w:leftChars="700" w:left="1680" w:firstLineChars="200" w:firstLine="561"/>
        <w:jc w:val="both"/>
        <w:rPr>
          <w:rFonts w:ascii="Times New Roman" w:eastAsia="新細明體" w:hAnsi="Times New Roman" w:cs="Times New Roman"/>
          <w:b/>
          <w:color w:val="4A66AC" w:themeColor="accent1"/>
          <w:sz w:val="28"/>
          <w:szCs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56B2CD" w14:textId="62F05FB0" w:rsidR="007D4D48" w:rsidRPr="008E32F5" w:rsidRDefault="00705510" w:rsidP="001C1AFC">
      <w:pPr>
        <w:overflowPunct w:val="0"/>
        <w:spacing w:before="240" w:after="0" w:line="360" w:lineRule="auto"/>
        <w:ind w:leftChars="1100" w:left="2640" w:firstLineChars="200" w:firstLine="561"/>
        <w:jc w:val="both"/>
        <w:rPr>
          <w:rFonts w:ascii="文鼎中行書" w:eastAsia="文鼎中行書" w:hAnsi="文鼎粗行楷"/>
          <w:b/>
          <w:color w:val="000000" w:themeColor="text1"/>
          <w:sz w:val="44"/>
          <w:lang w:eastAsia="zh-T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imes New Roman" w:eastAsia="新細明體" w:hAnsi="Times New Roman" w:cs="Times New Roman"/>
          <w:b/>
          <w:noProof/>
          <w:color w:val="4A66AC" w:themeColor="accent1"/>
          <w:sz w:val="28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5E361D2" wp14:editId="65243D71">
                <wp:simplePos x="0" y="0"/>
                <wp:positionH relativeFrom="margin">
                  <wp:posOffset>331470</wp:posOffset>
                </wp:positionH>
                <wp:positionV relativeFrom="paragraph">
                  <wp:posOffset>163195</wp:posOffset>
                </wp:positionV>
                <wp:extent cx="1263600" cy="3067200"/>
                <wp:effectExtent l="0" t="0" r="0" b="0"/>
                <wp:wrapNone/>
                <wp:docPr id="15" name="群組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63600" cy="3067200"/>
                          <a:chOff x="0" y="0"/>
                          <a:chExt cx="1579880" cy="3833495"/>
                        </a:xfrm>
                      </wpg:grpSpPr>
                      <pic:pic xmlns:pic="http://schemas.openxmlformats.org/drawingml/2006/picture">
                        <pic:nvPicPr>
                          <pic:cNvPr id="32" name="A人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7" r="35093"/>
                          <a:stretch/>
                        </pic:blipFill>
                        <pic:spPr bwMode="auto">
                          <a:xfrm>
                            <a:off x="0" y="0"/>
                            <a:ext cx="1579880" cy="3833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A"/>
                        <wps:cNvSpPr txBox="1">
                          <a:spLocks noChangeArrowheads="1"/>
                        </wps:cNvSpPr>
                        <wps:spPr bwMode="auto">
                          <a:xfrm>
                            <a:off x="138023" y="94891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F13A24" w14:textId="77777777" w:rsidR="00AF5EE2" w:rsidRPr="001C1AFC" w:rsidRDefault="00AF5EE2" w:rsidP="00AF5EE2">
                              <w:pPr>
                                <w:overflowPunct w:val="0"/>
                                <w:spacing w:before="0" w:after="0" w:line="0" w:lineRule="atLeast"/>
                                <w:jc w:val="center"/>
                                <w:rPr>
                                  <w:rFonts w:ascii="Broadway" w:hAnsi="Broadway"/>
                                  <w:b/>
                                  <w:color w:val="5AA2AE" w:themeColor="accent5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C1AFC">
                                <w:rPr>
                                  <w:rFonts w:ascii="Broadway" w:hAnsi="Broadway"/>
                                  <w:b/>
                                  <w:color w:val="5AA2AE" w:themeColor="accent5"/>
                                  <w:sz w:val="120"/>
                                  <w:szCs w:val="120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361D2" id="群組 15" o:spid="_x0000_s1029" style="position:absolute;left:0;text-align:left;margin-left:26.1pt;margin-top:12.85pt;width:99.5pt;height:241.5pt;z-index:-251651072;mso-position-horizontal-relative:margin;mso-width-relative:margin;mso-height-relative:margin" coordsize="15798,38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">
                <o:lock v:ext="edit" aspectratio="t"/>
                <v:shape id="A人" o:spid="_x0000_s1030" type="#_x0000_t75" style="position:absolute;width:15798;height:38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">
                  <v:imagedata r:id="rId14" o:title="" cropleft="22287f" cropright="22999f" chromakey="white"/>
                </v:shape>
                <v:shape id="A" o:spid="_x0000_s1031" type="#_x0000_t202" style="position:absolute;left:1380;top:948;width:14395;height:14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" filled="f" stroked="f">
                  <v:textbox>
                    <w:txbxContent>
                      <w:p w14:paraId="75F13A24" w14:textId="77777777" w:rsidR="00AF5EE2" w:rsidRPr="001C1AFC" w:rsidRDefault="00AF5EE2" w:rsidP="00AF5EE2">
                        <w:pPr>
                          <w:overflowPunct w:val="0"/>
                          <w:spacing w:before="0" w:after="0" w:line="0" w:lineRule="atLeast"/>
                          <w:jc w:val="center"/>
                          <w:rPr>
                            <w:rFonts w:ascii="Broadway" w:hAnsi="Broadway"/>
                            <w:b/>
                            <w:color w:val="5AA2AE" w:themeColor="accent5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C1AFC">
                          <w:rPr>
                            <w:rFonts w:ascii="Broadway" w:hAnsi="Broadway"/>
                            <w:b/>
                            <w:color w:val="5AA2AE" w:themeColor="accent5"/>
                            <w:sz w:val="120"/>
                            <w:szCs w:val="120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E32F5" w:rsidRPr="008E32F5">
        <w:rPr>
          <w:rFonts w:ascii="Times New Roman" w:eastAsia="標楷體" w:hAnsi="Times New Roman" w:cs="Times New Roman" w:hint="eastAsia"/>
          <w:bCs/>
          <w:sz w:val="28"/>
          <w:szCs w:val="28"/>
        </w:rPr>
        <w:t>一、本法第</w:t>
      </w:r>
      <w:r w:rsidR="008E32F5" w:rsidRPr="008E32F5">
        <w:rPr>
          <w:rFonts w:ascii="Times New Roman" w:eastAsia="標楷體" w:hAnsi="Times New Roman" w:cs="Times New Roman" w:hint="eastAsia"/>
          <w:bCs/>
          <w:sz w:val="28"/>
          <w:szCs w:val="28"/>
        </w:rPr>
        <w:t>14</w:t>
      </w:r>
      <w:r w:rsidR="008E32F5" w:rsidRPr="008E32F5">
        <w:rPr>
          <w:rFonts w:ascii="Times New Roman" w:eastAsia="標楷體" w:hAnsi="Times New Roman" w:cs="Times New Roman" w:hint="eastAsia"/>
          <w:bCs/>
          <w:sz w:val="28"/>
          <w:szCs w:val="28"/>
        </w:rPr>
        <w:t>條第</w:t>
      </w:r>
      <w:r w:rsidR="008E32F5" w:rsidRPr="008E32F5">
        <w:rPr>
          <w:rFonts w:ascii="Times New Roman" w:eastAsia="標楷體" w:hAnsi="Times New Roman" w:cs="Times New Roman" w:hint="eastAsia"/>
          <w:bCs/>
          <w:sz w:val="28"/>
          <w:szCs w:val="28"/>
        </w:rPr>
        <w:t>1</w:t>
      </w:r>
      <w:r w:rsidR="008E32F5" w:rsidRPr="008E32F5">
        <w:rPr>
          <w:rFonts w:ascii="Times New Roman" w:eastAsia="標楷體" w:hAnsi="Times New Roman" w:cs="Times New Roman" w:hint="eastAsia"/>
          <w:bCs/>
          <w:sz w:val="28"/>
          <w:szCs w:val="28"/>
        </w:rPr>
        <w:t>項但書第</w:t>
      </w:r>
      <w:r w:rsidR="008E32F5" w:rsidRPr="008E32F5">
        <w:rPr>
          <w:rFonts w:ascii="Times New Roman" w:eastAsia="標楷體" w:hAnsi="Times New Roman" w:cs="Times New Roman" w:hint="eastAsia"/>
          <w:bCs/>
          <w:sz w:val="28"/>
          <w:szCs w:val="28"/>
        </w:rPr>
        <w:t>4</w:t>
      </w:r>
      <w:r w:rsidR="008E32F5" w:rsidRPr="008E32F5">
        <w:rPr>
          <w:rFonts w:ascii="Times New Roman" w:eastAsia="標楷體" w:hAnsi="Times New Roman" w:cs="Times New Roman" w:hint="eastAsia"/>
          <w:bCs/>
          <w:sz w:val="28"/>
          <w:szCs w:val="28"/>
        </w:rPr>
        <w:t>款所稱交易價格具有普遍性、一致性之公定價格，係指機關團體擔任出賣人，所提供之交易標的經成本計算及預期獲利後將價格公告周知，非因不同交易對象異其價格，亦非得於正常供需下任意為差別待遇。然如所公告周知之價格因公益或政策需要，機關團體對特定身分（例如員工、老人、學生、軍公教等）給予較優惠價格，如所優惠之價格業經公示，仍與公定價格之立法意旨相符。</w:t>
      </w:r>
    </w:p>
    <w:p w14:paraId="31359F44" w14:textId="77777777" w:rsidR="001C1AFC" w:rsidRDefault="008E32F5" w:rsidP="001C1AFC">
      <w:pPr>
        <w:overflowPunct w:val="0"/>
        <w:spacing w:before="240" w:after="0" w:line="360" w:lineRule="auto"/>
        <w:ind w:leftChars="1100" w:left="2640" w:firstLineChars="200" w:firstLine="560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8E32F5">
        <w:rPr>
          <w:rFonts w:ascii="Times New Roman" w:eastAsia="標楷體" w:hAnsi="Times New Roman" w:cs="Times New Roman" w:hint="eastAsia"/>
          <w:bCs/>
          <w:sz w:val="28"/>
          <w:szCs w:val="28"/>
        </w:rPr>
        <w:t>二、公職人員購買所監督之公營銀行之金融商品，如公營銀行所出售之商品價格，或提供之利率</w:t>
      </w:r>
    </w:p>
    <w:p w14:paraId="364CD5D9" w14:textId="77777777" w:rsidR="001C1AFC" w:rsidRDefault="008E32F5" w:rsidP="001C1AFC">
      <w:pPr>
        <w:overflowPunct w:val="0"/>
        <w:spacing w:before="0" w:after="0" w:line="360" w:lineRule="auto"/>
        <w:ind w:leftChars="1100" w:left="2640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8E32F5">
        <w:rPr>
          <w:rFonts w:ascii="Times New Roman" w:eastAsia="標楷體" w:hAnsi="Times New Roman" w:cs="Times New Roman" w:hint="eastAsia"/>
          <w:bCs/>
          <w:sz w:val="28"/>
          <w:szCs w:val="28"/>
        </w:rPr>
        <w:t>，或收取之管理費用等，</w:t>
      </w:r>
      <w:r w:rsidRPr="00823D79">
        <w:rPr>
          <w:rFonts w:ascii="Times New Roman" w:eastAsia="標楷體" w:hAnsi="Times New Roman" w:cs="Times New Roman" w:hint="eastAsia"/>
          <w:b/>
          <w:color w:val="4A66AC" w:themeColor="accent1"/>
          <w:sz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有明確之</w:t>
      </w:r>
    </w:p>
    <w:p w14:paraId="7C582498" w14:textId="77777777" w:rsidR="001C1AFC" w:rsidRDefault="008E32F5" w:rsidP="001C1AFC">
      <w:pPr>
        <w:overflowPunct w:val="0"/>
        <w:spacing w:before="0" w:after="0" w:line="360" w:lineRule="auto"/>
        <w:ind w:leftChars="1100" w:left="2640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823D79">
        <w:rPr>
          <w:rFonts w:ascii="Times New Roman" w:eastAsia="標楷體" w:hAnsi="Times New Roman" w:cs="Times New Roman" w:hint="eastAsia"/>
          <w:b/>
          <w:color w:val="4A66AC" w:themeColor="accent1"/>
          <w:sz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公告牌價，即屬本法第</w:t>
      </w:r>
      <w:r w:rsidRPr="00823D79">
        <w:rPr>
          <w:rFonts w:ascii="Times New Roman" w:eastAsia="標楷體" w:hAnsi="Times New Roman" w:cs="Times New Roman" w:hint="eastAsia"/>
          <w:b/>
          <w:color w:val="4A66AC" w:themeColor="accent1"/>
          <w:sz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14</w:t>
      </w:r>
      <w:r w:rsidRPr="00823D79">
        <w:rPr>
          <w:rFonts w:ascii="Times New Roman" w:eastAsia="標楷體" w:hAnsi="Times New Roman" w:cs="Times New Roman" w:hint="eastAsia"/>
          <w:b/>
          <w:color w:val="4A66AC" w:themeColor="accent1"/>
          <w:sz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條</w:t>
      </w:r>
      <w:r w:rsidR="001C1AFC" w:rsidRPr="00823D79">
        <w:rPr>
          <w:rFonts w:ascii="Times New Roman" w:eastAsia="標楷體" w:hAnsi="Times New Roman" w:cs="Times New Roman" w:hint="eastAsia"/>
          <w:b/>
          <w:color w:val="4A66AC" w:themeColor="accent1"/>
          <w:sz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第</w:t>
      </w:r>
    </w:p>
    <w:p w14:paraId="00A6B4D9" w14:textId="77777777" w:rsidR="001C1AFC" w:rsidRDefault="008E32F5" w:rsidP="001C1AFC">
      <w:pPr>
        <w:overflowPunct w:val="0"/>
        <w:spacing w:before="0" w:after="0" w:line="360" w:lineRule="auto"/>
        <w:ind w:leftChars="1100" w:left="2640"/>
        <w:jc w:val="both"/>
        <w:rPr>
          <w:rFonts w:ascii="Times New Roman" w:eastAsia="SimSun" w:hAnsi="Times New Roman" w:cs="Times New Roman"/>
          <w:bCs/>
          <w:sz w:val="28"/>
          <w:szCs w:val="28"/>
        </w:rPr>
      </w:pPr>
      <w:r w:rsidRPr="00823D79">
        <w:rPr>
          <w:rFonts w:ascii="Times New Roman" w:eastAsia="標楷體" w:hAnsi="Times New Roman" w:cs="Times New Roman" w:hint="eastAsia"/>
          <w:b/>
          <w:color w:val="4A66AC" w:themeColor="accent1"/>
          <w:sz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823D79">
        <w:rPr>
          <w:rFonts w:ascii="Times New Roman" w:eastAsia="標楷體" w:hAnsi="Times New Roman" w:cs="Times New Roman" w:hint="eastAsia"/>
          <w:b/>
          <w:color w:val="4A66AC" w:themeColor="accent1"/>
          <w:sz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項但書第</w:t>
      </w:r>
      <w:r w:rsidRPr="00823D79">
        <w:rPr>
          <w:rFonts w:ascii="Times New Roman" w:eastAsia="標楷體" w:hAnsi="Times New Roman" w:cs="Times New Roman" w:hint="eastAsia"/>
          <w:b/>
          <w:color w:val="4A66AC" w:themeColor="accent1"/>
          <w:sz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823D79">
        <w:rPr>
          <w:rFonts w:ascii="Times New Roman" w:eastAsia="標楷體" w:hAnsi="Times New Roman" w:cs="Times New Roman" w:hint="eastAsia"/>
          <w:b/>
          <w:color w:val="4A66AC" w:themeColor="accent1"/>
          <w:sz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款所稱交易價</w:t>
      </w:r>
      <w:r w:rsidR="001C1AFC" w:rsidRPr="00823D79">
        <w:rPr>
          <w:rFonts w:ascii="Times New Roman" w:eastAsia="標楷體" w:hAnsi="Times New Roman" w:cs="Times New Roman" w:hint="eastAsia"/>
          <w:b/>
          <w:color w:val="4A66AC" w:themeColor="accent1"/>
          <w:sz w:val="28"/>
          <w:lang w:eastAsia="zh-T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格</w:t>
      </w:r>
    </w:p>
    <w:p w14:paraId="452507A1" w14:textId="094BE09D" w:rsidR="00212893" w:rsidRPr="007B2A6D" w:rsidRDefault="001C1AFC" w:rsidP="007B2A6D">
      <w:pPr>
        <w:overflowPunct w:val="0"/>
        <w:spacing w:before="0" w:after="0" w:line="360" w:lineRule="auto"/>
        <w:ind w:leftChars="1100" w:left="2640" w:rightChars="-246" w:right="-590"/>
        <w:jc w:val="both"/>
        <w:rPr>
          <w:rFonts w:ascii="Times New Roman" w:eastAsia="SimSun" w:hAnsi="Times New Roman" w:cs="Times New Roman" w:hint="eastAsia"/>
          <w:bCs/>
          <w:sz w:val="28"/>
          <w:szCs w:val="28"/>
        </w:rPr>
      </w:pPr>
      <w:r w:rsidRPr="008E32F5">
        <w:rPr>
          <w:rFonts w:ascii="Times New Roman" w:eastAsia="標楷體" w:hAnsi="Times New Roman" w:cs="Times New Roman" w:hint="eastAsia"/>
          <w:bCs/>
          <w:sz w:val="28"/>
          <w:szCs w:val="28"/>
        </w:rPr>
        <w:t>具</w:t>
      </w:r>
      <w:r w:rsidR="008E32F5" w:rsidRPr="008E32F5">
        <w:rPr>
          <w:rFonts w:ascii="Times New Roman" w:eastAsia="標楷體" w:hAnsi="Times New Roman" w:cs="Times New Roman" w:hint="eastAsia"/>
          <w:bCs/>
          <w:sz w:val="28"/>
          <w:szCs w:val="28"/>
        </w:rPr>
        <w:t>有普遍性、一致性之公定價</w:t>
      </w:r>
      <w:r w:rsidR="007B2A6D">
        <w:rPr>
          <w:rFonts w:ascii="Times New Roman" w:eastAsia="標楷體" w:hAnsi="Times New Roman" w:cs="Times New Roman" w:hint="eastAsia"/>
          <w:bCs/>
          <w:sz w:val="28"/>
          <w:szCs w:val="28"/>
        </w:rPr>
        <w:t>格。</w:t>
      </w:r>
    </w:p>
    <w:sectPr w:rsidR="00212893" w:rsidRPr="007B2A6D" w:rsidSect="00F73DDB">
      <w:headerReference w:type="default" r:id="rId15"/>
      <w:headerReference w:type="first" r:id="rId16"/>
      <w:pgSz w:w="11906" w:h="16838" w:code="9"/>
      <w:pgMar w:top="720" w:right="720" w:bottom="720" w:left="720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AD3BF" w14:textId="77777777" w:rsidR="00481048" w:rsidRDefault="00481048" w:rsidP="00D45945">
      <w:pPr>
        <w:spacing w:before="0" w:after="0" w:line="240" w:lineRule="auto"/>
      </w:pPr>
      <w:r>
        <w:separator/>
      </w:r>
    </w:p>
  </w:endnote>
  <w:endnote w:type="continuationSeparator" w:id="0">
    <w:p w14:paraId="6918CDAD" w14:textId="77777777" w:rsidR="00481048" w:rsidRDefault="00481048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文鼎粗行楷">
    <w:altName w:val="微軟正黑體"/>
    <w:charset w:val="88"/>
    <w:family w:val="script"/>
    <w:pitch w:val="fixed"/>
    <w:sig w:usb0="800002E3" w:usb1="38CF7C7A" w:usb2="00000016" w:usb3="00000000" w:csb0="00100001" w:csb1="00000000"/>
  </w:font>
  <w:font w:name="文鼎中行書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1CF7C" w14:textId="77777777" w:rsidR="00481048" w:rsidRDefault="00481048" w:rsidP="00D45945">
      <w:pPr>
        <w:spacing w:before="0" w:after="0" w:line="240" w:lineRule="auto"/>
      </w:pPr>
      <w:r>
        <w:separator/>
      </w:r>
    </w:p>
  </w:footnote>
  <w:footnote w:type="continuationSeparator" w:id="0">
    <w:p w14:paraId="093E44A8" w14:textId="77777777" w:rsidR="00481048" w:rsidRDefault="00481048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B8A76" w14:textId="4C2F51E9" w:rsidR="00D45945" w:rsidRDefault="00AB1227">
    <w:pPr>
      <w:pStyle w:val="aa"/>
    </w:pPr>
    <w:r>
      <w:rPr>
        <w:rFonts w:ascii="Microsoft JhengHei UI" w:hAnsi="Microsoft JhengHei UI"/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29B607" wp14:editId="59CF6B93">
              <wp:simplePos x="0" y="0"/>
              <wp:positionH relativeFrom="column">
                <wp:posOffset>-184150</wp:posOffset>
              </wp:positionH>
              <wp:positionV relativeFrom="paragraph">
                <wp:posOffset>1255395</wp:posOffset>
              </wp:positionV>
              <wp:extent cx="107950" cy="683895"/>
              <wp:effectExtent l="0" t="0" r="6350" b="1905"/>
              <wp:wrapNone/>
              <wp:docPr id="46" name="矩形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50" cy="6838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softEdge rad="1905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D3758E" id="矩形 46" o:spid="_x0000_s1026" style="position:absolute;margin-left:-14.5pt;margin-top:98.85pt;width:8.5pt;height:5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" fillcolor="white [3212]" stroked="f" strokeweight="1pt"/>
          </w:pict>
        </mc:Fallback>
      </mc:AlternateContent>
    </w:r>
    <w:r w:rsidR="00075FC5">
      <w:rPr>
        <w:rFonts w:ascii="Microsoft JhengHei UI" w:hAnsi="Microsoft JhengHei UI"/>
        <w:noProof/>
      </w:rPr>
      <mc:AlternateContent>
        <mc:Choice Requires="wpg">
          <w:drawing>
            <wp:anchor distT="0" distB="0" distL="114300" distR="114300" simplePos="0" relativeHeight="251643904" behindDoc="0" locked="0" layoutInCell="1" allowOverlap="1" wp14:anchorId="7E7B5F7B" wp14:editId="20349669">
              <wp:simplePos x="0" y="0"/>
              <wp:positionH relativeFrom="column">
                <wp:posOffset>5769429</wp:posOffset>
              </wp:positionH>
              <wp:positionV relativeFrom="paragraph">
                <wp:posOffset>-955131</wp:posOffset>
              </wp:positionV>
              <wp:extent cx="1872571" cy="1800000"/>
              <wp:effectExtent l="0" t="0" r="0" b="0"/>
              <wp:wrapNone/>
              <wp:docPr id="4" name="群組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2571" cy="1800000"/>
                        <a:chOff x="0" y="0"/>
                        <a:chExt cx="1872571" cy="1800000"/>
                      </a:xfrm>
                    </wpg:grpSpPr>
                    <wps:wsp>
                      <wps:cNvPr id="22" name="手繪多邊形：圖案 10"/>
                      <wps:cNvSpPr/>
                      <wps:spPr>
                        <a:xfrm rot="10800000" flipH="1" flipV="1">
                          <a:off x="72571" y="0"/>
                          <a:ext cx="1800000" cy="180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手繪多邊形：圖案 18"/>
                      <wps:cNvSpPr>
                        <a:spLocks noChangeAspect="1"/>
                      </wps:cNvSpPr>
                      <wps:spPr>
                        <a:xfrm flipV="1">
                          <a:off x="377371" y="304800"/>
                          <a:ext cx="1178645" cy="11783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手繪多邊形：圖案 18"/>
                      <wps:cNvSpPr>
                        <a:spLocks noChangeAspect="1"/>
                      </wps:cNvSpPr>
                      <wps:spPr>
                        <a:xfrm flipV="1">
                          <a:off x="420914" y="1640115"/>
                          <a:ext cx="153183" cy="1531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手繪多邊形：圖案 18"/>
                      <wps:cNvSpPr>
                        <a:spLocks noChangeAspect="1"/>
                      </wps:cNvSpPr>
                      <wps:spPr>
                        <a:xfrm flipV="1">
                          <a:off x="0" y="870857"/>
                          <a:ext cx="297741" cy="29750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B63EA4F" id="群組 4" o:spid="_x0000_s1026" style="position:absolute;margin-left:454.3pt;margin-top:-75.2pt;width:147.45pt;height:141.75pt;z-index:251643904" coordsize="18725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iWxPCHwNFAkmhzLA0pFNDCRqBzL&#10;w+RYHlAqooGJROVYHibH8lCOJQRWLyjH8jA5lgeUSm4Dk2N5KMcSAq8KikSTY3koxxICTwNFosmx&#10;PJRjCYGngSLR5FgeyrGEwNJAOZaHybE8lGMJgaeBItHkWB7KsYTA00CRaHIsD+VYQuBpoEg0OZaH&#10;ciwh8DRQJJocy0M5lhA4GjyVYwmBl4FwLE+TY3kqxxICTwOZnZ8mx/JUjiUEngYyOz9NjuWpHEsI&#10;PA1knfg0OZanciwh8DSQdeLT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">
              <v:shape id="手繪多邊形：圖案 10" o:spid="_x0000_s1027" style="position:absolute;left:725;width:18000;height:1800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1e5e9f [2406]" o:opacity2="9830f" focusposition="1" focussize="" focus="100%" type="gradientRadial"/>
                <v:stroke joinstyle="miter"/>
                <v:path arrowok="t" o:connecttype="custom" o:connectlocs="978610,1790238;970198,1794828;970702,1795047;1048557,1743641;1021358,1750203;980560,1755453;978617,1750203;1007111,1747578;1048557,1743641;1119306,1736771;1117644,1737247;1118496,1737078;611758,1726906;640576,1734453;652880,1735109;687202,1752172;702744,1755453;703716,1755782;707278,1752172;720877,1756110;734476,1759391;761272,1765706;761675,1765297;792759,1770547;807653,1773172;822548,1774485;852984,1775797;894430,1775141;896229,1775141;900259,1772844;909325,1769891;918553,1769727;924867,1770547;926567,1775141;941056,1775141;936524,1781703;933933,1784985;925514,1788922;909972,1788922;889897,1787610;846509,1786297;814129,1783672;785635,1779735;757142,1775141;713754,1768578;680079,1757422;680469,1757136;660651,1750860;643166,1742985;623091,1736422;602368,1729203;611758,1726906;992962,1712837;983068,1714367;914640,1717869;937171,1720672;942999,1719359;983150,1714766;989757,1713464;1054441,1703328;1020834,1708526;1032367,1708860;1048961,1705743;1177117,1701811;1071713,1730256;1125053,1718212;501345,1688516;575817,1720672;602368,1729203;622443,1736422;642519,1742984;660003,1750859;656118,1754141;645756,1752172;608844,1738391;590712,1731172;572579,1723297;548618,1714766;527896,1705579;511706,1697047;501345,1688516;531782,1672111;567399,1690485;562866,1693110;521420,1672766;531782,1672111;400321,1627486;444357,1652423;453423,1662923;432701,1651767;417158,1641923;400321,1627486;477540,1610647;477546,1610834;479733,1613516;479974,1612392;1423271,1567569;1420919,1567767;1382064,1595986;1343856,1616986;1316657,1633392;1301763,1639954;1286221,1646517;1267440,1656361;1253193,1664892;1232471,1673423;1211101,1681298;1205272,1687204;1196206,1690485;1173541,1694423;1144399,1703610;1117848,1712141;1088706,1720673;1052441,1729860;1001282,1738391;999987,1740360;975390,1746592;976027,1746922;1003343,1740002;1003873,1738391;1055032,1729860;1091297,1720673;1120438,1712141;1146990,1703610;1176131,1694423;1198797,1690485;1183453,1699815;1183902,1699673;1200092,1689829;1209158,1686548;1209762,1686378;1213691,1681954;1235062,1674079;1255785,1665548;1270031,1657017;1288811,1647173;1304353,1640611;1315011,1635915;1320543,1632079;1347742,1615674;1385949,1594674;312786,1558494;315245,1560631;316085,1561064;1427617,1541363;1427395,1541518;1427395,1541705;1428424,1541854;1428690,1541518;1441608,1531567;1437784,1534243;1437108,1534955;1439730,1533255;259910,1498512;284368,1527694;264975,1504111;1487459,1498493;1487401,1498513;1486973,1501487;1476611,1513299;1464307,1527080;1465049,1526907;1476611,1513955;1486973,1502143;1487459,1498493;323206,1483715;324489,1485298;324553,1485081;227416,1468674;244253,1479831;245080,1480817;252752,1482538;270156,1498861;294117,1518549;304478,1532986;310306,1540205;334915,1561205;327791,1567111;304874,1541306;303831,1541518;325519,1565937;327791,1567111;334915,1561205;396436,1610423;384132,1614360;388665,1617642;370532,1618298;358876,1610423;347867,1601892;320668,1578923;295412,1555955;272099,1532986;261090,1521830;250729,1510018;254614,1504768;267566,1516580;281813,1527736;299298,1546768;300784,1548059;281813,1527736;268213,1516580;255262,1504768;241015,1487049;227416,1468674;1654050,1364332;1653722,1364474;1646649,1381676;1647252,1282117;1630090,1307238;1621671,1322988;1613253,1337425;1593177,1364332;1575693,1391237;1560151,1412894;1558855,1413696;1557794,1415289;1559503,1414206;1575045,1392550;1592530,1365644;1612605,1338738;1621024,1324301;1629442,1308551;1646927,1282957;1714276,1273114;1705857,1298707;1690963,1326269;1676068,1354488;1662469,1372207;1671536,1353832;1679307,1335457;1685135,1325614;1692906,1312489;1700029,1299364;1714276,1273114;1672360,1216861;1656641,1244895;1656352,1245569;1672183,1217333;1680981,1153366;1662088,1205674;1622346,1287995;1616528,1297318;1616490,1297395;1602891,1321019;1589292,1346613;1573750,1366301;1560798,1388613;1484383,1475893;1459126,1497550;1456703,1499417;1455658,1500489;1445097,1509213;1436461,1519205;1404729,1543487;1399757,1546670;1386252,1557826;1384302,1559110;1381416,1561862;1356160,1578924;1330904,1594674;1328013,1596158;1310913,1607414;1305612,1610124;1300468,1613704;1282983,1623548;1266646,1630041;1230235,1648652;1144809,1680939;1085282,1696450;1133390,1687204;1142456,1685235;1171597,1674735;1189730,1668829;1218872,1653735;1251898,1641923;1273058,1633514;1282335,1628142;1290753,1625518;1302410,1618954;1305473,1616797;1313419,1609111;1330904,1598611;1350796,1588730;1358103,1584173;1383359,1567111;1394368,1556611;1406672,1548736;1438404,1524455;1461069,1502799;1486325,1481143;1562740,1393862;1573257,1375746;1573750,1374175;1590587,1347925;1595768,1340050;1602656,1330368;1604834,1326269;1618433,1302645;1644984,1246864;1670888,1187146;1678497,1162864;1751836,1095271;1749893,1096584;1749893,1096584;1757953,1056378;1757720,1057539;1759607,1059834;1765435,1066397;1769321,1063772;1769419,1063268;1766731,1065084;1760255,1059178;1752181,981831;1751728,981857;1750909,981903;1751189,985022;1750541,1001429;1747951,1011272;1732409,1036209;1728523,1057866;1724638,1065084;1718162,1096584;1711038,1121521;1703267,1145803;1698734,1164833;1693554,1184521;1697685,1178009;1701325,1164177;1704562,1144489;1712333,1120209;1719457,1095271;1725933,1063772;1729819,1056553;1733704,1034897;1749246,1009960;1738885,1060490;1731114,1102490;1713628,1156302;1710170,1161754;1708691,1169919;1703915,1183865;1685783,1223895;1677364,1244895;1672183,1256052;1665707,1267864;1648223,1299364;1629442,1330207;1605482,1371551;1578930,1412238;1561446,1435206;1542665,1457518;1536190,1466706;1529066,1475893;1518057,1485081;1500052,1505283;1500572,1507393;1481792,1527080;1461717,1541518;1445527,1554642;1430191,1566000;1432576,1565799;1449413,1553330;1465603,1540205;1485678,1525768;1504458,1506080;1503810,1503455;1521943,1483112;1532952,1473925;1540075,1464737;1546551,1455550;1565331,1433238;1582816,1410269;1609367,1369582;1633328,1328239;1652108,1297395;1669593,1265895;1676068,1254083;1681249,1242927;1689668,1221927;1707801,1181896;1714924,1154990;1732409,1101178;1740180,1059178;1750541,1008647;1752877,999771;1751189,999460;1751836,983054;1766083,967960;1758542,999801;1758543,999801;1766083,967961;1771911,961398;1768026,969929;1767136,987811;1766731,1004710;1760255,1024903;1760255,1027209;1768026,1004710;1769321,969928;1772340,963300;1744065,933179;1739822,943343;1738237,958117;1736194,951215;1735447,952190;1737590,959429;1736294,969929;1738885,978460;1740892,978347;1739532,973866;1740827,963366;1744065,933179;1798463,915460;1799758,916116;1799110,943679;1799758,962710;1797815,997491;1795872,1017178;1790044,1046053;1788101,1070334;1778387,1114959;1769321,1153677;1753132,1160896;1754427,1156958;1757017,1129396;1766731,1100521;1774502,1095928;1774502,1095927;1782921,1046053;1787453,1022428;1791339,998147;1794577,975178;1795872,953523;1796520,935148;1797815,925304;1798463,915460;91207,611182;91529,611346;91560,611254;130278,517121;116031,544026;104374,553870;104346,554499;103219,579621;103252,579561;104374,554526;116031,544682;130278,517776;130763,518104;131006,517612;138048,460027;128982,466589;115383,495464;118494,497986;118595,497543;116031,495464;129630,466589;137658,460779;187913,422621;187095,423285;183622,436813;181437,443621;121859,553870;113440,580776;105669,608338;88831,666088;77823,705462;72642,734994;70052,750087;68109,765181;62281,805868;60337,830805;63576,857055;65093,842752;64871,838024;67461,810461;73289,769774;77912,764153;84624,718631;84299,710712;90696,692126;94503,676521;93365,679213;89479,677900;79765,706119;80413,721869;75880,752056;75232,757306;68756,765181;70699,750087;73289,734994;78470,705462;89479,666088;106317,608338;114088,580776;122506,553870;182084,443621;187913,422621;199570,356997;199569,356997;202807,359622;202807,359621;316260,263566;316136,263666;315758,264100;310469,269716;309131,271687;308258,272688;304478,278248;264976,325497;253966,338622;242958,352403;194278,406927;243605,351747;254614,337965;265623,324841;305126,277591;309131,271687;315758,264100;332699,218313;327109,220287;322953,221851;321963,223122;314840,229685;296707,241497;284403,255279;272747,269059;264976,276279;264712,275944;257367,284892;244900,300560;224825,322872;228063,326809;228125,326754;225473,323528;245547,301216;265623,276279;273394,269060;285051,255279;297354,241498;315487,229686;322611,223123;330382,220170;332835,219398;1270679,99749;1303705,114842;1317952,126655;1286221,110905;1270679,99749;1163179,51843;1189083,57749;1225348,76124;1163179,51843;773332,47496;759733,49218;730591,53155;702097,59718;689793,63655;675546,67593;644371,73799;638633,76124;599131,89905;560276,105655;533077,118124;514945,125342;470261,146342;448891,160124;428168,173904;395141,198842;364056,223779;334307,250078;336858,253310;343172,248922;348546,244862;367942,227716;399026,202779;432053,177842;452775,164060;474146,150280;518829,129280;536315,120092;563513,107623;602368,91874;641871,78093;658465,74790;666481,72014;775585,48162;1004925,33386;1018767,34781;1037547,41343;1023300,39375;993511,33468;1004925,33386;1080288,28218;1106839,30187;1139218,43311;1099068,36093;1080288,28218;863670,28054;788874,32156;737067,39374;712458,45936;691088,53811;661299,57749;548618,101718;507821,120092;495516,124686;484508,130592;463785,141748;431405,158810;406797,178498;335562,234935;320676,248053;306112,261528;306421,261841;194388,395058;171723,426558;161361,445590;151000,463308;131572,500057;110439,533804;110202,534839;103078,554526;97898,563714;96602,565026;90855,584385;89479,595870;88184,612276;79118,639182;70699,666088;61633,705462;56452,741556;53214,777649;57747,752712;58167,750654;59042,740900;64223,704806;65845,705355;65986,704745;64224,704150;73290,664775;81708,637869;90733,611086;90127,610963;91422,594557;98545,563714;103726,554526;103900,554047;110850,534839;132220,500714;151648,463964;162009,446246;172370,427215;195036,395715;307069,262498;336858,234935;408092,178498;432701,158811;465080,141749;485803,130592;496812,124686;509116,120092;549914,101718;662594,57750;692383,53812;713754,45937;738362,39375;790169,32156;864965,28300;925085,30344;954656,0;985092,1968;1016177,5250;1036899,10500;1050499,17062;1067336,13781;1092592,19687;1108134,24281;1107487,24937;1106839,29531;1080288,27562;1071222,24937;1062156,22968;1044670,19031;1027186,15093;1009053,12468;988979,12468;972788,12468;947533,12468;946347,12085;935228,17718;939114,24281;977969,32156;960678,32462;960970,32484;979264,32156;994806,34125;1024595,40031;1038842,42000;1062803,47250;1087412,52500;1111372,58405;1135333,65624;1146990,68905;1158646,72843;1158797,72982;1167156,74443;1187413,82071;1190243,86415;1191026,86624;1209158,93843;1224700,100405;1240242,107624;1251899,114187;1259670,118124;1268088,122717;1296582,139124;1332847,162749;1351627,175873;1352171,176267;1361769,182175;1727228,878711;1726955,884203;1734351,885273;1741474,890523;1744713,908241;1757017,929241;1762198,929719;1762198,924648;1767462,909829;1767378,906930;1772559,889211;1779682,889211;1790691,881992;1791986,910867;1788749,924648;1784863,937773;1782920,959429;1782273,970585;1780978,981742;1778217,983607;1778387,984366;1781033,982579;1782273,971898;1782920,960742;1784863,939085;1788749,925960;1791986,912180;1797167,916117;1796520,925960;1795225,935804;1794577,954179;1793281,975835;1790044,998804;1786158,1023085;1781625,1046709;1773207,1096584;1765435,1101178;1755721,1130053;1753131,1157615;1751836,1161552;1740827,1191740;1737589,1194365;1723990,1226520;1738237,1194365;1741474,1191740;1720752,1251458;1709743,1257364;1707460,1261992;1707801,1262613;1710391,1257363;1721400,1251458;1713628,1273770;1699382,1300020;1692258,1313145;1684487,1326269;1678659,1336113;1670240,1355144;1661174,1373519;1646927,1393206;1632680,1411581;1633274,1410342;1617138,1432581;1582168,1471300;1575283,1482034;1582168,1471956;1617138,1433237;1590587,1473924;1576906,1488444;1565924,1496625;1565331,1497550;1558465,1502902;1558208,1504768;1527771,1536268;1495391,1566455;1493894,1567556;1483087,1581548;1457184,1601235;1432974,1619636;1432887,1619743;1457184,1601892;1483087,1582205;1461717,1603860;1444313,1615345;1432274,1620498;1431928,1620923;1418976,1629454;1414096,1631747;1401816,1641841;1389835,1650454;1371702,1662267;1365874,1662923;1359396,1665841;1358390,1666616;1366522,1663579;1372350,1662923;1349037,1680641;1334142,1688517;1319248,1695735;1308728,1697334;1306944,1698360;1257727,1720016;1255218,1720594;1240242,1730516;1248661,1733141;1217577,1746922;1220167,1737735;1209805,1741672;1200092,1744953;1180016,1751516;1177334,1748253;1167712,1750203;1156055,1752828;1132095,1758735;1131305,1759107;1154113,1753484;1165770,1750859;1175483,1748891;1179369,1752172;1199444,1745609;1209158,1742328;1219519,1738391;1216929,1747578;1189730,1760703;1188397,1760325;1169655,1767922;1154113,1772516;1130800,1778421;1121167,1777602;1101020,1781574;1100363,1783016;1046613,1793515;1034309,1790234;1023948,1790234;1005815,1796140;989626,1797453;973436,1798109;971677,1797345;956923,1799996;939114,1796796;939762,1796140;942999,1791546;928105,1789578;935228,1785640;956599,1784984;977322,1784328;1007110,1784984;1027833,1783016;1066688,1774484;1092592,1768578;1112019,1767922;1113371,1767286;1094535,1767922;1068631,1773828;1029776,1782360;1009053,1784328;979264,1783672;958542,1784328;937171,1784985;937819,1782360;942352,1775797;1141808,1742328;1277155,1690485;1312772,1671454;1332847,1660954;1353570,1649798;1392425,1626173;1423509,1601892;1481792,1555955;1497982,1542830;1513524,1529049;1536837,1507393;1546551,1490987;1560504,1478026;1560616,1477211;1547199,1489675;1537485,1506080;1514172,1527737;1498629,1541518;1482440,1554642;1424157,1600580;1393073,1624861;1354218,1648486;1333495,1659642;1313419,1670141;1277803,1689173;1142456,1741016;942999,1774485;928105,1774485;926162,1769235;910620,1768578;896373,1774485;854928,1775141;824491,1773828;809596,1772516;794702,1769891;803675,1760193;801825,1760703;768397,1754430;766856,1754797;702745,1742985;677489,1737735;655471,1733798;628920,1721329;595893,1708860;561571,1695079;567399,1690485;591360,1695079;601721,1704266;637338,1714766;707926,1733141;725410,1736422;744190,1739703;764913,1744297;787750,1749301;789521,1748891;810892,1752172;811539,1750860;842623,1752172;847804,1752828;895725,1752828;930695,1754141;972141,1750860;977321,1750860;979264,1756110;1020062,1750860;1047261,1744297;1062803,1741672;1072517,1740360;1093887,1735110;1111372,1731173;1128857,1726578;1160929,1720954;1165122,1719360;1131448,1725266;1113963,1729860;1096478,1733798;1075107,1739047;1065394,1740360;1049852,1742985;1007758,1746922;979264,1749547;974084,1749547;932638,1752828;897668,1751516;849747,1751516;844566,1750860;824491,1742328;813482,1749547;813454,1749604;822548,1743641;842624,1752172;811540,1750859;811784,1750699;791464,1747578;767504,1742328;746781,1737735;728000,1734453;710516,1731173;639929,1712798;604312,1702298;593950,1693110;569989,1688516;534372,1670141;524011,1670798;487098,1651767;480622,1639954;481917,1639298;504583,1651767;527248,1664236;533724,1660298;507173,1642579;485155,1632736;454719,1615017;428815,1597955;388017,1580236;372475,1567111;375713,1565799;391255,1570392;358876,1536268;340743,1521174;323906,1506080;302536,1488362;271452,1453581;269319,1446826;263033,1440456;241663,1416831;239072,1405019;230653,1393206;229650,1391613;219644,1384675;200216,1356457;189208,1330207;187913,1330207;173018,1301332;158771,1272457;143877,1238989;130278,1204865;143877,1227833;157476,1256708;162009,1272457;163883,1275242;161577,1263092;155563,1252032;145774,1229725;134162,1210114;119916,1170739;107710,1130376;103702,1118610;86245,1047998;78525,996738;78470,998147;79118,1008647;82355,1032929;86241,1057866;79765,1036209;75232,1008647;70052,1008647;66813,983710;62281,967960;58395,952867;47386,941054;44148,941054;40910,924648;39615,903648;42205,874117;43500,863618;45706,856416;44634,839993;46091,815711;48681,810790;48681,807836;43500,817680;38967,811118;30548,799306;29011,789954;28606,790774;26016,817024;24073,843274;22130,863618;22130,905616;22777,927273;24073,948929;18245,969273;16949,969273;13064,929898;13064,889211;16302,857711;22127,863614;16949,857055;15654,833430;16949,797337;17597,787493;19540,771087;27311,741556;31183,721938;29901,717275;25368,743524;17597,773056;15654,789462;15006,799306;13711,835399;15006,859023;11769,890523;11769,931210;15654,970585;16949,970585;25368,1007991;29901,1038834;39615,1070334;54914,1138071;56249,1151053;59043,1151053;73290,1185833;78471,1203552;68756,1188458;58395,1164833;57748,1171396;52114,1153698;48034,1154333;43500,1139240;27958,1103146;18245,1070991;17597,1044084;13064,1012585;9826,981085;2703,958117;7235,836055;11769,804556;7883,787493;15654,740244;17597,729087;22777,691025;36377,663463;33139,700869;36376,694457;38319,679131;38967,662150;44795,640494;53862,607682;64871,574213;65696,573273;70700,546651;77823,527620;86242,511870;103079,479058;116678,449527;136106,411465;150352,395058;162009,372090;171723,357653;182085,352403;184675,348465;195036,327466;215111,303841;215658,313715;214193,317865;235186,295966;245547,282185;259147,269060;260319,270380;259795,269716;276632,252654;293470,236904;311602,217217;336858,198185;364056,177842;380318,166345;391255,156185;410683,144373;431405,133217;434149,131788;441200,124768;452776,116155;465485,109592;474476,107495;476089,106311;652232,34124;658768,32684;676841,26249;689307,23706;695807,23650;698211,22968;845861,3281;887792,3117;932638,3937;933473,4571;955304,1968;975379,5249;995454,9187;1005812,11573;994806,8531;974731,4593;954656,1312;95465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3773;top:3048;width:11787;height:11783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5e9f [2406]" stroked="f">
                <v:fill opacity="20303f"/>
                <v:stroke joinstyle="miter"/>
                <v:path arrowok="t" o:connecttype="custom" o:connectlocs="640797,1171972;635288,1174977;635618,1175121;686598,1141468;668788,1145764;642073,1149201;640801,1145764;659459,1144045;686598,1141468;732924,1136970;731837,1137282;732394,1137172;400581,1130513;419451,1135453;427508,1135883;449982,1147053;460159,1149201;460795,1149416;463127,1147053;472032,1149630;480937,1151778;498483,1155912;498747,1155645;519101,1159082;528854,1160800;538607,1161659;558537,1162519;585675,1162089;586853,1162089;589492,1160585;595428,1158652;601471,1158545;605605,1159081;606718,1162089;616206,1162089;613238,1166385;611542,1168533;606029,1171111;595852,1171111;582707,1170252;554296,1169392;533094,1167674;514436,1165096;495778,1162089;467368,1157793;445318,1150490;445573,1150302;432596,1146194;421147,1141038;408002,1136742;394433,1132016;400581,1130513;650194,1121302;643715,1122304;598909,1124596;613662,1126431;617479,1125572;643769,1122565;648096,1121713;690451,1115077;668445,1118480;675996,1118698;686863,1116658;770779,1114084;701760,1132705;736688,1124821;328282,1105381;377047,1126431;394433,1132016;407578,1136742;420723,1141038;432172,1146193;429628,1148341;422843,1147052;398673,1138031;386800,1133305;374927,1128150;359237,1122565;345667,1116550;335067,1110965;328282,1105381;348212,1094641;371534,1106670;368566,1108388;341428,1095070;348212,1094641;262131,1065427;290966,1081752;296903,1088626;283334,1081323;273157,1074879;262131,1065427;312695,1054404;312699,1054526;314131,1056282;314288,1055546;931962,1026203;930422,1026333;904979,1044806;879960,1058554;862151,1069294;852398,1073590;842221,1077886;829924,1084330;820595,1089915;807025,1095500;793032,1100655;789215,1104521;783279,1106670;768438,1109247;749356,1115262;731970,1120847;712888,1126432;689142,1132446;655642,1138031;654794,1139320;638687,1143399;639105,1143616;656992,1139085;657339,1138031;690838,1132446;714585,1126432;733666,1120847;751052,1115262;770134,1109247;784975,1106670;774928,1112777;775222,1112684;785824,1106240;791760,1104092;792155,1103981;794728,1101085;808722,1095929;822291,1090345;831620,1084759;843917,1078316;854094,1074019;861073,1070946;864695,1068434;882505,1057694;907523,1043947;204813,1020262;206423,1021661;206973,1021945;934807,1009047;934662,1009148;934662,1009271;935336,1009369;935510,1009148;943968,1002634;941465,1004387;941023,1004852;942739,1003739;170190,980995;186204,1000098;173506,984661;973992,980982;973954,980996;973674,982943;966889,990676;958832,999697;959318,999583;966889,991105;973674,983372;973992,980982;211636,971309;212476,972344;212518,972202;148912,961462;159938,968765;160479,969411;165503,970537;176899,981224;192589,994112;199373,1003563;203189,1008289;219303,1022037;214639,1025903;199632,1009010;198949,1009148;198949,1009148;213150,1025134;214639,1025903;219303,1022037;259587,1054257;251531,1056835;254499,1058983;242626,1059412;234993,1054257;227784,1048672;209974,1033636;193437,1018600;178171,1003563;170963,996260;164178,988527;166722,985090;175203,992823;184532,1000127;195981,1012585;196954,1013431;184532,1000127;175627,992823;167146,985090;157817,973491;148912,961462;1083077,893154;1082862,893248;1078230,904509;1078625,839333;1067387,855778;1061875,866089;1056362,875540;1043217,893154;1031768,910768;1021591,924945;1020742,925471;1020047,926513;1021167,925805;1031344,911628;1042793,894014;1055938,876400;1061451,866949;1066963,856638;1078413,839883;1112495,837842;1108944,845898;1101311,861363;1108944,845898;1112495,837842;1122513,833439;1117000,850194;1107247,868237;1097494,886710;1088590,898310;1094526,886281;1099615,874252;1103431,867808;1108519,859216;1113184,850623;1122513,833439;1095066,796613;1084773,814966;1084584,815407;1094950,796922;1100711,755047;1088340,789290;1062317,843181;1058506,849284;1058482,849334;1049577,864800;1040673,881555;1030496,894443;1022015,909050;971978,966188;955440,980365;953853,981587;953169,982289;946253,988001;940599,994542;919820,1010438;916565,1012521;907722,1019825;906444,1020665;904555,1022467;888017,1033636;871480,1043947;869587,1044919;858389,1052287;854918,1054061;851550,1056405;840101,1062850;829404,1067100;805561,1079284;749624,1100420;710645,1110574;742147,1104521;748084,1103232;767165,1096359;779038,1092492;798121,1082611;819747,1074878;833602,1069373;839677,1065857;845189,1064139;852822,1059842;854827,1058430;860031,1053398;871480,1046525;884505,1040056;889289,1037073;905827,1025903;913036,1019029;921093,1013874;941871,997979;956712,983801;973250,969625;1023287,912487;1030173,900627;1030496,899598;1041521,882414;1044913,877259;1049424,870920;1050850,868237;1059754,852771;1077140,816254;1094102,777160;1099084,761265;1147107,717015;1145835,717874;1145835,717874;1151112,691554;1150960,692314;1152195,693816;1156012,698112;1158556,696394;1158620,696064;1156860,697253;1152620,693387;1147333,642752;1147037,642769;1146500,642799;1146683,644841;1146259,655582;1144563,662025;1134386,678350;1131842,692528;1129298,697253;1125057,717874;1120393,734200;1115304,750095;1112336,762554;1108944,775442;1111649,771178;1114032,762124;1116152,749236;1121241,733340;1125905,717015;1130146,696394;1132690,691668;1135234,677491;1145411,661166;1138627,694246;1133538,721741;1122089,756968;1119824,760538;1118855,765883;1115728,775012;1103855,801218;1098342,814966;1094950,822269;1090710,830002;1079261,850623;1066963,870815;1051274,897880;1033888,924516;1022439,939552;1010142,954159;1005901,960173;1001237,966188;994028,972202;982238,985427;982579,986809;970282,999697;957136,1009148;946535,1017741;936493,1025176;938054,1025044;949080,1016881;959681,1008289;972826,998838;985123,985950;984699,984231;996572,970914;1003781,964899;1008445,958885;1012686,952870;1024983,938263;1036432,923227;1053818,896591;1069507,869526;1081805,849334;1093254,828713;1097494,820980;1100887,813677;1106399,799930;1118273,773723;1122937,756110;1134386,720882;1139475,693387;1146259,660307;1147789,654496;1146683,654292;1147107,643552;1156436,633671;1151498,654516;1151498,654516;1156436,633672;1160252,629375;1157708,634960;1157708,634960;1157125,646667;1156860,657729;1152620,670949;1152620,672459;1157708,657729;1158556,634960;1160533,630620;1142018,610902;1139240,617556;1138202,627227;1136865,622709;1136375,623347;1137778,628087;1136930,634960;1138627,640545;1139941,640471;1139050,637538;1139898,630664;1142018,610902;1177638,599303;1178487,599732;1178062,617776;1178487,630234;1177214,653003;1175942,665892;1172126,684794;1170854,700690;1164493,729903;1158556,755250;1147955,759976;1148804,757398;1150500,739355;1156860,720452;1161949,717445;1161949,717445;1167461,684794;1170429,669328;1172974,653433;1175094,638397;1175942,624220;1176366,612191;1177214,605747;1177638,599303;59722,400108;59934,400215;59954,400155;85306,338531;75977,356145;68344,362589;68326,363000;67588,379447;67609,379408;68344,363018;75977,356574;85306,338960;85624,339175;85783,338853;90394,301155;84458,305451;75553,324354;77590,326005;77656,325715;75977,324354;84882,305451;90139,301647;123046,276667;122510,277102;120237,285958;118805,290415;79793,362589;74281,380203;69192,398246;58167,436052;50959,461828;47566,481161;45870,491041;44598,500923;40781,527558;39509,543883;41630,561068;42623,551704;42478,548609;44174,530565;47990,503930;51017,500250;55412,470449;55199,465265;59388,453098;61881,442882;61136,444644;58591,443785;52230,462258;52655,472569;49686,492331;49262,495767;45022,500923;46294,491041;47990,481161;51382,461828;58591,436052;69616,398246;74705,380203;80217,362589;119229,290415;123046,276667;130679,233707;130678,233707;132798,235425;132798,235425;207088,172542;207006,172608;206759,172891;203295,176569;202420,177859;201848,178514;199373,182154;173507,213085;166298,221678;159089,230699;127227,266378;159513,230270;166722,221248;173931,212656;199797,181724;202420,177859;206759,172891;217852,142918;214192,144210;211470,145234;210823,146066;206158,150362;194285,158095;186228,167117;178595,176139;173507,180865;173334,180645;168524,186503;160361,196760;147216,211367;149336,213944;149377,213908;147640,211796;160785,197190;173931,180865;179019,176139;186652,167117;194709,158096;206582,150363;211246,146067;216335,144134;217941,143628;832044,65300;853670,75181;862999,82914;842221,72603;832044,65300;761653,33939;778615,37805;802361,49834;761653,33939;506380,31093;497475,32220;478393,34798;459735,39094;451678,41672;442350,44249;421936,48312;418179,49835;392313,58856;366870,69167;349060,77329;337187,82055;307928,95802;293935,104824;280365,113846;258739,130171;238385,146496;218905,163713;220575,165829;224710,162956;228229,160298;240929,149074;261283,132749;282909,116423;296479,107401;310472,98380;339731,84633;351180,78618;368990,70455;394433,60145;420299,51123;431165,48961;436413,47144;507855,31529;658027,21856;667091,22769;679389,27065;670060,25776;650554,21910;658027,21856;707376,18473;724761,19762;745963,28354;719673,23628;707376,18473;565534,18366;516557,21051;482633,25776;466520,30072;452526,35227;433020,37805;359237,66589;332522,78618;324465,81625;317257,85492;303688,92795;282485,103965;266372,116853;219727,153799;209979,162387;200443,171209;200645,171413;127286,258623;112444,279245;105660,291703;98875,303303;86154,327361;72316,349452;72161,350130;67496,363018;64104,369033;63255,369892;59492,382566;58591,390084;57743,400824;51807,418438;46294,436052;40357,461828;36965,485457;34845,509085;37813,492760;38088,491413;38661,485027;42053,461399;43116,461758;43208,461359;42054,460969;47990,435192;53503,417578;59412,400045;59016,399965;59864,389225;64528,369033;67920,363018;68034,362704;72585,350130;86578,327791;99299,303732;106084,292133;112869,279674;127710,259053;201069,171843;220575,153800;267220,116853;283334,103965;304536,92795;318105,85492;325314,81625;333371,78618;360085,66589;433869,37805;453375,35228;467368,30073;483481,25776;517405,21051;566382,18527;605748,19865;625111,0;645041,1289;665395,3437;678965,6874;687870,11170;698895,9022;715432,12888;725609,15895;725185,16325;724761,19332;707376,18044;701439,16325;695502,15036;684053,12458;672604,9881;660731,8162;647586,8162;636985,8162;620447,8162;619670,7911;612390,11599;614934,15895;640377,21051;629055,21251;629246,21266;641225,21051;651402,22340;670908,26206;680237,27495;695927,30932;712040,34369;727730,38235;743419,42961;751052,45109;758685,47686;758783,47777;764257,48734;777521,53727;779374,56572;779887,56708;791760,61434;801937,65730;812114,70456;819747,74752;824835,77329;830348,80336;849006,91077;872752,106543;885049,115135;885405,115392;891690,119260;1130994,575245;1130814,578840;1135658,579541;1140322,582978;1142443,594577;1150499,608324;1153892,608637;1153892,605317;1157339,595616;1157284,593718;1160676,582118;1165341,582118;1172549,577393;1173398,596296;1171278,605317;1168733,613909;1167461,628087;1167037,635390;1166189,642693;1164381,643915;1164493,644411;1166225,643241;1167037,636249;1167461,628946;1168733,614769;1171278,606176;1173398,597155;1176790,599732;1176366,606176;1175518,612621;1175094,624650;1174246,638827;1172126,653863;1169581,669758;1166613,685224;1161101,717874;1156012,720882;1149651,739785;1147955,757828;1147107,760406;1139898,780168;1137778,781886;1128873,802937;1138202,781886;1140322,780168;1126753,819262;1119544,823129;1118050,826158;1118273,826565;1119969,823128;1127177,819262;1122089,833869;1112760,851053;1108096,859645;1103007,868237;1099190,874681;1093678,887140;1087742,899169;1078413,912057;1069084,924086;1069472,923275;1058906,937834;1036008,963181;1031500,970208;1036008,963610;1058906,938263;1041521,964899;1032563,974404;1025371,979760;1024983,980365;1020487,983869;1020319,985090;1000388,1005712;979186,1025474;978206,1026194;971130,1035354;954168,1048243;938315,1060288;938258,1060358;954168,1048672;971130,1035784;957136,1049961;945740,1057479;937857,1060853;937630,1061131;929149,1066716;925953,1068217;917913,1074825;910068,1080463;898195,1088196;894378,1088626;890136,1090536;889477,1091043;894802,1089056;898619,1088626;883353,1100225;873600,1105381;863847,1110107;856958,1111153;855790,1111825;823563,1126002;821920,1126380;812114,1132876;817627,1134594;797272,1143616;798969,1137601;792184,1140179;785824,1142327;772678,1146623;770922,1144487;764621,1145764;756988,1147482;741299,1151349;740782,1151592;755716,1147912;763349,1146193;769710,1144905;772254,1147052;785399,1142756;791760,1140608;798544,1138031;796848,1144045;779038,1152637;778165,1152390;765893,1157363;755716,1160370;740451,1164237;734143,1163700;720951,1166301;720521,1167244;685325,1174118;677268,1171970;670484,1171970;658611,1175836;648010,1176696;637408,1177125;636257,1176625;626596,1178360;614934,1176266;615359,1175836;617479,1172829;607726,1171540;612390,1168963;626384,1168533;639953,1168103;659459,1168533;673028,1167244;698470,1161659;715432,1157793;728153,1157363;729038,1156947;716705,1157363;699743,1161230;674300,1166815;660731,1168103;641225,1167674;627656,1168103;613662,1168533;614086,1166815;617054,1162519;747659,1140608;836284,1106670;859606,1094211;872752,1087337;886321,1080034;911764,1064568;932118,1048672;970282,1018600;980882,1010008;991059,1000986;1006325,986809;1012686,976069;1021822,967584;1021896,967051;1013110,975210;1006749,985950;991484,1000127;981307,1009148;970706,1017741;932542,1047813;912188,1063709;886746,1079175;873176,1086478;860031,1093352;836709,1105810;748084,1139749;617479,1161659;607726,1161659;606454,1158223;596277,1157793;586948,1161659;559809,1162089;539879,1161230;530126,1160370;520373,1158652;526248,1152303;525038,1152637;503148,1148531;502139,1148771;460159,1141038;443621,1137601;429204,1135024;411819,1126861;390192,1118699;367718,1109677;371534,1106670;387224,1109677;394009,1115691;417331,1122565;463552,1134594;475001,1136742;487298,1138890;500867,1141898;515821,1145173;516980,1144905;530974,1147053;531398,1146194;551752,1147053;555144,1147482;586523,1147482;609422,1148341;636560,1146194;639953,1146194;641225,1149630;667939,1146194;685749,1141898;695926,1140179;702287,1139320;716280,1135883;727730,1133305;739179,1130298;760179,1126616;762925,1125572;740875,1129439;729426,1132446;717977,1135024;703983,1138461;697623,1139320;687446,1141038;659883,1143616;641225,1145334;637833,1145334;610694,1147482;587796,1146623;556417,1146623;553024,1146194;539879,1140608;532670,1145334;532652,1145371;538607,1141468;551752,1147052;531398,1146193;531559,1146088;518253,1144045;502563,1140608;488994,1137601;476697,1135453;465248,1133305;419027,1121276;395705,1114403;388920,1108388;373230,1105381;349908,1093352;343124,1093781;318953,1081323;314713,1073590;315561,1073160;330402,1081323;345244,1089485;349484,1086908;332099,1075308;317681,1068864;297751,1057265;280789,1046095;254075,1034496;243898,1025903;246018,1025044;256195,1028051;234993,1005712;223120,995831;212094,985950;198101,974350;177747,951581;176351,947159;172235,942989;158241,927523;156545,919790;151032,912057;150376,911014;143823,906472;131102,887999;123894,870815;123046,870815;113293,851912;103964,833009;94211,811100;85306,788760;94211,803796;103116,822699;106084,833009;107310,834832;105801,826878;101863,819638;95453,805034;87850,792196;78521,766420;70529,739998;67904,732293;56473,686068;51418,652511;51382,653433;51807,660307;53927,676203;56471,692528;52230,678350;49262,660307;45870,660307;43750,643982;40781,633671;38237,623791;31028,616058;28908,616058;26788,605317;25940,591570;27636,572238;28484,565364;29928,560649;29226,549898;30180,534002;31876,530781;31876,528847;28484,535291;25516,530995;20003,523262;18996,517140;18731,517677;17035,534861;15763,552046;14491,565364;14491,592858;14915,607036;15763,621212;11947,634530;11099,634530;8554,608754;8554,582118;10674,561497;14489,565362;11099,561068;10250,545602;11099,521973;11522,515529;12795,504789;17883,485457;20419,472614;19579,469561;16611,486745;11522,506078;10250,516818;9826,523262;8978,546891;9826,562356;7706,582978;7706,609613;10250,635390;11099,635390;16611,659878;19579,680069;25940,700690;35958,745034;36832,753532;38662,753532;47990,776301;51383,787901;45022,778019;38237,762554;37813,766850;34124,755264;31453,755680;28484,745799;18307,722170;11947,701120;11522,683506;8554,662885;6434,642263;1770,627227;4738,547320;7706,526699;5162,515529;10250,484598;11522,477294;14915,452377;23820,434333;21699,458821;23819,454624;25092,444590;25516,433474;29332,419297;35269,397816;42478,375907;43018,375291;46294,357863;50959,345404;56471,335094;67496,313613;76401,294281;89122,269364;98451,258623;106084,243587;112445,234136;119229,230699;120926,228122;127710,214374;140855,198908;141213,205372;140254,208089;154000,193753;160785,184731;169690,176139;170457,177003;170115,176569;181140,165399;192165,155088;204038,142200;220575,129741;238385,116423;249034,108897;256195,102246;268916,94513;282485,87210;284282,86274;288899,81679;296479,76040;304801,71744;310688,70371;311744,69596;427084,22339;431363,21396;443197,17184;451360,15519;455617,15483;457191,15036;553872,2148;581329,2040;610694,2577;611241,2993;625536,1289;638681,3436;651826,6014;658608,7576;651402,5585;638257,3007;625111,859;6251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29" style="position:absolute;left:4209;top:16401;width:1531;height:1531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<v:fill opacity="24929f"/>
                <v:stroke joinstyle="miter"/>
                <v:path arrowok="t" o:connecttype="custom" o:connectlocs="83281,152291;82565,152681;82608,152700;89234,148327;86919,148885;83447,149332;83282,148885;85707,148662;89234,148327;95255,147742;95113,147783;95186,147768;52062,146903;54514,147545;55561,147601;58482,149052;59805,149332;59887,149359;60191,149052;61348,149387;62505,149666;64786,150204;64820,150169;67465,150616;68733,150839;70000,150950;72590,151062;76117,151006;76271,151006;76614,150811;77385,150560;78170,150546;78708,150615;78852,151006;80085,151006;79700,151565;79479,151844;78763,152179;77440,152179;75732,152067;72039,151955;69284,151732;66859,151397;64434,151006;60742,150448;57876,149499;57909,149475;56223,148941;54735,148271;53026,147713;51263,147099;52062,146903;84503,145706;83661,145836;77837,146134;79755,146373;80251,146261;83668,145870;84230,145760;89735,144897;86875,145340;87856,145368;89268,145103;100175,144768;91205,147188;95744,146163;42665,143637;49003,146373;51263,147099;52971,147713;54679,148271;56167,148941;55837,149220;54955,149052;51814,147880;50271,147266;48727,146596;46688,145870;44925,145089;43547,144363;42665,143637;45256,142242;48287,143805;47901,144028;44374,142298;45256,142242;34068,138446;37816,140567;38587,141460;36824,140511;35501,139674;34068,138446;40639,137013;40640,137029;40826,137257;40847,137162;121123,133349;120923,133366;117616,135766;114364,137553;112050,138948;110782,139506;109460,140065;107861,140902;106649,141628;104885,142353;103067,143023;102571,143526;101799,143805;99870,144140;97390,144921;95131,145647;92651,146373;89565,147154;85211,147880;85101,148048;83007,148578;83062,148606;85386,148017;85431,147880;89785,147154;92871,146373;95351,145647;97611,144921;100091,144140;102020,143805;100714,144599;100752,144586;102130,143749;102901,143470;102953,143456;103287,143079;105106,142409;106869,141684;108082,140958;109680,140120;111003,139562;111910,139163;112380,138836;114695,137441;117947,135654;26619,132577;26828,132759;26899,132795;121493,131119;121474,131133;121474,131149;121561,131161;121584,131133;122683,130286;122358,130514;122300,130574;122523,130430;22119,127474;24200,129957;22550,127951;126585,127473;126580,127474;126544,127727;125662,128732;124615,129904;124678,129890;125662,128788;126544,127783;126585,127473;27505,126216;27615,126350;27620,126332;19353,124936;20786,125885;20857,125969;21510,126115;22991,127504;25030,129179;25912,130407;26408,131021;28502,132807;27896,133310;25945,131115;25857,131133;25857,131133;27702,133210;27896,133310;28502,132807;33737,136994;32690,137329;33076,137608;31533,137664;30541,136994;29604,136269;27289,134315;25140,132361;23156,130407;22219,129458;21337,128453;21668,128006;22770,129011;23983,129960;25471,131579;25597,131689;23983,129960;22825,129011;21723,128006;20511,126499;19353,124936;140762,116060;140735,116072;140133,117535;140184,109066;138723,111203;138007,112543;137291,113771;135582,116060;134094,118349;132771,120191;132661,120259;132571,120395;132716,120303;134039,118460;135527,116172;137235,113883;137952,112655;138668,111315;140156,109138;144586,108872;144124,109919;143132,111929;144124,109919;144586,108872;145888,108300;145171,110477;143904,112822;142636,115223;141479,116730;142250,115167;142912,113604;143408,112766;144069,111650;144675,110533;145888,108300;142321,103515;140983,105900;140958,105957;142306,103555;143054,98114;141446,102563;138064,109566;137569,110359;137566,110366;136409,112375;135251,114553;133929,116227;132826,118125;126323,125550;124174,127392;123968,127551;123879,127642;122980,128385;122245,129235;119545,131300;119122,131571;117972,132520;117806,132629;117561,132863;115411,134315;113262,135654;113016,135781;111561,136738;111110,136969;110672,137273;109184,138111;107794,138663;104695,140246;97425,142993;92359,144312;96453,143526;97225,143358;99705,142465;101248,141963;103728,140679;106539,139674;108339,138958;109129,138502;109845,138278;110837,137720;111098,137536;111774,136883;113262,135989;114955,135149;115577,134761;117726,133310;118663,132417;119710,131747;122411,129681;124339,127839;126489,125997;132992,118572;133887,117031;133929,116897;135362,114664;135802,113994;136389,113171;136574,112822;137731,110812;139991,106067;142195,100987;142843,98922;149084,93172;148919,93283;148919,93283;149605,89863;149585,89962;149745,90157;150242,90715;150572,90492;150580,90449;150352,90604;149801,90101;149113,83522;149075,83524;149005,83528;149029,83793;148974,85189;148754,86026;147431,88147;147100,89990;146770,90604;146218,93283;145612,95405;144951,97470;144565,99089;144124,100764;144476,100210;144786,99033;145061,97359;145722,95293;146329,93172;146880,90492;147210,89878;147541,88036;148864,85914;147982,90213;147321,93786;145833,98363;145538,98827;145412,99522;145006,100708;143463,104113;142746,105900;142306,106849;141754,107854;140266,110533;138668,113157;136629,116674;134370,120135;132882,122089;131283,123987;130732,124769;130126,125550;129189,126332;127657,128050;127701,128230;126103,129904;124395,131133;123017,132249;121712,133215;121915,133198;123347,132137;124725,131021;126434,129793;128032,128118;127977,127895;129520,126164;130457,125383;131063,124601;131614,123820;133212,121922;134700,119968;136960,116507;138999,112990;140597,110366;142085,107686;142636,106681;143077,105732;143794,103946;145337,100541;145943,98252;147431,93674;148092,90101;148974,85803;149173,85048;149029,85021;149084,83626;150297,82342;149655,85050;149655,85050;150297,82342;150793,81783;150462,82509;150462,82509;150386,84030;150352,85468;149801,87186;149801,87382;150462,85468;150572,82509;150829,81945;148423,79383;148062,80248;147927,81504;147753,80917;147689,81000;147872,81616;147762,82509;147982,83235;148153,83225;148037,82844;148147,81951;148423,79383;153052,77876;153162,77931;153107,80276;153162,81895;152997,84854;152832,86529;152336,88985;152170,91050;151344,94846;150572,98140;149194,98754;149305,98419;149525,96075;150352,93618;151013,93228;151013,93227;151730,88985;152115,86975;152446,84910;152722,82956;152832,81114;152887,79550;152997,78713;153052,77876;7762,51992;7789,52005;7792,51998;11087,43990;9874,46279;8882,47116;8880,47170;8784,49307;8787,49302;8882,47172;9874,46335;11087,44046;11128,44074;11149,44032;11748,39133;10977,39691;9819,42148;10084,42362;10093,42325;9874,42148;11032,39691;11715,39197;15992,35951;15922,36008;15627,37158;15441,37738;10370,47116;9654,49405;8993,51750;7560,56662;6623,60012;6182,62524;5962,63808;5796,65092;5300,68553;5135,70674;5410,72907;5540,71691;5521,71288;5741,68944;6237,65483;6630,65004;7202,61132;7174,60458;7718,58877;8042,57550;7945,57779;7615,57667;6788,60068;6843,61407;6457,63975;6402,64422;5851,65092;6017,63808;6237,62524;6678,60012;7615,56662;9048,51750;9709,49405;10425,47116;15496,37738;15992,35951;16984,30369;16984,30369;17259,30592;17259,30592;26914,22421;26904,22429;26872,22466;26421,22944;26308,23112;26233,23197;25912,23670;22550,27689;21613,28806;20676,29978;16535,34614;20731,29922;21668,28750;22605,27633;25967,23614;26308,23112;26872,22466;28313,18571;27838,18739;27484,18872;27400,18980;26793,19539;25250,20543;24203,21716;23211,22888;22550,23502;22527,23474;21902,24235;20841,25568;19133,27466;19409,27801;19414,27796;19188,27522;20896,25624;22605,23502;23266,22888;24258,21716;25305,20544;26848,19539;27455,18980;28116,18729;28325,18664;108137,8485;110947,9769;112160,10774;109460,9434;108137,8485;98988,4410;101193,4913;104279,6476;98988,4410;65812,4040;64655,4187;62174,4522;59750,5080;58703,5415;57490,5750;54837,6278;54349,6476;50987,7648;47680,8988;45366,10048;43823,10663;40020,12449;38201,13621;36438,14794;33627,16915;30982,19036;28450,21273;28667,21548;29204,21175;29662,20830;31312,19371;33958,17250;36768,15129;38532,13956;40351,12784;44153,10997;45641,10216;47956,9155;51263,7815;54624,6643;56036,6362;56719,6126;66004,4097;85521,2840;86699,2959;88297,3517;87085,3349;84549,2847;85521,2840;91934,2400;94194,2568;96949,3684;93532,3070;91934,2400;73500,2386;67134,2735;62726,3349;60631,3908;58813,4578;56278,4913;46688,8653;43216,10216;42169,10607;41232,11109;39469,12058;36713,13510;34619,15184;28557,19985;27290,21101;26051,22247;26077,22274;16543,33607;14614,36286;13732,37905;12850,39412;11197,42539;9399,45409;9378,45497;8772,47172;8331,47954;8221,48065;7732,49712;7615,50689;7505,52085;6733,54373;6017,56662;5245,60012;4804,63082;4529,66152;4914,64031;4950,63856;5025,63026;5465,59956;5604,60003;5616,59951;5466,59900;6237,56551;6954,54262;7722,51983;7670,51973;7780,50577;8386,47954;8827,47172;8842,47131;9434,45497;11252,42594;12905,39468;13787,37961;14669,36342;16598,33662;26132,22330;28667,19985;34729,15184;36824,13510;39579,12058;41343,11109;42280,10607;43327,10216;46799,8653;56388,4913;58923,4578;60742,3908;62836,3349;67245,2735;73610,2407;78726,2581;81243,0;83833,167;86478,447;88242,893;89399,1451;90832,1172;92981,1675;94304,2065;94249,2121;94194,2512;91934,2345;91163,2121;90391,1954;88903,1619;87415,1284;85872,1061;84164,1061;82786,1061;80637,1061;80536,1028;79589,1507;79920,2065;83227,2735;81755,2761;81780,2763;83337,2735;84660,2903;87195,3405;88407,3573;90446,4019;92541,4466;94580,4968;96619,5582;97611,5862;98603,6197;98616,6208;99327,6333;101051,6982;101292,7351;101358,7369;102901,7983;104224,8541;105547,9155;106539,9714;107200,10048;107916,10439;110341,11835;113428,13845;115026,14961;115072,14995;115889,15497;146990,74749;146967,75217;147596,75308;148202,75754;148478,77262;149525,79048;149966,79089;149966,78657;150414,77397;150407,77150;150848,75643;151454,75643;152391,75029;152501,77485;152225,78657;151895,79774;151729,81616;151674,82565;151564,83514;151329,83673;151344,83737;151569,83585;151674,82677;151729,81728;151895,79885;152225,78769;152501,77597;152942,77932;152887,78769;152777,79606;152721,81169;152611,83012;152336,84965;152005,87031;151619,89041;150903,93283;150242,93674;149415,96130;149194,98475;149084,98810;148147,101378;147872,101601;146714,104337;147927,101601;148202,101378;146439,106458;145502,106960;145308,107354;145337,107407;145557,106960;146494,106458;145833,108356;144620,110589;144014,111706;143353,112822;142857,113659;142140,115278;141369,116841;140156,118516;138944,120079;138994,119974;137621,121866;134645,125159;134059,126073;134645,125215;137621,121921;135362,125383;134197,126618;133263,127314;133212,127392;132628,127848;132606,128006;130016,130686;127260,133254;127133,133348;126213,134538;124009,136213;121948,137778;121941,137787;124009,136269;126213,134594;124395,136436;122913,137413;121889,137851;121859,137887;120757,138613;120342,138808;119297,139667;118277,140400;116734,141404;116238,141460;115687,141708;115601,141774;116293,141516;116789,141460;114805,142967;113538,143637;112270,144251;111375,144388;111223,144475;107035,146317;106821,146366;105547,147210;106263,147433;103618,148606;103838,147824;102956,148159;102130,148438;100421,148997;100193,148719;99374,148885;98382,149108;96343,149611;96276,149642;98217,149164;99209,148941;100036,148773;100366,149052;102075,148494;102901,148215;103783,147880;103563,148662;101248,149778;101135,149746;99540,150392;98217,150783;96233,151285;95413,151216;93699,151554;93643,151676;89069,152569;88021,152290;87140,152290;85597,152793;84219,152904;82841,152960;82691,152895;81436,153121;79920,152848;79975,152793;80251,152402;78983,152234;79589,151899;81408,151844;83172,151788;85707,151844;87470,151676;90777,150950;92981,150448;94635,150392;94750,150338;93147,150392;90942,150895;87636,151620;85872,151788;83337,151732;81573,151788;79755,151844;79810,151620;80196,151062;97170,148215;108688,143805;111719,142186;113428,141293;115191,140344;118498,138334;121143,136269;126103,132361;127481,131244;128803,130072;130787,128230;131614,126834;132802,125732;132811,125662;131669,126722;130843,128118;128859,129960;127536,131133;126158,132249;121198,136157;118553,138222;115246,140232;113483,141181;111774,142074;108743,143693;97225,148103;80251,150950;78983,150950;78818,150504;77495,150448;76283,150950;72756,151006;70166,150895;68898,150783;67630,150560;68394,149735;68237,149778;65392,149244;65261,149276;59805,148271;57655,147824;55782,147489;53522,146429;50711,145368;47791,144196;48287,143805;50326,144196;51207,144977;54239,145870;60246,147433;61734,147713;63332,147992;65095,148383;67039,148808;67190,148773;69008,149052;69063,148941;71709,149052;72150,149108;76228,149108;79204,149220;82731,148941;83172,148941;83337,149387;86809,148941;89124,148383;90446,148159;91273,148048;93092,147601;94580,147266;96068,146875;98797,146397;99154,146261;96288,146764;94800,147154;93312,147489;91493,147936;90667,148048;89344,148271;85762,148606;83337,148829;82896,148829;79369,149108;76393,148997;72315,148997;71874,148941;70166,148215;69229,148829;69226,148834;70000,148327;71709,149052;69063,148941;69084,148927;67355,148662;65316,148215;63552,147824;61954,147545;60466,147266;54459,145703;51428,144810;50546,144028;48507,143637;45476,142074;44594,142130;41453,140511;40902,139506;41012,139451;42941,140511;44870,141572;45421,141237;43161,139730;41288,138892;38697,137385;36493,135934;33021,134426;31698,133310;31974,133198;33296,133589;30541,130686;28998,129402;27565,128118;25746,126611;23101,123652;22919,123077;22385,122536;20566,120526;20345,119521;19629,118516;19544,118381;18692,117790;17039,115390;16102,113157;15992,113157;14724,110701;13512,108244;12244,105397;11087,102494;12244,104448;13401,106905;13787,108244;13947,108481;13750,107448;13239,106507;12406,104609;11417,102941;10205,99592;9166,96158;8825,95157;7340,89150;6683,84790;6678,84910;6733,85803;7009,87868;7339,89990;6788,88147;6402,85803;5962,85803;5686,83681;5300,82342;4970,81058;4033,80053;3757,80053;3481,78657;3371,76871;3592,74359;3702,73466;3890,72853;3798,71456;3922,69390;4143,68972;4143,68720;3702,69558;3316,69000;2600,67995;2469,67199;2434,67269;2214,69502;2049,71735;1883,73466;1883,77038;1938,78881;2049,80723;1553,82453;1442,82453;1112,79104;1112,75643;1387,72963;1883,73465;1442,72907;1332,70898;1442,67827;1498,66990;1663,65594;2324,63082;2654,61413;2545,61017;2159,63250;1498,65762;1332,67157;1277,67995;1167,71065;1277,73075;1002,75754;1002,79215;1332,82565;1442,82565;2159,85747;2545,88371;3371,91050;4673,96813;4787,97917;5025,97917;6237,100876;6678,102383;5851,101099;4970,99089;4914,99647;4435,98142;4088,98196;3702,96912;2379,93842;1553,91106;1498,88817;1112,86138;836,83458;230,81504;616,71121;1002,68441;671,66990;1332,62970;1498,62021;1938,58784;3096,56439;2820,59621;3096,59076;3261,57772;3316,56327;3812,54485;4584,51694;5521,48847;5591,48767;6017,46502;6623,44883;7339,43543;8772,40752;9929,38240;11583,35002;12795,33607;13787,31653;14614,30425;15496,29978;15716,29643;16598,27857;18306,25847;18353,26687;18228,27040;20015,25177;20896,24005;22054,22888;22154,23000;22109,22944;23542,21493;24975,20153;26518,18478;28667,16859;30982,15129;32366,14151;33296,13286;34950,12281;36713,11332;36947,11211;37547,10614;38532,9881;39614,9323;40379,9144;40516,9044;55506,2903;56062,2780;57600,2233;58661,2017;59214,2012;59419,1954;71984,279;75553,265;79369,335;79440,389;81298,167;83006,447;84715,781;85596,984;84660,726;82951,391;81243,112;812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30" style="position:absolute;top:8708;width:2977;height:2975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<v:fill opacity="24929f"/>
                <v:stroke joinstyle="miter"/>
                <v:path arrowok="t" o:connecttype="custom" o:connectlocs="161874,295890;160482,296648;160565,296684;173443,288188;168945,289273;162196,290140;161875,289273;166588,288839;173443,288188;185146,287053;184871,287131;185012,287103;101192,285422;105959,286669;107994,286778;113671,289598;116242,290140;116403,290195;116992,289598;119241,290249;121491,290791;125923,291835;125990,291767;131132,292635;133595,293069;136059,293286;141094,293503;147949,293394;148247,293394;148913,293015;150413,292527;151939,292499;152984,292635;153265,293394;155662,293394;154912,294479;154483,295021;153091,295672;150520,295672;147199,295455;140022,295238;134666,294804;129953,294154;125240,293394;118063,292310;112493,290466;112557,290418;109279,289381;106387,288080;103067,286995;99639,285802;101192,285422;164247,283097;162611,283350;151292,283928;155019,284392;155983,284175;162624,283416;163717,283200;174417,281525;168858,282384;170765,282439;173510,281924;194709,281274;177274,285976;186097,283985;82928,279077;95247,284392;99639,285802;102959,286995;106280,288079;109172,289381;108530,289923;106816,289598;100710,287320;97711,286127;94711,284826;90748,283416;87320,281897;84642,280487;82928,279077;87963,276366;93854,279402;93105,279836;86249,276474;87963,276366;66218,268990;73502,273112;75002,274847;71574,273003;69003,271376;66218,268990;78991,266207;78992,266238;79354,266681;79393,266495;235426,259087;235037,259120;228609,263784;222289,267255;217790,269966;215327,271051;212756,272135;209649,273762;207293,275172;203865,276582;200330,277884;199366,278860;197866,279402;194117,280053;189297,281572;184905,282982;180085,284392;174086,285910;165624,287320;165410,287646;161341,288676;161446,288730;165965,287587;166052,287320;174515,285910;180513,284392;185334,282982;189726,281572;194546,280053;198295,279402;195757,280944;195831,280921;198509,279294;200009,278752;200109,278724;200759,277992;204294,276691;207721,275281;210078,273871;213184,272244;215755,271159;217518,270383;218433,269749;222932,267038;229252,263567;51739,257587;52145,257940;52284,258012;236144,254756;236108,254781;236108,254812;236278,254837;236322,254781;238459,253137;237826,253579;237714,253697;238148,253415;42992,247673;47038,252496;43830,248599;246043,247670;246034,247673;245963,248165;244249,250117;242213,252395;242336,252366;244249,250226;245963,248273;246043,247670;53462,245228;53674,245489;53685,245453;37617,242742;40402,244586;40539,244749;41808,245033;44687,247731;48650,250985;50364,253371;51328,254564;55399,258035;54221,259011;50430,254746;50257,254781;50257,254781;53845,258817;54221,259011;55399,258035;65575,266170;63540,266821;64290,267363;61290,267471;59362,266170;57541,264760;53042,260964;48865,257167;45008,253371;43187,251527;41473,249575;42116,248707;44259,250660;46615,252503;49507,255649;49753,255862;46615,252503;44366,250660;42223,248707;39867,245779;37617,242742;273599,225496;273545,225520;272375,228363;272475,211908;269636,216060;268243,218663;266851,221049;263530,225496;260638,229943;258067,233522;257853,233655;257677,233918;257960,233739;260531,230160;263423,225713;266744,221266;268136,218880;269529,216277;272421,212046;281031,211531;280134,213565;278205,217470;280134,213565;281031,211531;283561,210420;282169,214650;279705,219205;277241,223869;274992,226798;276491,223761;277777,220724;278741,219097;280026,216927;281205,214758;283561,210420;276628,201122;274028,205756;273980,205867;276599,201200;278054,190628;274929,199273;268355,212879;267392,214420;267386,214433;265137,218337;262887,222568;260317,225821;258174,229509;245534,243935;241357,247514;240956,247823;240783,248000;239036,249442;237607,251093;232359,255107;231536,255633;229302,257477;228980,257689;228502,258144;224325,260964;220147,263567;219669,263812;216840,265673;215963,266120;215113,266712;212220,268339;209518,269412;203495,272488;189365,277825;179518,280388;187476,278860;188976,278535;193796,276799;196795,275823;201616,273328;207079,271376;210579,269986;212113,269098;213506,268665;215434,267580;215940,267223;217255,265953;220147,264218;223437,262584;224646,261831;228824,259011;230645,257276;232680,255974;237929,251961;241678,248382;245855,244803;258495,230377;260235,227383;260317,227123;263102,222784;263959,221483;265098,219883;265458,219205;267708,215300;272100,206081;276384,196211;277643,192198;289774,181026;289453,181243;289453,181243;290786,174598;290747,174790;291060,175169;292024,176253;292666,175820;292683,175736;292238,176037;291167,175060;289831,162276;289756,162281;289621,162288;289667,162804;289560,165516;289131,167143;286561,171264;285918,174843;285275,176037;284204,181243;283026,185364;281740,189378;280990,192523;280134,195777;280817,194700;281419,192414;281954,189161;283240,185147;284418,181026;285489,175820;286132,174626;286775,171047;289346,166926;287632,175277;286346,182219;283454,191113;282882,192014;282637,193364;281847,195669;278848,202285;277456,205756;276599,207600;275527,209552;272635,214758;269529,219856;265565,226689;261173,233414;258281,237210;255175,240898;254104,242416;252925,243935;251104,245453;248126,248792;248212,249141;245106,252395;241785,254781;239107,256950;236570,258828;236965,258794;239750,256734;242428,254564;245748,252178;248855,248924;248748,248490;251747,245128;253568,243609;254746,242091;255818,240572;258924,236885;261816,233088;266208,226364;270171,219531;273278,214433;276170,209226;277241,207274;278098,205430;279491,201959;282490,195343;283668,190896;286561,182002;287846,175060;289560,166709;289946,165242;289667,165190;289774,162479;292131,159984;290883,165247;290883,165247;292131,159984;293095,158899;292452,160309;292452,160309;292305,163265;292238,166058;291167,169395;291167,169777;292452,166058;292666,160309;293166,159214;288489,154235;287787,155915;287525,158357;287187,157216;287063,157377;287418,158574;287203,160309;287632,161719;287964,161701;287739,160960;287953,159225;288489,154235;297487,151307;297701,151415;297594,155971;297701,159116;297380,164865;297058,168119;296094,172891;295773,176904;294166,184280;292666,190679;289988,191872;290203,191221;290631,186666;292238,181894;293523,181134;293523,181134;294916,172891;295666,168986;296308,164973;296844,161177;297058,157598;297165,154561;297380,152934;297487,151307;15087,101016;15140,101043;15145,101028;21549,85469;19193,89916;17265,91543;17260,91647;17074,95799;17079,95790;17265,91652;19193,90025;21549,85578;21630,85632;21670,85551;22835,76033;21335,77118;19086,81890;19600,82307;19617,82234;19193,81890;21442,77118;22770,76157;31083,69851;30948,69960;30373,72196;30012,73321;20157,91543;18764,95990;17479,100546;14694,110091;12873,116598;12016,121479;11587,123974;11266,126469;10302,133193;9981,137315;10516,141654;10767,139290;10730,138508;11159,133953;12123,127228;12888,126299;13998,118775;13944,117466;15002,114394;15632,111815;15444,112260;14801,112043;13194,116707;13301,119310;12551,124299;12444,125167;11373,126469;11694,123974;12123,121479;12980,116598;14801,110091;17586,100546;18871,95990;20264,91543;30119,73321;31083,69851;33011,59004;33011,59004;33547,59438;33547,59438;52313,43562;52293,43579;52230,43650;51355,44579;51134,44904;50989,45070;50364,45989;43830,53798;42009,55967;40188,58245;32139,67253;40295,58137;42116,55859;43937,53689;50471,45880;51134,44904;52230,43650;55032,36083;54108,36409;53420,36667;53257,36878;52078,37962;49079,39915;47044,42192;45116,44470;43830,45663;43786,45608;42571,47087;40509,49676;37189,53364;37724,54015;37735,54006;37296,53473;40616,49785;43937,45663;45223,44470;47151,42192;49186,39915;52185,37962;53364,36878;54649,36390;55055,36262;210185,16486;215648,18981;218005,20933;212756,18330;210185,16486;192403,8569;196688,9545;202687,12582;192403,8569;127918,7850;125669,8135;120848,8786;116135,9870;114100,10521;111743,11172;106586,12197;105637,12582;99103,14859;92676,17463;88177,19523;85178,20717;77787,24187;74252,26465;70824,28743;65361,32864;60219,36986;55298,41333;55720,41867;56765,41142;57653,40471;60862,37637;66004,33515;71467,29394;74894,27116;78429,24838;85820,21367;88713,19849;93212,17788;99639,15185;106173,12907;108918,12361;110244,11902;128291,7960;166226,5518;168516,5749;171622,6833;169266,6508;164338,5532;166226,5518;178692,4664;183084,4989;188440,7158;181799,5965;178692,4664;142861,4637;130489,5315;121919,6508;117849,7592;114314,8894;109387,9545;90748,16812;83999,19849;81964,20608;80143,21584;76715,23428;71359,26248;67289,29502;55506,38830;53044,40998;50635,43225;50686,43277;32154,65295;28405,70501;26691,73647;24977,76575;21764,82649;18268,88227;18229,88398;17050,91652;16193,93170;15979,93387;15029,96587;14801,98485;14587,101197;13087,105644;11694,110091;10195,116598;9338,122564;8802,128529;9552,124408;9622,124068;9766,122455;10623,116490;10892,116581;10915,116480;10623,116381;12123,109874;13515,105427;15008,101000;14908,100980;15122,98268;16301,93170;17158,91652;17186,91573;18336,88398;21871,82758;25084,76684;26798,73755;28512,70610;32261,65404;50793,43385;55720,38830;67503,29502;71574,26248;76930,23428;80357,21584;82179,20608;84214,19849;90962,16812;109601,9545;114528,8894;118063,7592;122134,6508;130703,5315;143075,4677;153020,5015;157911,0;162946,325;168087,868;171515,1735;173765,2820;176550,2278;180727,3254;183298,4013;183191,4122;183084,4881;178692,4555;177193,4122;175693,3796;172801,3145;169909,2495;166909,2061;163589,2061;160911,2061;156733,2061;156537,1997;154698,2928;155340,4013;161768,5315;158907,5365;158956,5369;161982,5315;164553,5640;169480,6616;171837,6942;175800,7809;179871,8677;183834,9653;187797,10846;189726,11389;191654,12039;191678,12062;193061,12304;196412,13565;196880,14283;197010,14317;200009,15510;202580,16595;205151,17788;207079,18873;208364,19523;209757,20283;214470,22994;220468,26899;223575,29068;223665,29133;225252,30110;285704,145233;285658,146141;286882,146317;288060,147185;288596,150114;290631,153584;291488,153663;291488,152825;292359,150376;292345,149897;293202,146968;294380,146968;296201,145775;296415,150548;295880,152825;295237,154995;294916,158574;294809,160418;294594,162262;294138,162570;294166,162695;294604,162400;294809,160635;294916,158791;295237,155211;295880,153042;296415,150765;297272,151415;297165,153042;296951,154669;296844,157706;296630,161285;296094,165082;295451,169095;294702,173000;293309,181243;292024,182002;290417,186774;289988,191330;289774,191981;287953,196970;287417,197404;285168,202719;287525,197404;288060,196970;284632,206840;282811,207816;282434,208581;282490,208684;282919,207816;284740,206840;283454,210528;281098,214867;279919,217036;278634,219205;277670,220832;276277,223977;274778,227014;272421,230268;270064,233305;270163,233101;267493,236776;261709,243176;260570,244950;261709,243284;267493,236885;263102,243609;260839,246009;259022,247361;258924,247514;257788,248399;257746,248707;252711,253913;247355,258903;247107,259085;245320,261397;241035,264651;237030,267693;237016,267710;241035,264760;245320,261506;241785,265085;238906,266983;236915,267835;236858,267905;234715,269315;233908,269694;231877,271363;229895,272786;226896,274738;225932,274847;224860,275329;224693,275457;226039,274955;227003,274847;223146,277775;220683,279077;218219,280270;216479,280534;216184,280704;208043,284283;207628,284379;205151,286019;206543,286453;201401,288730;201830,287212;200116,287863;198509,288405;195188,289490;194745,288950;193153,289273;191225,289706;187262,290683;187131,290744;190904,289815;192832,289381;194439,289056;195081,289598;198402,288513;200009,287971;201723,287320;201294,288839;196795,291008;196575,290946;193475,292201;190904,292960;187047,293937;185454,293801;182121,294458;182013,294696;173122,296431;171087,295889;169373,295889;166374,296865;163696,297082;161018,297190;160727,297064;158286,297502;155340,296973;155448,296865;155983,296106;153519,295780;154698,295130;158233,295021;161660,294913;166588,295021;170016,294696;176443,293286;180727,292310;183941,292201;184165,292096;181049,292201;176764,293177;170337,294587;166909,294913;161982,294804;158554,294913;155019,295021;155126,294587;155876,293503;188868,287971;211256,279402;217148,276257;220468,274522;223896,272678;230323,268773;235465,264760;245106,257167;247784,254998;250354,252720;254211,249141;255818,246430;258126,244287;258144,244153;255925,246213;254318,248924;250462,252503;247891,254781;245213,256950;235572,264543;230431,268556;224003,272461;220576,274305;217255,276040;211363,279186;188976,287754;155983,293286;153519,293286;153198,292418;150627,292310;148271,293286;141415,293394;136380,293177;133917,292960;131453,292527;132937,290924;132631,291008;127102,289971;126847,290032;116242,288080;112065,287212;108422,286561;104031,284500;98568,282439;92890,280162;93854,279402;97818,280162;99532,281680;105423,283416;117099,286453;119991,286995;123098,287537;126526,288297;130303,289124;130596,289056;134131,289598;134238,289381;139380,289598;140237,289706;148163,289706;153948,289923;160803,289381;161660,289381;161982,290249;168730,289381;173229,288297;175800,287863;177407,287646;180942,286778;183834,286127;186726,285368;192031,284438;192725,284175;187155,285151;184262,285910;181370,286561;177835,287429;176229,287646;173658,288080;166695,288730;161982,289164;161125,289164;154269,289706;148485,289490;140558,289490;139701,289381;136380,287971;134559,289164;134555,289174;136059,288188;139380,289598;134238,289381;134279,289355;130917,288839;126954,287971;123526,287212;120420,286669;117528,286127;105852,283090;99960,281355;98246,279836;94283,279077;88391,276040;86677,276149;80572,273003;79500,271051;79715,270942;83464,273003;87213,275064;88284,274413;83892,271485;80250,269858;75216,266929;70931,264109;64183,261181;61612,259011;62147,258794;64718,259554;59362,253913;56363,251419;53578,248924;50043,245996;44901,240247;44548,239131;43509,238078;39974,234173;39545,232221;38153,230268;37987,230005;36332,228858;33118,224194;31297,219856;31083,219856;28619,215083;26263,210311;23799,204779;21549,199139;23799,202936;26048,207708;26798,210311;27108,210771;26727,208763;25732,206935;24113,203248;22192,200007;19835,193499;17817,186828;17153,184883;14266,173213;12989,164740;12980,164973;13087,166709;13623,170722;14265,174843;13194,171264;12444,166709;11587,166709;11052,162587;10302,159984;9659,157489;7838,155537;7303,155537;6767,152825;6553,149354;6981,144474;7195,142738;7560,141548;7383,138834;7624,134820;8052,134007;8052,133519;7195,135146;6446,134061;5053,132109;4799,130563;4732,130699;4303,135037;3982,139376;3661,142738;3661,149680;3768,153259;3982,156838;3018,160201;2804,160201;2161,153693;2161,146968;2696,141762;3660,142738;2804,141654;2589,137749;2804,131783;2911,130156;3232,127445;4518,122564;5158,119322;4946,118551;4196,122889;2911,127770;2589,130482;2482,132109;2268,138074;2482,141979;1947,147185;1947,153910;2589,160418;2804,160418;4196,166600;4946,171698;6553,176904;9083,188100;9304,190245;9766,190245;12123,195994;12980,198922;11373,196428;9659,192523;9552,193608;8620,190682;7945,190788;7195,188293;4625,182327;3018,177013;2911,172566;2161,167359;1625,162153;447,158357;1197,138183;1947,132976;1304,130156;2589,122347;2911,120503;3768,114212;6017,109657;5482,115839;6017,114780;6338,112246;6446,109440;7410,105860;8909,100437;10730,94906;10867,94750;11695,90350;12873,87205;14265,84602;17050,79178;19300,74298;22513,68007;24870,65295;26798,61499;28405,59113;30119,58245;30547,57594;32261,54123;35582,50219;35672,51851;35430,52537;38903,48917;40616,46639;42866,44470;43060,44688;42973,44579;45758,41758;48543,39155;51543,35901;55720,32756;60219,29394;62909,27493;64718,25814;67932,23862;71359,22018;71813,21782;72980,20622;74894,19198;76997,18113;78484,17767;78751,17571;107887,5640;108968,5402;111957,4338;114019,3918;115095,3909;115492,3796;139915,542;146851,515;154269,651;154407,756;158018,325;161339,868;164660,1518;166373,1913;164553,1410;161232,759;157911,217;1579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07AD7" w14:textId="094DD6B6" w:rsidR="00F73DDB" w:rsidRDefault="00767C6C">
    <w:pPr>
      <w:pStyle w:val="aa"/>
    </w:pPr>
    <w:r w:rsidRPr="00F73DDB">
      <w:rPr>
        <w:noProof/>
        <w:color w:val="000000" w:themeColor="text1"/>
        <w:lang w:val="zh-TW" w:eastAsia="zh-TW" w:bidi="zh-TW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AF3A763" wp14:editId="539FB69C">
              <wp:simplePos x="0" y="0"/>
              <wp:positionH relativeFrom="margin">
                <wp:align>right</wp:align>
              </wp:positionH>
              <wp:positionV relativeFrom="paragraph">
                <wp:posOffset>1256103</wp:posOffset>
              </wp:positionV>
              <wp:extent cx="7103533" cy="667385"/>
              <wp:effectExtent l="0" t="0" r="2540" b="0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103533" cy="66738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  <a:effectLst>
                        <a:softEdge rad="31750"/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57C3D8" id="矩形 3" o:spid="_x0000_s1026" style="position:absolute;margin-left:508.15pt;margin-top:98.9pt;width:559.35pt;height:52.55pt;flip:y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" fillcolor="#1e5e9f [2406]" stroked="f">
              <w10:wrap anchorx="margin"/>
            </v:rect>
          </w:pict>
        </mc:Fallback>
      </mc:AlternateContent>
    </w:r>
    <w:r w:rsidR="00F73DDB" w:rsidRPr="00F73DDB">
      <w:rPr>
        <w:noProof/>
        <w:color w:val="000000" w:themeColor="text1"/>
        <w:lang w:val="zh-TW" w:eastAsia="zh-TW" w:bidi="zh-TW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99E8AEC" wp14:editId="36B79FAC">
              <wp:simplePos x="0" y="0"/>
              <wp:positionH relativeFrom="column">
                <wp:posOffset>-186690</wp:posOffset>
              </wp:positionH>
              <wp:positionV relativeFrom="paragraph">
                <wp:posOffset>1248410</wp:posOffset>
              </wp:positionV>
              <wp:extent cx="107950" cy="683895"/>
              <wp:effectExtent l="0" t="0" r="6350" b="1905"/>
              <wp:wrapNone/>
              <wp:docPr id="18" name="矩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7950" cy="6838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softEdge rad="1905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02B2F0" id="矩形 18" o:spid="_x0000_s1026" style="position:absolute;margin-left:-14.7pt;margin-top:98.3pt;width:8.5pt;height:5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" fillcolor="white [3212]" stroked="f" strokeweight="1pt"/>
          </w:pict>
        </mc:Fallback>
      </mc:AlternateContent>
    </w:r>
    <w:r w:rsidR="00F73DDB" w:rsidRPr="00F73DDB">
      <w:rPr>
        <w:noProof/>
        <w:color w:val="000000" w:themeColor="text1"/>
        <w:lang w:val="zh-TW" w:eastAsia="zh-TW" w:bidi="zh-TW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28CD880" wp14:editId="4663D5C3">
              <wp:simplePos x="0" y="0"/>
              <wp:positionH relativeFrom="column">
                <wp:posOffset>4103370</wp:posOffset>
              </wp:positionH>
              <wp:positionV relativeFrom="paragraph">
                <wp:posOffset>7370445</wp:posOffset>
              </wp:positionV>
              <wp:extent cx="3392170" cy="3437255"/>
              <wp:effectExtent l="0" t="0" r="0" b="0"/>
              <wp:wrapNone/>
              <wp:docPr id="10" name="群組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92170" cy="3437255"/>
                        <a:chOff x="0" y="0"/>
                        <a:chExt cx="3392262" cy="3437384"/>
                      </a:xfrm>
                    </wpg:grpSpPr>
                    <wps:wsp>
                      <wps:cNvPr id="11" name="手繪多邊形：圖案 10"/>
                      <wps:cNvSpPr/>
                      <wps:spPr>
                        <a:xfrm rot="16200000" flipH="1">
                          <a:off x="-22561" y="22561"/>
                          <a:ext cx="3437384" cy="339226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手繪多邊形：圖案 18"/>
                      <wps:cNvSpPr>
                        <a:spLocks noChangeAspect="1"/>
                      </wps:cNvSpPr>
                      <wps:spPr>
                        <a:xfrm rot="5400000">
                          <a:off x="333039" y="378161"/>
                          <a:ext cx="2728850" cy="269286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" name="手繪多邊形：圖案 10"/>
                      <wps:cNvSpPr/>
                      <wps:spPr>
                        <a:xfrm rot="16200000" flipH="1" flipV="1">
                          <a:off x="304010" y="436218"/>
                          <a:ext cx="581224" cy="57370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手繪多邊形：圖案 10"/>
                      <wps:cNvSpPr/>
                      <wps:spPr>
                        <a:xfrm rot="16200000" flipH="1" flipV="1">
                          <a:off x="57267" y="2192447"/>
                          <a:ext cx="959932" cy="948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3EA1406" w14:textId="77777777" w:rsidR="00F73DDB" w:rsidRDefault="00F73DDB" w:rsidP="00F73DDB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pic:pic xmlns:pic="http://schemas.openxmlformats.org/drawingml/2006/picture">
                      <pic:nvPicPr>
                        <pic:cNvPr id="16" name="圖片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1724" y="552333"/>
                          <a:ext cx="2365375" cy="236474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glow>
                            <a:schemeClr val="accent4"/>
                          </a:glow>
                          <a:softEdge rad="215900"/>
                        </a:effec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8CD880" id="群組 10" o:spid="_x0000_s1032" style="position:absolute;left:0;text-align:left;margin-left:323.1pt;margin-top:580.35pt;width:267.1pt;height:270.65pt;z-index:251671552" coordsize="33922,343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">
              <v:shape id="手繪多邊形：圖案 10" o:spid="_x0000_s1033" style="position:absolute;left:-226;top:226;width:34373;height:33922;rotation:9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1e5e9f [2406]" o:opacity2="19660f" focusposition="1" focussize="" focus="100%" type="gradientRadial"/>
                <v:stroke joinstyle="miter"/>
                <v:path arrowok="t" o:connecttype="custom" o:connectlocs="1868811,3373865;1852746,3382515;1853708,3382928;2002384,3286048;1950444,3298416;1872533,3308310;1868824,3298416;1923237,3293469;2002384,3286048;2137491,3273101;2134318,3273997;2135945,3273681;1168249,3254511;1223281,3268734;1246778,3269970;1312321,3302127;1342001,3308310;1343858,3308929;1350658,3302127;1376628,3309547;1402598,3315730;1453770,3327632;1454539,3326862;1513899,3336756;1542342,3341703;1570786,3344176;1628908,3346650;1708055,3345412;1711491,3345412;1719186,3341083;1736499,3335518;1754122,3335209;1766179,3336754;1769425,3345412;1797096,3345412;1788440,3357780;1783493,3363964;1767416,3371385;1737735,3371385;1699399,3368911;1616542,3366438;1554708,3361491;1500295,3354070;1445881,3345412;1363025,3333045;1298718,3312021;1299462,3311480;1261618,3299653;1228227,3284812;1189891,3272444;1150318,3258840;1168249,3254511;1896217,3227995;1877323,3230879;1746650,3237478;1789676,3242761;1800806,3240288;1877480,3231631;1890097,3229177;2013621,3210076;1949444,3219871;1971467,3220500;2003157,3214626;2247890,3207215;2046606,3260822;2148466,3238124;957397,3182161;1099614,3242761;1150318,3258840;1188654,3272443;1226991,3284811;1260381,3299652;1252961,3305836;1233174,3302125;1162684,3276154;1128058,3262549;1093431,3247708;1047673,3231631;1008100,3214317;977184,3198238;957397,3182161;1015521,3151243;1083537,3185872;1074881,3190819;995735,3152479;1015521,3151243;764477,3067144;848570,3114140;865883,3133928;826310,3112903;796630,3094352;764477,3067144;911938,3035409;911950,3035761;916127,3040817;916586,3038698;2717960,2954225;2713469,2954599;2639269,3007780;2566305,3047356;2514364,3078274;2485922,3090641;2456242,3103009;2420377,3121561;2393171,3137638;2353597,3153716;2312788,3168557;2301657,3179687;2284344,3185872;2241061,3193292;2185410,3210607;2134707,3226684;2079056,3242762;2009803,3260077;1912107,3276154;1909633,3279865;1862661,3291609;1863877,3292232;1916042,3279190;1917053,3276154;2014751,3260077;2084004,3242762;2139654,3226684;2190358,3210607;2246008,3193292;2289292,3185872;2259991,3203454;2260848,3203186;2291765,3184634;2309078,3178451;2310231,3178132;2317734,3169793;2358545,3154952;2398119,3138875;2425325,3122797;2461188,3104246;2490868,3091879;2511221,3083030;2521786,3075800;2573726,3044882;2646689,3005306;597315,2937122;602010,2941150;603613,2941966;2726260,2904836;2725836,2905129;2725836,2905482;2727801,2905762;2728309,2905129;2752978,2886375;2745676,2891420;2744385,2892761;2749391,2889557;496339,2824081;543046,2879077;506012,2834633;2840538,2824044;2840427,2824083;2839609,2829687;2819823,2851949;2796325,2877920;2797742,2877594;2819823,2853185;2839609,2830924;2840538,2824044;617213,2796195;619662,2799177;619785,2798768;434286,2767849;466440,2788874;468018,2790733;482670,2793976;515905,2824739;561663,2861842;581449,2889050;592579,2902655;639572,2942231;625969,2953361;582205,2904730;580213,2905129;621629,2951149;625969,2953361;639573,2942231;757056,3034987;733560,3042407;742216,3048592;707590,3049828;685330,3034987;664307,3018910;612367,2975623;564136,2932337;519616,2889050;498593,2868026;478806,2845765;486226,2835871;510960,2858132;538166,2879156;571556,2915023;574394,2917457;538166,2879156;512196,2858132;487462,2835871;460256,2802478;434286,2767849;3158670,2571206;3158043,2571474;3144537,2603894;3145687,2416266;3112914,2463608;3096837,2493290;3080761,2520498;3042423,2571206;3009034,2621912;2979354,2662725;2976879,2664238;2974854,2667239;2978116,2665199;3007797,2624387;3041187,2573679;3079523,2522973;3095601,2495765;3111677,2466082;3145068,2417849;3273681,2399298;3257604,2447531;3229161,2499474;3200717,2552655;3174748,2586047;3192061,2551418;3206901,2516789;3218030,2498238;3232871,2473503;3246475,2448768;3273681,2399298;3193635,2293284;3163617,2346117;3163065,2347387;3193297,2294173;3210098,2173622;3174019,2272201;3098126,2427343;3087015,2444912;3086943,2445057;3060973,2489580;3035003,2537814;3005323,2574917;2980590,2616966;2834663,2781453;2786432,2822267;2781805,2825786;2779809,2827806;2759641,2844248;2743149,2863079;2682552,2908840;2673057,2914838;2647267,2935864;2643543,2938283;2638031,2943469;2589802,2975624;2541571,3005306;2536051,3008104;2503395,3029317;2493272,3034423;2483448,3041171;2450058,3059723;2418860,3071960;2349327,3107034;2186194,3167881;2072517,3197112;2164387,3179687;2181701,3175977;2237350,3156189;2271977,3145058;2327628,3116612;2390697,3094351;2431106,3078504;2448822,3068380;2464896,3063434;2487158,3051065;2493007,3047000;2508182,3032515;2541571,3012727;2579558,2994105;2593511,2985517;2641742,2953361;2662765,2933573;2686262,2918732;2746858,2872973;2790143,2832160;2838372,2791347;2984299,2626859;3004382,2592717;3005323,2589756;3037477,2540286;3047370,2525445;3060525,2507198;3064683,2499474;3090653,2454951;3141357,2349827;3190824,2237283;3205355,2191522;3345407,2064138;3341698,2066611;3341698,2066611;3357088,1990840;3356644,1993028;3360247,1997353;3371378,2009721;3378798,2004774;3378985,2003824;3373851,2007247;3361484,1996116;3346065,1850349;3345202,1850397;3343637,1850484;3344171,1856363;3342935,1887283;3337988,1905833;3308308,1952830;3300888,1993643;3293468,2007247;3281101,2066611;3267497,2113608;3252657,2159368;3244001,2195233;3234108,2232336;3241998,2220063;3248948,2193996;3255131,2156893;3269971,2111134;3283575,2064138;3295941,2004774;3303361,1991169;3310781,1950356;3340462,1903360;3320675,1998589;3305835,2077741;3272444,2179155;3265839,2189431;3263015,2204818;3253895,2231100;3219268,2306541;3203190,2346117;3193297,2367142;3180930,2389404;3147541,2448768;3111677,2506895;3065921,2584811;3015217,2661489;2981827,2704775;2945963,2746824;2933596,2764139;2919994,2781453;2898970,2798768;2864586,2836840;2865579,2840818;2829716,2877920;2791379,2905129;2760462,2929864;2731174,2951268;2735729,2950889;2767882,2927390;2798800,2902655;2837136,2875447;2873000,2838344;2871763,2833397;2906390,2795058;2927414,2777744;2941016,2760429;2953383,2743115;2989247,2701065;3022637,2657778;3073341,2581100;3119097,2503185;3154961,2445057;3188350,2385693;3200717,2363431;3210610,2342407;3226688,2302831;3261315,2227389;3274917,2176683;3308308,2075269;3323148,1996117;3342935,1900886;3347396,1884159;3344171,1883572;3345407,1852654;3372614,1824208;3358214,1884215;3358215,1884215;3372615,1824209;3383744,1811840;3376324,1827919;3374625,1861619;3373851,1893466;3361484,1931521;3361484,1935869;3376324,1893466;3378798,1827917;3384564,1815425;3330567,1758659;3322464,1777815;3319437,1805657;3315536,1792651;3314109,1794487;3318201,1808131;3315728,1827919;3320675,1843996;3324509,1843783;3321911,1835338;3324384,1815550;3330567,1758659;3434448,1725268;3436922,1726504;3435684,1778447;3436922,1814314;3433211,1879861;3429502,1916964;3418371,1971381;3414662,2017141;3396111,2101240;3378798,2174208;3347882,2187813;3350355,2180392;3355302,2128449;3373851,2074032;3388691,2065375;3388691,2065374;3404768,1971381;3413424,1926858;3420844,1881098;3427028,1837811;3429502,1796999;3430738,1762370;3433211,1743818;3434448,1725268;174174,1151828;174789,1152136;174848,1151963;248786,974560;221579,1025266;199319,1043818;199266,1045002;197113,1092348;197175,1092235;199319,1045054;221579,1026502;248786,975796;249713,976414;250176,975487;263624,866962;246311,879330;220342,933747;226283,938500;226476,937665;221579,933747;247548,879330;262879,868379;358849,796468;357287,797718;350656,823213;346482,836044;232708,1043818;216631,1094524;201791,1146468;169637,1255302;148615,1329507;138721,1385162;133775,1413606;130064,1442052;118935,1518731;115224,1565727;121408,1615197;124306,1588242;123881,1579331;128828,1527387;139957,1450709;148785,1440115;161603,1354325;160981,1339401;173199,1304374;180468,1274966;178295,1280037;170875,1277564;152324,1330745;153561,1360427;144904,1417317;143668,1427211;131301,1442052;135011,1413606;139957,1385162;149851,1329507;170875,1255302;203028,1146468;217868,1094524;233944,1043818;347718,836044;358849,796468;381110,672793;381109,672793;387291,677740;387291,677739;603948,496713;603711,496903;602989,497719;592889,508304;590335,512019;588667,513904;581449,524383;506013,613429;484989,638164;463966,664135;371004,766891;465202,662899;486225,636926;507249,612191;582685,523145;590335,512019;602989,497719;635341,411431;624667,415150;616729,418097;614840,420494;601236,432862;566609,455123;543113,481096;520853,507067;506013,520672;505509,520041;491482,536905;467676,566432;429339,608482;435522,615901;435640,615797;430576,609718;468912,567668;507249,520672;522089,507068;544349,481096;567845,455125;602472,432863;616076,420496;630916,414930;635601,413476;2426561,187986;2489631,216431;2516838,238692;2456242,209010;2426561,187986;2221274,97703;2270741,108833;2339995,143462;2221274,97703;1476800,89510;1450829,92756;1395178,100176;1340765,112544;1317269,119964;1290062,127385;1230528,139081;1219571,143463;1144135,169434;1069935,199116;1017995,222615;983368,236219;898037,275795;857227,301767;817654,327738;754583,374735;695223,421732;638411,471295;643283,477386;655341,469115;665604,461465;702643,429152;762003,382156;825073,335159;864646,309187;905457,283215;990787,243639;1024177,226325;1076117,202826;1150318,173144;1225754,147173;1257443,140948;1272750,135717;1481103,90765;1919063,62919;1945496,65547;1981360,77915;1954153,74205;1897267,63074;1919063,62919;2062980,53180;2113683,56889;2175517,81624;2098843,68021;2062980,53180;1649314,52871;1506479,60600;1407545,74204;1360552,86571;1319741,101412;1262854,108833;1047673,191696;969764,226325;946266,234981;925244,246113;885670,267137;823837,299293;776843,336395;640809,442756;612381,467478;584569,492874;585159,493463;371215,744523;327931,803887;308144,839754;288358,873145;251258,942403;210901,1006002;210448,1007952;196844,1045054;186951,1062369;184477,1064842;173503,1101327;170875,1122970;168401,1153889;151088,1204596;135011,1255302;117697,1329507;107804,1397529;101621,1465550;110277,1418553;111080,1414675;112751,1396292;122644,1328271;125742,1329305;126011,1328156;122645,1327034;139959,1252829;156035,1202121;173269,1151647;172112,1151415;174585,1120497;188188,1062369;198081,1045054;198414,1044151;211686,1007952;252495,943641;289595,874383;309382,840991;329169,805125;372453,745761;586396,494701;643283,442757;779317,336396;826310,299294;888144,267138;927717,246113;948741,234983;972237,226325;1050148,191696;1265329,108834;1322215,101414;1363025,86573;1410018,74205;1508952,60600;1651788,53334;1766595,57187;1823066,0;1881189,3710;1940549,9894;1980123,19788;2006094,32156;2038247,25971;2086476,37103;2116157,45759;2114921,46997;2113683,55653;2062980,51944;2045667,46997;2028354,43286;1994963,35865;1961573,28445;1926947,23498;1888611,23498;1857693,23498;1809464,23498;1807198,22774;1785966,33392;1793386,45759;1867586,60600;1834567,61177;1835124,61220;1870060,60600;1899740,64311;1956627,75441;1983833,79152;2029591,89046;2076584,98940;2122341,110070;2168098,123675;2190358,129858;2212618,137279;2212905,137541;2228868,140294;2267552,154670;2272956,162858;2274452,163251;2309078,176855;2338759,189222;2368439,202827;2390699,215195;2405539,222615;2421615,231272;2476028,262191;2545282,306714;2581146,331449;2582185,332191;2600512,343326;3298415,1656010;3297893,1666359;3312017,1668377;3325620,1678271;3331804,1711663;3355300,1751239;3365195,1752139;3365195,1742582;3375248,1714654;3375087,1709191;3384980,1675798;3398584,1675798;3419607,1662194;3422080,1716611;3415898,1742582;3408478,1767317;3404767,1808131;3403531,1829155;3401058,1850180;3395785,1853696;3396111,1855126;3401163,1851758;3403531,1831628;3404767,1810604;3408478,1769791;3415898,1745056;3422080,1719085;3431974,1726505;3430738,1745056;3428264,1763608;3427027,1798237;3424554,1839049;3418371,1882336;3410951,1928095;3402294,1972618;3386218,2066611;3371378,2075269;3352827,2129686;3347880,2181630;3345407,2189050;3324384,2245941;3318200,2250888;3292231,2311488;3319437,2250888;3325620,2245941;3286047,2358484;3265024,2369616;3260664,2378337;3261315,2379509;3266261,2369615;3287284,2358484;3272444,2400534;3245237,2450004;3231635,2474739;3216794,2499474;3205664,2518025;3189588,2553891;3172274,2588520;3145068,2625623;3117861,2660252;3118994,2657917;3088179,2699828;3021399,2772797;3008252,2793026;3021399,2774033;3088179,2701064;3037477,2777743;3011351,2805107;2990379,2820524;2989246,2822267;2976134,2832354;2975643,2835871;2917519,2895235;2855685,2952125;2852826,2954200;2832189,2980570;2782723,3017672;2736490,3052349;2736324,3052551;2782723,3018910;2832189,2981807;2791379,3022619;2758144,3044263;2735153,3053974;2734492,3054776;2709758,3070853;2700439,3075173;2676988,3094198;2654109,3110429;2619482,3132691;2608353,3133928;2595982,3139427;2594059,3140888;2609589,3135164;2620719,3133928;2576199,3167320;2547755,3182162;2519312,3195766;2499222,3198780;2495815,3200713;2401828,3241525;2397036,3242614;2368439,3261313;2384515,3266260;2325154,3292232;2330101,3274918;2310314,3282338;2291765,3288522;2253428,3300889;2248306,3294741;2229930,3298416;2207670,3303363;2161914,3314494;2160405,3315195;2203961,3304599;2226221,3299652;2244770,3295942;2252190,3302125;2290528,3289758;2309077,3283575;2328864,3276154;2323917,3293469;2271977,3318204;2269431,3317491;2233641,3331807;2203961,3340465;2159441,3351595;2141046,3350050;2102571,3357537;2101317,3360253;1998674,3380041;1975176,3373857;1955389,3373857;1920763,3384988;1889847,3387462;1858929,3388698;1855570,3387259;1827395,3392254;1793386,3386224;1794624,3384988;1800806,3376330;1772363,3372621;1785966,3365200;1826777,3363963;1866350,3362727;1923236,3363963;1962809,3360253;2037010,3344175;2086476,3333045;2123577,3331807;2126158,3330609;2090187,3331809;2040720,3342939;1966520,3359017;1926947,3362727;1870060,3361491;1830486,3362727;1789676,3363964;1790913,3359017;1799569,3346650;2180463,3283575;2438928,3185872;2506944,3150005;2545282,3130217;2584855,3109193;2659055,3064670;2718416,3018910;2829716,2932337;2860632,2907602;2890312,2881631;2934832,2840818;2953383,2809899;2980029,2785472;2980243,2783937;2954620,2807426;2936070,2838344;2891550,2879157;2861869,2905129;2830953,2929864;2719653,3016436;2660293,3062197;2586093,3106720;2546519,3127744;2508182,3147532;2440165,3183398;2181701,3281101;1800806,3344176;1772363,3344176;1768653,3334282;1738973,3333045;1711766,3344176;1632619,3345412;1574496,3342939;1546052,3340465;1517609,3335518;1534744,3317241;1531212,3318204;1467375,3306381;1464432,3307074;1342002,3284812;1293771,3274918;1251725,3267497;1201022,3243999;1137951,3220501;1072408,3194528;1083537,3185872;1129295,3194528;1149082,3211843;1217098,3231631;1351896,3266260;1385285,3272444;1421149,3278628;1460723,3287285;1504333,3296716;1507715,3295942;1548526,3302127;1549762,3299653;1609122,3302127;1619015,3303363;1710529,3303363;1777309,3305836;1856456,3299653;1866349,3299653;1870060,3309547;1947969,3299653;1999910,3287285;2029590,3282338;2048140,3279865;2088950,3269971;2122341,3262550;2155730,3253893;2216977,3243292;2224985,3240289;2160678,3251419;2127287,3260077;2093898,3267497;2053087,3277391;2034538,3279865;2004858,3284812;1924473,3292232;1870060,3297180;1860166,3297180;1781020,3303363;1714239,3300889;1622726,3300889;1612832,3299653;1574496,3283575;1553472,3297180;1553419,3297286;1570786,3286048;1609123,3302125;1549763,3299652;1550230,3299349;1511425,3293469;1465669,3283575;1426096,3274918;1390232,3268734;1356842,3262550;1222045,3227921;1154028,3208133;1134242,3190819;1088484,3182161;1020468,3147532;1000681,3148769;930190,3112903;917824,3090641;920297,3089405;963581,3112903;1006864,3136402;1019231,3128981;968528,3095588;926481,3077038;868357,3043645;818890,3011489;740980,2978098;711300,2953363;717483,2950889;747163,2959546;685330,2895235;650703,2866790;618549,2838344;577740,2804952;518380,2739404;514307,2726674;502302,2714669;461493,2670146;456546,2647884;440469,2625623;438554,2622620;419445,2609544;382345,2556365;361322,2506895;358849,2506895;330406,2452478;303199,2398061;274755,2334987;248786,2270676;274755,2313961;300726,2368378;309382,2398061;312960,2403307;308556,2380410;297072,2359566;278379,2317528;256204,2280568;228998,2206363;205688,2130295;198035,2108121;164699,1975047;149956,1878443;149851,1881098;151088,1900886;157271,1946647;164691,1993643;152324,1952830;143668,1900886;133775,1900886;127591,1853890;118935,1824208;111515,1795763;90491,1773502;84308,1773502;78124,1742582;75650,1703006;80597,1647353;83070,1627565;87282,1613993;85235,1583042;88017,1537281;92964,1528007;92964,1522440;83070,1540992;74414,1528625;58337,1506363;55400,1488740;54628,1490285;49681,1539755;45970,1589225;42261,1627565;42261,1706716;43497,1747529;45970,1788341;34841,1826681;32368,1826681;24948,1752476;24948,1675798;31130,1616434;42256,1627558;32368,1615197;29894,1570674;32368,1502652;33604,1484102;37314,1453182;52154,1397529;59548,1360558;57101,1351769;48444,1401239;33604,1456893;29894,1487811;28657,1506363;26184,1574384;28657,1618907;22474,1678271;22474,1754950;29894,1829155;32368,1829155;48444,1899650;57101,1957777;75650,2017141;104867,2144797;107417,2169262;112752,2169262;139959,2234809;149852,2268202;131301,2239756;111515,2195233;110279,2207601;99519,2174247;91728,2175445;83070,2147001;53390,2078979;34841,2018378;33604,1967671;24948,1908307;18764,1848943;5161,1805657;13817,1575621;22474,1516257;15054,1484102;29894,1395056;33604,1374030;43497,1302299;69468,1250355;63284,1320851;69465,1308767;73177,1279883;74414,1247882;85544,1207068;102857,1145231;123881,1082157;125456,1080385;135012,1030213;148615,994347;164692,964665;196845,902827;222815,847174;259915,775443;287122,744523;309382,701237;327933,674029;347719,664135;352666,656714;372453,617138;410789,572615;411833,591224;409036,599046;449125,557774;468912,531803;494882,507068;497121,509555;496120,508304;528273,476149;560427,446467;595053,409364;643283,373498;695223,335159;726278,313492;747163,294346;784263,272084;823837,251060;829075,248366;842542,235137;864647,218904;888917,206537;906087,202584;909166,200352;1245541,64310;1258022,61596;1292534,49469;1316340,44676;1328754,44571;1333345,43286;1615306,6183;1695380,5874;1781020,7419;1782614,8615;1824304,3710;1862640,9893;1900977,17313;1920756,21810;1899740,16077;1861402,8657;1823066,2474;18230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34" style="position:absolute;left:3329;top:3782;width:27289;height:26928;rotation:9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5e9f [2406]" stroked="f">
                <v:stroke joinstyle="miter"/>
                <v:path arrowok="t" o:connecttype="custom" o:connectlocs="1483600,2678256;1470847,2685122;1471611,2685450;1589641,2608545;1548407,2618362;1486555,2626217;1483611,2618362;1526808,2614435;1589641,2608545;1696898,2598267;1694381,2598979;1695671,2598727;927443,2583510;971131,2594800;989785,2595781;1041817,2621308;1065380,2626217;1066854,2626708;1072253,2621308;1092869,2627199;1113486,2632107;1154109,2641555;1154720,2640944;1201845,2648798;1224425,2652725;1247006,2654688;1293148,2656652;1355981,2655669;1358708,2655669;1364817,2652233;1378562,2647815;1392552,2647570;1402124,2648797;1404701,2655669;1426668,2655669;1419796,2665487;1415869,2670396;1403105,2676287;1379543,2676287;1349109,2674323;1283331,2672360;1234243,2668433;1191045,2662542;1147848,2655669;1082070,2645852;1031019,2629162;1031609,2628734;1001566,2619345;975058,2607564;944624,2597746;913207,2586946;927443,2583510;1505357,2562461;1490358,2564750;1386620,2569989;1420777,2574183;1429613,2572219;1490483,2565347;1500499,2563399;1598562,2548236;1547613,2556012;1565096,2556511;1590254,2551848;1784542,2545966;1624746,2588520;1705611,2570502;760053,2526077;872955,2574183;913207,2586946;943641,2597745;974077,2607563;1000584,2619344;994693,2624253;978985,2621307;923025,2600691;895536,2589891;868046,2578110;831721,2565347;800304,2551603;775761,2538839;760053,2526077;806196,2501533;860192,2529023;853320,2532950;790488,2502514;806196,2501533;606898,2434773;673658,2472080;687402,2487788;655986,2471098;632424,2456372;606898,2434773;723964,2409581;723973,2409861;727289,2413873;727654,2412192;2157718,2345135;2154153,2345432;2095247,2387649;2037323,2419065;1996089,2443609;1973509,2453426;1949946,2463244;1921475,2477971;1899876,2490733;1868460,2503497;1836062,2515278;1827226,2524113;1813481,2529023;1779120,2534913;1734940,2548658;1694689,2561420;1650509,2574184;1595530,2587928;1517972,2600691;1516008,2603637;1478717,2612959;1479684,2613454;1521096,2603101;1521899,2600691;1599458,2587928;1654437,2574184;1698616,2561420;1738868,2548658;1783047,2534913;1817409,2529023;1794148,2542980;1794828,2542767;1819373,2528040;1833117,2523132;1834033,2522878;1839989,2516259;1872388,2504478;1903804,2491715;1925403,2478952;1953873,2464226;1977436,2454408;1993593,2447384;2001980,2441645;2043214,2417101;2101138,2385685;474193,2331559;477920,2334756;479192,2335404;2164306,2305930;2163970,2306162;2163970,2306442;2165531,2306665;2165934,2306162;2185516,2291275;2179721,2295279;2178696,2296344;2182671,2293800;394031,2241824;431108,2285478;401710,2250201;2255029,2241795;2254942,2241826;2254292,2246275;2238584,2263946;2219930,2284563;2221055,2284303;2238584,2264928;2254292,2247256;2255029,2241795;489990,2219688;491934,2222054;492032,2221730;344769,2197185;370294,2213876;371548,2215352;383179,2217926;409564,2242347;445889,2271799;461598,2293398;470433,2304198;507740,2335615;496941,2344450;462197,2305845;460616,2306162;460616,2306162;493495,2342694;496941,2344450;507741,2335615;601008,2409246;582355,2415137;589226,2420046;561737,2421027;544065,2409246;527376,2396484;486142,2362122;447853,2327760;412509,2293398;395820,2276709;380112,2259037;386002,2251183;405638,2268855;427236,2285544;453743,2314016;455997,2315948;427236,2285544;406619,2268855;386984,2251183;365385,2224675;344769,2197185;2507586,2041086;2507089,2041299;2496365,2067034;2497279,1918090;2471262,1955672;2458498,1979234;2445736,2000833;2415301,2041086;2388794,2081337;2365232,2113736;2363266,2114937;2361658,2117319;2364249,2115700;2387812,2083302;2414320,2043049;2444754,2002797;2457517,1981199;2470280,1957636;2496788,1919347;2575696,1914683;2567474,1933092;2549803,1968435;2567474,1933092;2575696,1914683;2598891,1904621;2586127,1942909;2563547,1984143;2540966,2026360;2520350,2052867;2534094,2025377;2545876,1997888;2554711,1983162;2566492,1963527;2577292,1943892;2598891,1904621;2535344,1820465;2511513,1862405;2511075,1863413;2535076,1821171;2548413,1725474;2519772,1803729;2459522,1926884;2450700,1940830;2450644,1940946;2430027,1976289;2409410,2014578;2385848,2044031;2366213,2077411;2250365,2207985;2212076,2240384;2208403,2243176;2206817,2244781;2190807,2257833;2177715,2272782;2129608,2309108;2122070,2313868;2101596,2330560;2098639,2332480;2094265,2336597;2055977,2362123;2017687,2385685;2013306,2387906;1987380,2404745;1979343,2408799;1971545,2414156;1945037,2428883;1920271,2438595;1865069,2466439;1735563,2514741;1645317,2537945;1718251,2524113;1731996,2521167;1776174,2505459;1803664,2496624;1847843,2474043;1897913,2456371;1929992,2443791;1944056,2435754;1956817,2431828;1974490,2422010;1979133,2418783;1991180,2407284;2017687,2391576;2047844,2376793;2058921,2369976;2097211,2344450;2113900,2328742;2132554,2316961;2180660,2280636;2215022,2248237;2253310,2215839;2369158,2085264;2385101,2058162;2385848,2055812;2411374,2016541;2419228,2004760;2429671,1990275;2432973,1984143;2453589,1948800;2493842,1865349;2533112,1776009;2544648,1739684;2655832,1638563;2652887,1640526;2652887,1640526;2665105,1580377;2664753,1582114;2667613,1585547;2676449,1595365;2682340,1591438;2682488,1590684;2678413,1593401;2668595,1584565;2656354,1468852;2655669,1468890;2654427,1468959;2654851,1473626;2653869,1498171;2649942,1512897;2626380,1550204;2620489,1582603;2614599,1593401;2604781,1640526;2593981,1677833;2582200,1714159;2575328,1742630;2567474,1772082;2573738,1762339;2579255,1741647;2584164,1712194;2595945,1675870;2606745,1638563;2616562,1591438;2622453,1580638;2628343,1548240;2651906,1510933;2636198,1586529;2624416,1649361;2597908,1729866;2592664,1738023;2590422,1750238;2583183,1771101;2555693,1830988;2542930,1862405;2535076,1879095;2525258,1896767;2498751,1943892;2470280,1990034;2433955,2051885;2393702,2112755;2367195,2147116;2338724,2180496;2328906,2194241;2318107,2207985;2301417,2221730;2274120,2251953;2274909,2255110;2246438,2284563;2216003,2306162;2191460,2325797;2168209,2342788;2171824,2342487;2197350,2323833;2221895,2304198;2252329,2282599;2280800,2253146;2279818,2249219;2307307,2218785;2323998,2205041;2334797,2191296;2344614,2177551;2373086,2144171;2399593,2109809;2439845,2048940;2476170,1987089;2504642,1940946;2531149,1893821;2540966,1876149;2548820,1859460;2561584,1828043;2589073,1768155;2599872,1727904;2626380,1647399;2638161,1584566;2653869,1508970;2657411,1495691;2654851,1495225;2655832,1470682;2677430,1448100;2665998,1495735;2665999,1495735;2677432,1448102;2686267,1438283;2680376,1451046;2680376,1451046;2679026,1477799;2678413,1503079;2668595,1533289;2668595,1536740;2680376,1503079;2682340,1451045;2686917,1441129;2644051,1396067;2637617,1411274;2635215,1433375;2632118,1423050;2630985,1424507;2634234,1435338;2632271,1451046;2636198,1463809;2639241,1463640;2637179,1456936;2639142,1441228;2644051,1396067;2726520,1369559;2728483,1370541;2727501,1411775;2728483,1440246;2725537,1492279;2722593,1521732;2713756,1564930;2710811,1601256;2696084,1668015;2682340,1725939;2657796,1736739;2659760,1730848;2663687,1689614;2678413,1646417;2690194,1639545;2690194,1639544;2702957,1564930;2709829,1529586;2715720,1493262;2720629,1458899;2722593,1426502;2723574,1399012;2725537,1384285;2726520,1369559;138272,914349;138761,914593;138807,914456;197504,773630;175906,813881;158234,828608;158192,829548;156483,867133;156531,867043;158234,829590;175906,814863;197504,774611;198240,775101;198608,774365;209285,688216;195540,698033;174923,741231;179640,745004;179794,744342;175906,741231;196522,698033;208693,689340;284881,632256;283641,633248;278377,653486;275063,663672;184741,828608;171978,868860;160197,910094;134671,996489;117981,1055395;110127,1099575;106200,1122155;103254,1144736;94419,1205605;91473,1242912;96383,1282183;98683,1260785;98346,1253711;102273,1212477;111108,1151608;118116,1143198;128293,1075096;127799,1063249;137498,1035444;143269,1012099;141544,1016125;135653,1014161;120926,1056377;121908,1079940;115036,1125101;114054,1132955;104237,1144736;107181,1122155;111108,1099575;118963,1055395;135653,996489;161179,910094;172960,868860;185722,828608;276044,663672;284881,632256;302553,534079;302552,534079;307461,538006;307461,538005;479459,394303;479270,394453;478698,395100;470678,403504;468651,406454;467327,407950;461598,416268;401711,486955;385020,506590;368331,527206;294561,608742;369312,526225;386001,505608;402692,485972;462579,415285;468651,406454;478698,395100;504381,326604;495907,329556;489605,331896;488106,333799;477306,343616;449816,361288;431163,381905;413492,402522;401711,413322;401310,412821;390175,426208;371276,449648;340841,483028;345750,488917;345844,488835;341823,484009;372257,450629;402692,413322;414473,402523;432145,381905;450798,361289;478287,343617;489087,333800;500868,329382;504587,328227;1926384,149228;1976453,171808;1998052,189480;1949946,165917;1926384,149228;1763412,77559;1802682,86394;1857661,113884;1763412,77559;1172393,71055;1151776,73632;1107596,79522;1064398,89340;1045746,95231;1024147,101121;976884,110406;968186,113885;908299,134501;849393,158063;808159,176717;780670,187516;712928,218933;680531,239550;649114,260167;599044,297474;551919,334781;506818,374126;510686,378961;520258,372395;528405,366322;557810,340671;604935,303364;655004,266057;686420,245440;718819,224823;786560,193407;813068,179662;854302,161008;913207,137446;973094,116829;998251,111888;1010403,107735;1175809,72052;1523493,49947;1544479,52033;1572950,61851;1551352,58906;1506191,50069;1523493,49947;1637747,42215;1677998,45160;1727086,64795;1666217,53996;1637747,42215;1309348,41970;1195954,48106;1117414,58905;1080107,68722;1047708,80504;1002547,86394;831721,152173;769870,179662;751216,186534;734527,195370;703111,212060;654023,237586;616716,267039;508722,351470;486153,371095;464074,391255;464542,391723;294698,591021;260336,638145;244628,666617;228920,693124;199467,748103;167429,798587;167069,800137;156269,829590;148415,843334;146452,845298;137739,874260;135653,891441;133689,915985;119945,956238;107181,996489;93437,1055395;85583,1109393;80674,1163389;87546,1126082;88183,1123003;89510,1108410;97364,1054414;99823,1055234;100037,1054322;97365,1053432;111110,994526;123872,954273;137554,914206;136635,914021;138599,889478;149398,843334;157252,829590;157516,828872;168052,800137;200449,749085;229902,694106;245610,667599;261318,639127;295681,592003;465525,392705;510686,351471;618679,267040;655986,237587;705074,212061;736490,195370;753181,186535;771834,179662;833685,152173;1004512,86395;1049673,80505;1082070,68723;1119377,58906;1197918,48106;1311311,42338;1402454,45396;1447285,0;1493427,2945;1540552,7854;1571968,15708;1592586,25526;1618111,20617;1656400,29453;1679962,36325;1678981,37307;1677998,44179;1637747,41234;1624002,37307;1610257,34361;1583749,28471;1557242,22580;1529753,18653;1499319,18653;1474774,18653;1436486,18653;1434688,18079;1417832,26507;1423723,36325;1482628,48106;1456415,48564;1456857,48598;1484592,48106;1508154,51052;1553315,59887;1574914,62833;1611240,70687;1648546,78541;1684871,87376;1721197,98176;1738868,103085;1756540,108975;1756768,109183;1769441,111369;1800151,122781;1804441,129280;1805628,129593;1833117,140392;1856680,150209;1880242,161009;1897914,170827;1909695,176717;1922457,183589;1965655,208134;2020633,243477;2049105,263113;2049928,263701;2064479,272541;2618526,1314581;2618111,1322797;2629325,1324398;2640124,1332252;2645033,1358760;2663686,1390176;2671541,1390890;2671541,1383304;2679522,1361134;2679394,1356797;2687248,1330289;2698048,1330289;2714737,1319490;2716701,1362688;2711793,1383304;2705902,1402939;2702956,1435338;2701975,1452028;2700011,1468718;2695825,1471509;2696084,1472644;2700095,1469970;2701975,1453991;2702956,1437302;2705902,1404903;2711793,1385268;2716701,1364651;2724555,1370542;2723574,1385268;2721610,1399995;2720628,1427484;2718664,1459882;2713756,1494244;2707866,1530569;2700993,1565912;2688230,1640526;2676449,1647399;2661722,1690597;2657795,1731831;2655832,1737721;2639142,1782882;2634233,1786809;2613617,1834915;2635215,1786809;2640124,1782882;2608707,1872222;2592018,1881059;2588557,1887982;2589073,1888912;2593000,1881058;2609690,1872222;2597908,1905602;2576310,1944873;2565511,1964508;2553730,1984143;2544893,1998869;2532131,2027341;2518386,2054830;2496788,2084283;2475189,2111773;2476089,2109919;2451626,2143189;2398610,2201114;2388172,2217172;2398610,2202095;2451626,2144170;2411374,2205040;2390634,2226761;2373984,2239001;2373085,2240384;2362675,2248392;2362286,2251183;2316143,2298308;2267055,2343469;2264784,2345116;2248402,2366049;2209131,2395502;2172427,2423029;2172296,2423189;2209131,2396484;2248402,2367031;2216003,2399429;2189619,2416610;2171367,2424319;2170842,2424956;2151207,2437718;2143807,2441147;2125191,2456249;2107028,2469134;2079539,2486806;2070704,2487788;2060882,2492154;2059355,2493312;2071685,2488770;2080521,2487788;2045178,2514296;2022597,2526078;2000017,2536877;1984067,2539269;1981363,2540804;1906749,2573201;1902945,2574066;1880242,2588910;1893004,2592837;1845880,2613454;1849807,2599709;1834099,2605600;1819373,2610508;1788938,2620326;1784872,2615446;1770284,2618362;1752612,2622290;1716287,2631126;1715090,2631682;1749667,2623271;1767339,2619344;1782065,2616399;1787955,2621307;1818391,2611490;1833116,2606581;1848825,2600691;1844898,2614435;1803664,2634071;1801642,2633505;1773230,2644870;1749667,2651742;1714324,2660578;1699721,2659351;1669176,2665294;1668181,2667451;1586695,2683159;1568041,2678250;1552333,2678250;1524844,2687086;1500300,2689049;1475756,2690031;1473089,2688889;1450721,2692854;1423723,2688067;1424705,2687086;1429613,2680213;1407033,2677268;1417832,2671378;1450231,2670395;1481647,2669414;1526807,2670395;1558223,2667451;1617129,2654687;1656400,2645852;1685852,2644870;1687901,2643918;1659345,2644871;1620075,2653706;1561169,2666469;1529753,2669414;1484592,2668433;1453176,2669414;1420777,2670396;1421759,2666469;1428631,2656652;1731013,2606581;1936202,2529023;1990198,2500551;2020633,2484843;2052050,2468153;2110955,2432810;2158080,2396484;2246438,2327760;2270982,2308125;2294544,2287509;2329887,2255110;2344614,2230566;2365768,2211175;2365938,2209957;2345596,2228603;2330870,2253146;2295526,2285545;2271964,2306162;2247420,2325797;2159062,2394520;2111937,2430846;2053032,2466190;2021615,2482879;1991180,2498587;1937184,2527059;1731996,2604618;1429613,2654688;1407033,2654688;1404088,2646834;1380525,2645852;1358927,2654688;1296094,2655669;1249952,2653706;1227371,2651742;1204791,2647815;1218392,2633307;1215590,2634071;1164911,2624686;1162575,2625235;1065381,2607564;1027092,2599709;993712,2593819;953460,2575165;903390,2556512;851357,2535894;860192,2529023;896518,2535894;912226,2549639;966222,2565347;1073235,2592837;1099742,2597746;1128213,2602654;1159630,2609527;1194251,2617013;1196936,2616399;1229334,2621308;1230315,2619345;1277440,2621308;1285294,2622290;1357944,2622290;1410959,2624253;1473792,2619345;1481646,2619345;1484592,2627199;1546442,2619345;1587676,2609527;1611239,2605600;1625965,2603637;1658363,2595782;1684871,2589892;1711378,2583019;1760000,2574604;1766358,2572220;1715306,2581055;1688798,2587928;1662291,2593819;1629893,2601673;1615167,2603637;1591604,2607564;1527789,2613454;1484592,2617381;1476738,2617381;1413905,2622290;1360890,2620326;1288240,2620326;1280386,2619345;1249952,2606581;1233261,2617381;1233219,2617466;1247006,2608545;1277441,2621307;1230317,2619344;1230688,2619104;1199881,2614435;1163557,2606581;1132140,2599709;1103669,2594800;1077162,2589892;970149,2562402;916153,2546694;900445,2532950;864119,2526077;810123,2498587;794415,2499570;738454,2471098;728636,2453426;730600,2452445;764962,2471098;799323,2489752;809141,2483861;768889,2457353;735509,2442627;689366,2416119;650096,2390593;588245,2364086;564683,2344451;569591,2342487;593153,2349359;544065,2298308;516576,2275728;491050,2253146;458653,2226639;411528,2174605;408295,2164500;398765,2154970;366367,2119627;362440,2101955;349677,2084283;348157,2081899;332986,2071520;303534,2029304;286844,1990034;284881,1990034;262301,1946836;240702,1903639;218121,1853569;197504,1802518;218121,1836879;238738,1880076;245610,1903639;248450,1907804;244955,1889628;235837,1873082;220997,1839709;203394,1810371;181795,1751465;163293,1691085;157215,1673477;130750,1567841;119046,1491154;118963,1493262;119945,1508970;124853,1545296;130744,1582603;120926,1550204;114054,1508970;106200,1508970;101291,1471663;94419,1448100;88529,1425520;71838,1407849;66930,1407849;62020,1383304;60057,1351888;63984,1307709;65948,1292001;69291,1281226;67666,1256657;69875,1220331;73802,1212969;73802,1208550;65948,1223277;59076,1213460;46312,1195788;43981,1181798;43368,1183024;39440,1222295;36495,1261565;33550,1292001;33550,1354832;34531,1387231;36495,1419629;27659,1450064;25696,1450064;19805,1391158;19805,1330289;24714,1283164;33546,1291995;25696,1282183;23732,1246840;25696,1192842;26677,1178116;29623,1153571;41404,1109393;47274,1080044;45331,1073067;38458,1112337;26677,1156517;23732,1181061;22750,1195788;20787,1249784;22750,1285128;17842,1332252;17842,1393122;23732,1452028;25696,1452028;38458,1507989;45331,1554131;60057,1601256;83251,1702592;85276,1722013;89511,1722013;111110,1774046;118964,1800554;104237,1777973;88529,1742630;87547,1752447;79006,1725970;72820,1726921;65948,1704341;42385,1650344;27659,1602238;26677,1561985;19805,1514860;14896,1467736;4097,1433375;10969,1250767;17842,1203642;11951,1178116;23732,1107429;26677,1090739;34531,1033796;55149,992562;50239,1048523;55147,1038931;58093,1016002;59076,990599;67911,958200;81656,909112;98346,859042;99596,857636;107182,817808;117981,789337;130745,765774;156271,716686;176887,672507;206340,615565;227939,591021;245610,556659;260337,535061;276045,527206;279972,521316;295681,489899;326115,454556;326943,469328;324723,475537;356549,442775;372257,422158;392874,402523;394650,404497;393857,403504;419382,377978;444908,354416;472397,324963;510686,296492;551919,266057;576573,248858;593153,233659;622606,215987;654023,199297;658182,197159;668872,186658;686421,173772;705688,163954;719319,160816;721764,159045;988802,51051;998710,48896;1026109,39270;1045009,35465;1054863,35382;1058508,34361;1282349,4908;1345918,4663;1413905,5890;1415171,6839;1448267,2945;1478701,7853;1509137,13744;1524838,17313;1508154,12762;1477719,6872;1447285,1964;14472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0" o:spid="_x0000_s1035" style="position:absolute;left:3040;top:4361;width:5812;height:5737;rotation:-9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<v:fill opacity="23644f"/>
                <v:stroke joinstyle="miter"/>
                <v:path arrowok="t" o:connecttype="custom" o:connectlocs="315995,570592;313279,572055;313442,572124;338581,555740;329799,557832;316625,559505;315998,557832;325198,556995;338581,555740;361426,553550;360890,553702;361165,553648;197538,550406;206843,552812;210816,553021;221899,558459;226918,559505;227232,559610;228382,558459;232773,559714;237164,560760;245817,562773;245947,562642;255984,564316;260793,565152;265603,565571;275431,565989;288813,565780;289394,565780;290696,565048;293623,564106;296603,564054;298642,564315;299190,565780;303869,565780;302406,567871;301569,568917;298851,570172;293832,570172;287350,569754;273340,569336;262884,568499;253683,567244;244483,565780;230473,563688;219599,560132;219725,560041;213326,558041;207680,555531;201198,553439;194506,551138;197538,550406;320630,545922;317435,546410;295339,547526;302615,548419;304497,548001;317461,546537;319595,546122;340481,542891;329630,544548;333353,544654;338712,543661;380094,542408;346059,551474;363282,547635;161885,538170;185933,548419;194506,551138;200988,553439;207471,555531;213117,558041;211862,559087;208516,558459;196597,554067;190742,551766;184887,549256;177150,546537;170459,543609;165231,540889;161885,538170;171714,532942;183214,538798;181751,539635;168368,533151;171714,532942;129265,518719;143484,526667;146411,530013;139720,526457;134701,523320;129265,518719;154199,513352;154201,513411;154907,514266;154985,513908;459577,499622;458818,499685;446271,508679;433934,515372;425151,520601;420342,522693;415324,524784;409259,527922;404659,530641;397968,533360;391067,535870;389185,537752;386258,538798;378939,540053;369529,542981;360956,545700;351546,548419;339836,551348;323316,554067;322898,554694;314956,556680;315161,556786;323982,554580;324153,554067;340672,551348;352382,548419;361792,545700;370366,542981;379775,540053;387094,538798;382140,541772;382285,541726;387512,538589;390440,537543;390635,537489;391904,536079;398804,533569;405496,530850;410096,528131;416160,524993;421179,522902;424620,521405;426406,520183;435189,514954;447526,508261;100999,496729;101793,497410;102064,497549;460981,491269;460909,491318;460909,491378;461241,491426;461327,491318;465498,488147;464264,489000;464045,489227;464892,488685;83926,477612;91823,486913;85561,479396;480304,477605;480285,477612;480147,478560;476801,482325;472828,486717;473067,486662;476801,482534;480147,478769;480304,477605;104364,472895;104778,473400;104799,473331;73433,468102;78870,471657;79137,471972;81614,472520;87234,477723;94971,483998;98317,488599;100199,490900;108145,497593;105845,499476;98444,491251;98108,491318;105111,499101;105845,499476;108145,497593;128010,513280;124037,514535;125501,515581;119646,515790;115882,513280;112327,510561;103545,503241;95389,495920;87861,488599;84307,485044;80961,481279;82216,479605;86398,483370;90998,486926;96644,492992;97124,493403;90998,486926;86607,483370;82425,479605;77824,473958;73433,468102;534097,434845;533991,434891;531707,440373;531901,408641;526360,416648;523641,421668;520923,426269;514440,434845;508795,443421;503776,450323;503358,450579;503015,451086;503567,450741;508585,443839;514231,435263;520714,426688;523432,422086;526150,417067;531796,408909;553544,405772;550825,413929;546016,422714;541206,431708;536815,437355;539743,431499;542252,425642;544134,422505;546643,418321;548943,414138;553544,405772;540009,387843;534933,396778;534840,396993;539952,387993;542792,367605;536692,384277;523859,410515;521980,413486;521968,413511;517577,421040;513186,429198;508167,435473;503985,442584;479310,470402;471155,477305;470373,477900;470035,478242;466625,481022;463836,484207;453590,491946;451985,492961;447624,496516;446994,496926;446062,497803;437907,503241;429752,508261;428818,508734;423297,512321;421585,513185;419924,514326;414278,517464;409003,519533;397245,525465;369662,535755;350440,540699;365974,537752;368902,537125;378311,533778;384166,531896;393576,527085;404241,523320;411073,520640;414069,518928;416787,518091;420551,515999;421540,515312;424106,512862;429752,509516;436175,506366;438534,504914;446690,499476;450244,496129;454218,493619;464464,485880;471783,478978;479938,472076;504612,444257;508008,438483;508167,437982;513604,429616;515277,427106;517501,424020;518204,422714;522596,415184;531169,397405;539533,378372;541990,370633;565672,349089;565044,349507;565044,349507;567647,336693;567572,337063;568181,337794;570063,339886;571318,339049;571349,338889;570481,339468;568390,337585;565783,312933;565637,312941;565372,312956;565463,313950;565254,319179;564417,322317;559399,330265;558144,337167;556889,339468;554798,349507;552498,357456;549989,365195;548525,371260;546852,377535;548186,375459;549362,371051;550407,364776;552916,357037;555217,349089;557308,339049;558562,336749;559817,329846;564835,321898;561490,338004;558980,351390;553334,368541;552218,370279;551740,372881;550198,377326;544343,390085;541624,396778;539952,400334;537861,404099;532215,414138;526150,423969;518414,437146;509840,450114;504194,457434;498130,464546;496039,467474;493739,470402;490184,473331;484370,479770;484538,480442;478474,486717;471992,491318;466764,495502;461812,499122;462582,499058;468019,495083;473246,490900;479729,486299;485793,480024;485584,479187;491439,472703;494994,469775;497294,466847;499385,463919;505449,456807;511095,449486;519668,436518;527405,423341;533469,413511;539115,403471;541206,399706;542879,396150;545598,389457;551453,376698;553753,368123;559399,350972;561908,337585;565254,321480;566008,318651;565463,318552;565672,313323;570272,308512;567837,318660;567837,318660;570272,308512;572154,306420;570899,309140;570612,314839;570481,320225;568390,326661;568390,327396;570899,320225;571318,309139;572293,307027;563162,297426;561792,300666;561281,305375;560621,303175;560380,303486;561072,305793;560653,309140;561490,311859;562138,311823;561699,310394;562117,307048;563162,297426;580728,291779;581146,291988;580937,300773;581146,306839;580518,317924;579891,324199;578009,333402;577382,341141;574245,355364;571318,367704;566090,370005;566508,368750;567345,359966;570481,350762;572991,349298;572991,349298;575709,333402;577173,325872;578427,318133;579473,310813;579891,303910;580100,298054;580518,294916;580728,291779;29451,194798;29555,194850;29565,194821;42067,164819;37467,173394;33703,176532;33694,176732;33330,184739;33340,184720;33703,176741;37467,173603;42067,165028;42224,165132;42302,164975;44576,146622;41648,148713;37257,157916;38262,158720;38295,158579;37467,157916;41858,148713;44450,146861;60677,134700;60413,134911;59292,139223;58586,141393;39348,176532;36630,185107;34121,193892;28684,212298;25129,224848;23456,234260;22620,239071;21992,243881;20111,256849;19483,264798;20529,273164;21019,268605;20947,267098;21783,258313;23665,245345;25158,243554;27325,229045;27220,226521;29286,220597;30515,215624;30148,216481;28893,216063;25756,225057;25966,230077;24502,239698;24293,241371;22202,243881;22829,239071;23665,234260;25338,224848;28893,212298;34330,193892;36839,185107;39557,176532;58795,141393;60677,134700;64442,113783;64441,113783;65487,114620;65487,114620;102121,84005;102081,84037;101959,84175;100251,85965;99819,86593;99537,86912;98317,88684;85561,103744;82006,107927;78452,112319;62733,129697;78661,112110;82215,107718;85770,103534;98526,88475;99819,86593;101959,84175;107429,69582;105624,70211;104282,70709;103963,71114;101662,73206;95807,76971;91834,81363;88071,85756;85561,88057;85476,87950;83104,90802;79079,95796;72597,102907;73642,104162;73662,104144;72806,103116;79288,96005;85770,88057;88280,85756;92043,81363;96016,76971;101871,73206;104172,71115;106681,70173;107473,69928;410305,31792;420969,36603;425570,40368;415324,35348;410305,31792;375593,16524;383957,18406;395667,24262;375593,16524;249711,15138;245319,15687;235909,16942;226709,19034;222736,20288;218135,21543;208069,23522;206216,24263;193461,28655;180914,33675;172132,37649;166277,39950;151848,46643;144948,51035;138256,55427;127592,63376;117555,71324;107948,79706;108772,80736;110811,79337;112546,78043;118809,72579;128846,64631;139511,56682;146202,52290;153103,47898;167531,41205;173177,38276;181960,34302;194506,29282;207262,24890;212620,23837;215208,22953;250438,15350;324493,10641;328962,11085;335026,13177;330426,12550;320807,10667;324493,10641;348827,8994;357401,9621;367856,13804;354891,11504;348827,8994;278881,8942;254729,10249;238000,12549;230054,14641;223154,17151;213535,18406;177150,32420;163976,38276;160003,39740;156449,41623;149757,45179;139302,50617;131356,56892;108354,74879;103547,79060;98844,83355;98944,83455;62768,125915;55450,135954;52104,142020;48758,147667;42485,159380;35661,170136;35584,170466;33284,176741;31611,179669;31193,180087;29337,186258;28893,189918;28475,195147;25547,203723;22829,212298;19901,224848;18228,236352;17183,247855;18647,239907;18782,239251;19065,236142;20738,224639;21262,224813;21307,224619;20738,224429;23665,211880;26384,203304;29298,194768;29102,194729;29520,189500;31821,179669;33493,176741;33550,176588;35794,170466;42694,159590;48967,147877;52313,142229;55659,136164;62978,126124;99153,83664;108772,74880;131774,56892;139720,50617;150175,45179;156867,41623;160422,39741;164395,38276;177569,32420;213953,18406;223572,17151;230473,14641;238419,12550;255147,10249;279299,9020;298712,9671;308261,0;318088,627;328126,1673;334817,3347;339208,5438;344645,4392;352800,6275;357819,7739;357610,7948;357401,9412;348827,8785;345900,7948;342972,7321;337326,6066;331681,4811;325826,3974;319343,3974;314116,3974;305960,3974;305577,3852;301987,5647;303242,7739;315788,10249;310205,10346;310299,10354;316207,10249;321225,10876;330844,12759;335445,13386;343182,15060;351128,16733;358865,18615;366602,20916;370366,21962;374130,23217;374178,23261;376877,23727;383418,26158;384332,27543;384585,27609;390440,29910;395458,32001;400477,34302;404241,36394;406750,37649;409469,39113;418669,44342;430379,51872;436444,56055;436619,56180;439718,58064;557726,280066;557638,281816;560026,282158;562326,283831;563372,289478;567345,296171;569018,296324;569018,294707;570717,289984;570690,289060;572363,283413;574663,283413;578218,281112;578636,290315;577591,294707;576336,298891;575709,305793;575500,309349;575082,312904;574190,313499;574245,313741;575099,313171;575500,309767;575709,306211;576336,299309;577591,295126;578636,290733;580309,291988;580100,295126;579682,298263;579473,304120;579055,311022;578009,318343;576754,326081;575291,333611;572572,349507;570063,350972;566926,360175;566090,368960;565672,370215;562117,379836;561071,380673;556680,390921;561281,380673;562326,379836;555635,398869;552080,400752;551343,402227;551453,402425;552289,400752;555844,398869;553334,405981;548734,414347;546434,418531;543925,422714;542043,425851;539324,431917;536397,437773;531796,444048;527196,449905;527388,449510;522177,456598;510886,468938;508663,472360;510886,469147;522177,456807;513604,469775;509187,474403;505640,477010;505449,477305;503232,479011;503149,479605;493321,489645;482865,499267;482382,499617;478892,504077;470528,510352;462710,516217;462682,516251;470528,510561;478892,504286;471992,511189;466372,514849;462484,516491;462373,516627;458190,519346;456615,520077;452649,523294;448781,526039;442926,529804;441044,530013;438952,530943;438627,531190;441253,530222;443135,530013;435607,535661;430798,538171;425988,540471;422591,540981;422015,541308;406123,548210;405313,548394;400477,551557;403195,552393;393158,556786;393995,553858;390649,555113;387512,556158;381030,558250;380164,557210;377057,557832;373293,558668;365556,560551;365301,560669;372666,558877;376430,558041;379566,557413;380821,558459;387303,556367;390440,555322;393785,554067;392949,556995;384166,561178;383736,561058;377684,563479;372666,564943;365138,566825;362027,566564;355522,567830;355310,568290;337954,571636;333981,570590;330635,570590;324780,572473;319552,572891;314325,573100;313757,572857;308992,573702;303242,572682;303451,572473;304497,571009;299687,570381;301987,569126;308888,568917;315579,568708;325198,568917;331890,568290;344436,565570;352800,563688;359074,563479;359510,563276;353428,563479;345063,565361;332517,568081;325826,568708;316207,568499;309515,568708;302615,568917;302824,568081;304287,565989;368692,555322;412396,538798;423897,532732;430379,529386;437071,525830;449617,518300;459654,510561;478474,495920;483702,491737;488720,487345;496248,480442;499385,475213;503890,471082;503926,470822;499594,474795;496457,480024;488929,486926;483911,491318;478683,495502;459864,510143;449826,517882;437280,525412;430589,528967;424106,532314;412605,538380;368902,554903;304497,565571;299687,565571;299060,563897;294041,563688;289441,565571;276058,565780;266230,565361;261420,564943;256611,564106;259508,561015;258911,561178;248117,559179;247619,559296;226918,555531;218763,553858;211653,552603;203080,548629;192415,544655;181332,540262;183214,538798;190951,540262;194297,543190;205798,546537;228591,552393;234237,553439;240301,554485;246992,555949;254366,557544;254938,557413;261839,558459;262048,558041;272085,558459;273758,558668;289232,558668;300523,559087;313906,558041;315579,558041;316207,559714;329380,558041;338163,555949;343181,555113;346318,554694;353219,553021;358865,551766;364510,550302;374866,548509;376221,548001;365347,549883;359701,551348;354055,552603;347155,554276;344018,554694;338999,555531;325407,556786;316207,557623;314534,557623;301151,558668;289859,558250;274385,558250;272712,558041;266230,555322;262675,557623;262666,557641;265603,555740;272085,558459;262048,558041;262127,557989;255565,556995;247829,555322;241137,553858;235073,552812;229427,551766;206634,545910;195134,542563;191788,539635;184051,538170;172550,532314;169204,532523;157285,526457;155194,522693;155612,522484;162931,526457;170250,530432;172341,529177;163767,523529;156658,520392;146830,514744;138465,509306;125292,503659;120273,499476;121319,499058;126337,500522;115882,489645;110027,484835;104590,480024;97689,474377;87652,463291;86964,461138;84934,459108;78033,451578;77197,447813;74478,444048;74155,443540;70924,441329;64650,432335;61096,423969;60677,423969;55868,414766;51268,405563;46458,394895;42067,384019;46458,391340;50849,400543;52313,405563;52918,406450;52173,402577;50232,399052;47071,391943;43321,385692;38721,373143;34780,360278;33486,356528;27849,334022;25356,317684;25338,318133;25547,321480;26593,329219;27847,337167;25756,330265;24293,321480;22620,321480;21574,313532;20111,308512;18856,303701;15301,299937;14256,299937;13210,294707;12792,288014;13628,278602;14046,275256;14758,272960;14412,267726;14883,259987;15719,258418;15719,257477;14046,260614;12583,258523;9864,254758;9368,251777;9237,252039;8401,260405;7773,268771;7146,275256;7146,288642;7355,295544;7773,302446;5891,308930;5473,308930;4218,296381;4218,283413;5264,273373;7145,275254;5473,273164;5055,265634;5473,254130;5682,250993;6309,245764;8819,236352;10069,230099;9655,228613;8191,236979;5682,246391;5055,251620;4846,254758;4427,266262;4846,273791;3800,283831;3800,296799;5055,309349;5473,309349;8191,321271;9655,331101;12792,341141;17732,362730;18163,366868;19065,366868;23665,377953;25338,383601;22202,378790;18856,371260;18647,373352;16828,367711;15510,367914;14046,363103;9028,351599;5891,341350;5682,332775;4218,322735;3173,312695;873,305375;2336,266471;3800,256431;2546,250993;5055,235933;5682,232377;7355,220246;11746,211461;10701,223384;11746,221340;12373,216455;12583,211043;14465,204141;17392,193683;20947,183016;21213,182716;22829,174231;25129,168165;27848,163145;33284,152687;37676,143275;43949,131144;48549,125915;52313,118594;55450,113992;58796,112319;59632,111064;62978,104371;69460,96841;69636,99988;69164,101311;75942,94331;79288,89939;83679,85756;84058,86176;83888,85965;89325,80527;94762,75507;100617,69232;108772,63166;117555,56682;122806,53018;126337,49780;132610,46015;139302,42460;140188,42004;142465,39767;146202,37021;150306,34930;153209,34261;153730,33884;210607,10876;212718,10417;218553,8366;222579,7556;224678,7538;225454,7321;273131,1046;286670,993;301151,1255;301420,1457;308470,627;314952,1673;321434,2928;324779,3688;321225,2719;314743,1464;308261,418;3082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0" o:spid="_x0000_s1036" style="position:absolute;left:572;top:21924;width:9599;height:9481;rotation:-9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<v:fill opacity="16448f"/>
                <v:stroke joinstyle="miter"/>
                <v:formulas/>
                <v:path arrowok="t" o:connecttype="custom" o:connectlocs="521889,942972;517402,945390;517671,945505;559191,918428;544686,921885;522928,924650;521892,921885;537088,920502;559191,918428;596921,914809;596035,915060;596489,914971;326248,909613;341616,913589;348178,913934;366482,922922;374770,924650;375289,924823;377188,922922;384440,924996;391693,926724;405983,930050;406198,929835;422775,932600;430718,933983;438661,934674;454893,935366;476996,935020;477955,935020;480104,933810;484939,932254;489860,932168;493227,932600;494134,935020;501861,935020;499444,938476;498062,940205;493573,942279;485284,942279;474578,941588;451439,940896;434171,939514;418976,937440;403780,935020;380642,931563;362683,925687;362891,925536;352322,922230;342998,918082;332292,914626;321240,910823;326248,909613;529542,902203;524266,903009;487774,904853;499789,906330;502897,905638;524309,903219;527833,902533;562329,897194;544406,899932;550556,900108;559406,898466;627751,896395;571540,911377;599986,905034;267365,889392;307081,906330;321240,910823;331946,914625;342652,918082;351977,922230;349905,923959;344379,922921;324694,915663;315024,911860;305354,907712;292576,903219;281524,898379;272891,893886;267365,889392;283597,880751;302591,890429;300174,891812;278071,881096;283597,880751;213490,857246;236974,870381;241809,875912;230757,870035;222469,864850;213490,857246;254670,848376;254673,848474;255840,849887;255968,849295;759024,825686;757770,825790;737048,840654;716672,851715;702167,860356;694224,863813;685936,867270;675920,872455;668323,876948;657271,881442;645875,885590;642766,888701;637931,890429;625844,892503;610303,897343;596143,901836;580602,906330;561262,911169;533979,915663;533289,916700;520171,919982;520511,920156;535078,916511;535361,915663;562644,911169;581984,906330;597525,901836;611685,897343;627225,892503;639313,890429;631130,895343;631370,895269;640004,890084;644839,888355;645161,888266;647256,885936;658653,881788;669704,877294;677302,872800;687317,867616;695606,864159;701290,861686;704240,859665;718745,851024;739121,839962;166808,820905;168119,822031;168566,822259;761342,811882;761223,811964;761223,812062;761772,812141;761914,811964;768803,806722;766764,808132;766403,808507;767802,807611;138609,789311;151652,804682;141310,792261;793255,789301;793224,789312;792996,790878;787470,797100;780908,804359;781304,804268;787470,797446;792996,791224;793255,789301;172364,781517;173048,782351;173083,782236;121280,773595;130259,779471;130700,779991;134792,780897;144073,789495;156851,799865;162377,807470;165485,811272;178608,822333;174810,825444;162588,811852;162032,811964;173598,824826;174810,825444;178609,822333;211417,848258;204856,850332;207273,852061;197603,852406;191387,848258;185516,843765;171011,831666;157542,819568;145109,807470;139238,801594;133713,795372;135785,792606;142692,798828;150290,804704;159614,814729;160407,815409;150290,804704;143037,798828;136130,792606;128532,783273;121280,773595;882098,718634;881923,718710;878151,727770;878472,675330;869320,688561;864830,696857;860341,704462;849634,718634;840310,732806;832021,744213;831330,744636;830765,745475;831676,744905;839964,733498;849289,719326;859995,705154;864485,697549;868974,689253;878299,675772;914216,670587;909726,684068;901783,698586;893840,713450;886588,722782;891423,713104;895567,703425;898675,698240;902819,691327;906618,684414;914216,670587;891862,640957;883479,655724;883325,656079;891768,641206;896459,607513;886384,635065;865190,678426;862087,683336;862067,683377;854814,695821;847562,709302;839274,719672;832367,731424;791615,777397;778146,788804;776853,789788;776296,790352;770664,794948;766058,800211;749136,813001;746484,814677;739282,820554;738242,821230;736703,822679;723234,831667;709765,839962;708224,840745;699104,846673;696277,848101;693534,849987;684209,855172;675496,858592;656079,868395;610522,885401;578776,893571;604432,888701;609267,887664;624808,882133;634478,879022;650019,871072;667632,864850;678916,860421;683864,857591;688353,856209;694570,852752;696203,851616;700441,847567;709765,842036;720373,836832;724270,834432;737739,825444;743610,819914;750172,815766;767094,802976;779182,791569;792651,780163;833402,734189;839011,724647;839274,723819;848253,709993;851016,705845;854689,700745;855851,698586;863103,686142;877263,656760;891077,625305;895135,612515;934246,576912;933210,577604;933210,577604;937508,556426;937384,557038;938391,558246;941499,561703;943571,560320;943623,560055;942190,561012;938736,557901;934430,517160;934189,517173;933752,517198;933901,518841;933556,527483;932174,532667;923886,545803;921814,557210;919742,561012;916288,577604;912489,590739;908345,603529;905927,613553;903165,623923;905368,620492;907309,613207;909035,602837;913180,590048;916979,576912;920432,560320;922505,556518;924577,545111;932865,531976;927340,558592;923195,580714;913870,609059;912026,611931;911237,616232;908690,623577;899020,644662;894531,655724;891768,661600;888314,667822;878990,684414;868974,700660;856196,722437;842037,743868;832712,755966;822697,767719;819243,772558;815444,777397;809573,782236;799971,792877;800248,793989;790233,804359;779527,811964;770893,818877;762714,824859;763986,824753;772965,818186;781599,811272;792305,803668;802321,793298;801975,791915;811645,781200;817516,776360;821315,771521;824769,766682;834784,754929;844109,742831;858268,721400;871046,699623;881062,683377;890386,666785;893840,660563;896603,654687;901092,643626;910762,622540;914561,608368;923886,580023;928030,557901;933556,531285;934802,526609;933901,526445;934246,517804;941844,509854;937823,526625;937823,526625;941844,509854;944952,506397;942880,510891;942406,520310;942190,529211;938736,539847;938736,541062;942880,529211;943571,510890;945181,507399;930102,491533;927839,496887;926994,504669;925904,501034;925506,501547;926649,505360;925958,510891;927340,515384;928410,515325;927685,512964;928375,507434;930102,491533;959112,482201;959803,482546;959457,497064;959803,507088;958767,525408;957731,535778;954622,550987;953587,563777;948406,587282;943571,607676;934937,611479;935628,609405;937009,594887;942190,579678;946334,577258;946334,577258;950824,550987;953241,538543;955313,525754;957040,513656;957731,502249;958076,492570;958767,487385;959112,482201;48640,321928;48812,322014;48828,321966;69476,272383;61879,286555;55662,291740;55647,292071;55046,305304;55064,305272;55662,292086;61879,286900;69476,272728;69735,272901;69865,272642;73620,242310;68785,245767;61533,260976;63192,262304;63246,262071;61879,260976;69131,245767;73412,242706;100213,222607;99777,222957;97925,230082;96759,233669;64987,291740;60497,305912;56353,320430;47373,350848;41502,371588;38740,387143;37358,395093;36322,403044;33214,424475;32178,437610;33905,451437;34714,443903;34595,441412;35977,426894;39085,405463;41550,402502;45130,378525;44956,374353;48368,364563;50398,356344;49791,357762;47719,357070;42538,371934;42884,380230;40466,396130;40121,398896;36668,403044;37703,395093;39085,387143;41848,371588;47719,350848;56698,320430;60842,305912;65332,291740;97105,233669;100213,222607;106430,188041;106429,188041;108156,189424;108156,189423;168660,138828;168594,138881;168392,139109;165572,142068;164858,143106;164392,143633;162377,146561;141310,171449;135439,178362;129568,185621;103607,214341;129913,185276;135784,178017;141656,171103;162722,146216;164858,143106;168392,139109;177427,114992;174446,116032;172229,116855;171702,117525;167903,120982;158233,127204;151671,134463;145455,141722;141310,145524;141170,145348;137252,150061;130604,158314;119898,170066;121625,172140;121658,172111;120244,170412;130949,158659;141656,145524;145800,141722;152016,134463;158578,127204;168248,120982;172047,117526;176191,115970;177499,115564;677647,52541;695260,60491;702858,66713;685936,58417;677647,52541;620318,27307;634133,30418;653472,40097;620318,27307;412415,25017;405162,25925;389621,27999;374425,31455;367864,33529;360266,35603;343640,38872;340580,40097;319514,47356;298793,55652;284288,62219;274618,66022;250788,77083;239391,84342;228340,91601;210727,104736;194150,117871;178284,131724;179645,133426;183012,131114;185878,128976;196222,119945;212799,106810;230412,93675;241463,86416;252860,79157;276689,68096;286014,63256;300519,56688;321240,48393;342307,41134;351156,39394;355431,37932;413616,25368;535922,17585;543304,18320;553319,21777;545722,20740;529835,17629;535922,17585;576113,14863;590272,15900;607540,22813;586128,19011;576113,14863;460591,14777;420703,16937;393074,20739;379951,24196;368554,28344;352668,30418;292576,53578;270819,63256;264257,65676;258386,68787;247334,74663;230067,83650;216943,94020;178954,123747;171015,130657;163248,137755;163413,137920;103666,208089;91579,224681;86053,234705;80527,244038;70167,263395;58897,281171;58770,281716;54971,292086;52208,296925;51518,297616;48453,307813;47719,313863;47028,322504;42193,336676;37703,350848;32868,371588;30106,390600;28379,409611;30796,396476;31020,395392;31487,390254;34250,371243;35115,371532;35190,371210;34250,370897;39085,350157;43575,335985;48387,321878;48064,321813;48755,313171;52554,296925;55317,292086;55410,291833;59116,281716;70512,263741;80873,244384;86399,235051;91924,225027;104012,208435;163758,138265;179645,123748;217634,94020;230757,83651;248025,74663;259076,68787;264948,65676;271509,63256;293267,53578;353359,30418;369245,28344;380642,24196;393765,20740;421394,16937;461282,14907;493343,15983;509114,0;525345,1037;541922,2765;552974,5531;560226,8987;569206,7259;582674,10370;590963,12789;590618,13135;590272,15555;576113,14518;571278,13135;566443,12098;557118,10024;547794,7950;538124,6567;527418,6567;518784,6567;505315,6567;504682,6365;498753,9333;500825,12789;521547,16937;512326,17098;512481,17110;522237,16937;530526,17975;546412,21085;554010,22122;566788,24888;579912,27653;592690,30764;605468,34566;611685,36294;617901,38368;617981,38442;622439,39211;633242,43229;634751,45518;635169,45628;644839,49430;653127,52886;661416,56689;667632,60145;671776,62219;676266,64639;691462,73281;710801,85725;720817,92638;721107,92845;726225,95957;921123,462843;920977,465736;924922,466300;928721,469065;930448,478398;937009,489459;939772,489711;939772,487040;942580,479234;942535,477707;945298,468374;949097,468374;954968,464572;955658,479781;953932,487040;951860,493953;950823,505360;950478,511236;949787,517113;948315,518095;948406,518495;949817,517554;950478,511928;950823,506051;951860,494644;953932,487731;955658,480472;958421,482546;958076,487731;957385,492916;957040,502595;956349,514002;954622,526100;952550,538889;950133,551333;945643,577604;941499,580023;936318,595233;934937,609751;934246,611825;928375,627725;926648,629108;919396,646045;926994,629108;928721,627725;917669,659180;911798,662291;910581,664729;910762,665056;912144,662291;918015,659180;913870,670933;906273,684759;902474,691673;898330,698586;895221,703771;890732,713795;885897,723474;878299,733844;870701,743522;871018,742870;862412,754583;843763,774978;840092,780632;843763,775323;862412,754929;848253,776360;840957,784008;835100,788317;834784,788804;831122,791624;830985,792606;814753,809198;797485,825099;796687,825679;790924,833049;777110,843419;764199,853111;764152,853167;777110,843765;790924,833395;779527,844801;770246,850851;763825,853565;763641,853789;756734,858282;754131,859490;747582,864807;741193,869344;731523,875566;728415,875912;724960,877448;724423,877857;728760,876257;731868,875912;719435,885244;711492,889393;703549,893195;697939,894037;696987,894577;670740,905984;669402,906289;661416,911515;665905,912897;649328,920156;650710,915317;645184,917391;640004,919119;629298,922576;627867,920858;622736,921885;616519,923267;603741,926378;603320,926574;615483,923613;621700,922230;626880,921193;628952,922921;639658,919465;644838,917737;650364,915663;648983,920502;634478,927415;633767,927216;623772,931217;615483,933637;603051,936748;597914,936316;587169,938409;586819,939168;558154,944698;551592,942970;546067,942970;536397,946081;527763,946772;519129,947118;518191,946716;510323,948112;500825,946427;501171,946081;502897,943661;494954,942624;498753,940550;510150,940205;521201,939859;537087,940205;548139,939168;568860,934674;582674,931563;593035,931217;593756,930882;583711,931218;569896,934328;549175,938822;538124,939859;522237,939514;511186,939859;499789,940205;500135,938822;502552,935366;608921,917737;681101,890429;700095,880405;710801,874874;721853,868998;742574,856554;759151,843765;790233,819568;798867,812655;807155,805396;819588,793989;824769,785348;832210,778520;832270,778091;825114,784656;819934,793298;807501,804705;799212,811964;790579,818877;759497,843073;742920,855863;722198,868307;711147,874183;700441,879714;681446,889738;609267,917045;502897,934674;494954,934674;493918,931909;485630,931563;478032,934674;455929,935020;439698,934328;431754,933637;423811,932254;428596,927146;427610,927415;409783,924111;408961,924304;374771,918082;361302,915317;349560,913243;335400,906675;317787,900108;299483,892849;302591,890429;315370,892849;320895,897688;339890,903219;377534,912897;386858,914626;396873,916354;407925,918774;420103,921410;421048,921193;432445,922922;432790,922230;449367,922922;452130,923267;477686,923267;496335,923959;518438,922230;521201,922230;522237,924996;543995,922230;558499,918774;566788,917391;571969,916700;583365,913934;592690,911861;602014,909441;619118,906478;621355,905639;603396,908749;594071,911169;584747,913243;573350,916008;568170,916700;559881,918082;537433,920156;522237,921539;519474,921539;497372,923267;478723,922576;453166,922576;450403,922230;439698,917737;433826,921539;433811,921569;438661,918428;449368,922921;432790,922230;432921,922146;422084,920502;409306,917737;398255,915317;388239,913589;378915,911861;341271,902182;322277,896651;316751,891812;303973,889392;284978,879714;279453,880059;259767,870035;256314,863813;257004,863468;269092,870035;281179,876603;284633,874529;270473,865196;258731,860011;242499,850678;228685,841691;206928,832358;198639,825445;200366,824753;208655,827173;191387,809198;181717,801248;172738,793298;161341,783965;144764,765645;143627,762087;140274,758731;128878,746287;127496,740066;123006,733844;122472,733004;117135,729350;106774,714486;100904,700660;100213,700660;92270,685451;84672,670241;76729,652613;69476,634638;76729,646736;83981,661946;86399,670241;87398,671708;86168,665308;82961,659483;77741,647733;71548,637403;63950,616663;57441,595403;55304,589205;45994,552012;41877,525012;41848,525754;42193,531285;43920,544074;45992,557210;42538,545803;40121,531285;37358,531285;35631,518150;33214,509854;31142,501904;25271,495682;23544,495682;21817,487040;21126,475979;22508,460424;23198,454893;24375,451100;23803,442449;24580,429660;25961,427067;25961,425512;23198,430697;20781,427240;16291,421018;15471,416093;15255,416524;13874,430351;12838,444178;11802,454893;11802,477015;12147,488422;12838,499829;9730,510545;9039,510545;6967,489805;6967,468374;8694,451782;11800,454891;9039,451437;8348,438993;9039,419981;9384,414796;10420,406155;14565,390600;16630,380267;15946,377810;13529,391637;9384,407192;8348,415833;8003,421018;7312,440030;8003,452473;6276,469065;6276,490496;8348,511236;9039,511236;13529,530939;15946,547185;21126,563777;29285,599456;29998,606294;31487,606294;39085,624614;41848,633947;36668,625997;31142,613553;30797,617009;27792,607687;25616,608022;23198,600072;14910,581060;9730,564123;9384,549951;6967,533359;5240,516767;1441,504669;3859,440375;6276,423784;4204,414796;8348,389909;9384,384032;12147,363984;19400,349466;17673,369169;19399,365792;20436,357718;20781,348774;23889,337367;28724,320084;34595,302455;35035,301960;37704,287938;41502,277913;45992,269617;54972,252334;62224,236779;72584,216731;80182,208089;86399,195991;91579,188386;97105,185621;98486,183547;104012,172486;114718,160042;115009,165243;114228,167429;125424,155894;130949,148635;138202,141722;138827,142417;138548,142068;147527,133080;156506,124784;166176,114414;179645,104390;194150,93675;202822,87619;208655,82268;219015,76046;230067,70170;231530,69417;235290,65719;241463,61182;248241,57726;253036,56621;253896,55997;347833,17974;351318,17216;360956,13826;367604,12487;371071,12457;372353,12098;451094,1728;473456,1642;497372,2074;497817,2408;509459,1037;520165,2765;530871,4839;536395,6096;530526,4493;519820,2419;509114,691;50911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73EA1406" w14:textId="77777777" w:rsidR="00F73DDB" w:rsidRDefault="00F73DDB" w:rsidP="00F73DDB">
                      <w:pPr>
                        <w:jc w:val="cente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片 16" o:spid="_x0000_s1037" type="#_x0000_t75" style="position:absolute;left:5217;top:5523;width:23653;height:2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  <w:r w:rsidR="00F73DDB" w:rsidRPr="00F73DDB">
      <w:rPr>
        <w:noProof/>
        <w:color w:val="000000" w:themeColor="text1"/>
        <w:lang w:val="zh-TW" w:eastAsia="zh-TW" w:bidi="zh-TW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744C0853" wp14:editId="005757C5">
              <wp:simplePos x="0" y="0"/>
              <wp:positionH relativeFrom="column">
                <wp:posOffset>5766760</wp:posOffset>
              </wp:positionH>
              <wp:positionV relativeFrom="paragraph">
                <wp:posOffset>-961405</wp:posOffset>
              </wp:positionV>
              <wp:extent cx="1871980" cy="1799590"/>
              <wp:effectExtent l="0" t="0" r="0" b="0"/>
              <wp:wrapNone/>
              <wp:docPr id="5" name="群組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1980" cy="1799590"/>
                        <a:chOff x="0" y="0"/>
                        <a:chExt cx="1872571" cy="1800000"/>
                      </a:xfrm>
                    </wpg:grpSpPr>
                    <wps:wsp>
                      <wps:cNvPr id="6" name="手繪多邊形：圖案 10"/>
                      <wps:cNvSpPr/>
                      <wps:spPr>
                        <a:xfrm rot="10800000" flipH="1" flipV="1">
                          <a:off x="72571" y="0"/>
                          <a:ext cx="1800000" cy="180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7" name="手繪多邊形：圖案 18"/>
                      <wps:cNvSpPr>
                        <a:spLocks noChangeAspect="1"/>
                      </wps:cNvSpPr>
                      <wps:spPr>
                        <a:xfrm flipV="1">
                          <a:off x="377371" y="304800"/>
                          <a:ext cx="1178645" cy="11783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8" name="手繪多邊形：圖案 18"/>
                      <wps:cNvSpPr>
                        <a:spLocks noChangeAspect="1"/>
                      </wps:cNvSpPr>
                      <wps:spPr>
                        <a:xfrm flipV="1">
                          <a:off x="420914" y="1640115"/>
                          <a:ext cx="153183" cy="1531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手繪多邊形：圖案 18"/>
                      <wps:cNvSpPr>
                        <a:spLocks noChangeAspect="1"/>
                      </wps:cNvSpPr>
                      <wps:spPr>
                        <a:xfrm flipV="1">
                          <a:off x="0" y="870857"/>
                          <a:ext cx="297741" cy="29750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1FD10ED" id="群組 5" o:spid="_x0000_s1026" style="position:absolute;margin-left:454.1pt;margin-top:-75.7pt;width:147.4pt;height:141.7pt;z-index:251670528" coordsize="18725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">
              <v:shape id="手繪多邊形：圖案 10" o:spid="_x0000_s1027" style="position:absolute;left:725;width:18000;height:1800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1e5e9f [2406]" o:opacity2="9830f" focusposition="1" focussize="" focus="100%" type="gradientRadial"/>
                <v:stroke joinstyle="miter"/>
                <v:path arrowok="t" o:connecttype="custom" o:connectlocs="978610,1790238;970198,1794828;970702,1795047;1048557,1743641;1021358,1750203;980560,1755453;978617,1750203;1007111,1747578;1048557,1743641;1119306,1736771;1117644,1737247;1118496,1737078;611758,1726906;640576,1734453;652880,1735109;687202,1752172;702744,1755453;703716,1755782;707278,1752172;720877,1756110;734476,1759391;761272,1765706;761675,1765297;792759,1770547;807653,1773172;822548,1774485;852984,1775797;894430,1775141;896229,1775141;900259,1772844;909325,1769891;918553,1769727;924867,1770547;926567,1775141;941056,1775141;936524,1781703;933933,1784985;925514,1788922;909972,1788922;889897,1787610;846509,1786297;814129,1783672;785635,1779735;757142,1775141;713754,1768578;680079,1757422;680469,1757136;660651,1750860;643166,1742985;623091,1736422;602368,1729203;611758,1726906;992962,1712837;983068,1714367;914640,1717869;937171,1720672;942999,1719359;983150,1714766;989757,1713464;1054441,1703328;1020834,1708526;1032367,1708860;1048961,1705743;1177117,1701811;1071713,1730256;1125053,1718212;501345,1688516;575817,1720672;602368,1729203;622443,1736422;642519,1742984;660003,1750859;656118,1754141;645756,1752172;608844,1738391;590712,1731172;572579,1723297;548618,1714766;527896,1705579;511706,1697047;501345,1688516;531782,1672111;567399,1690485;562866,1693110;521420,1672766;531782,1672111;400321,1627486;444357,1652423;453423,1662923;432701,1651767;417158,1641923;400321,1627486;477540,1610647;477546,1610834;479733,1613516;479974,1612392;1423271,1567569;1420919,1567767;1382064,1595986;1343856,1616986;1316657,1633392;1301763,1639954;1286221,1646517;1267440,1656361;1253193,1664892;1232471,1673423;1211101,1681298;1205272,1687204;1196206,1690485;1173541,1694423;1144399,1703610;1117848,1712141;1088706,1720673;1052441,1729860;1001282,1738391;999987,1740360;975390,1746592;976027,1746922;1003343,1740002;1003873,1738391;1055032,1729860;1091297,1720673;1120438,1712141;1146990,1703610;1176131,1694423;1198797,1690485;1183453,1699815;1183902,1699673;1200092,1689829;1209158,1686548;1209762,1686378;1213691,1681954;1235062,1674079;1255785,1665548;1270031,1657017;1288811,1647173;1304353,1640611;1315011,1635915;1320543,1632079;1347742,1615674;1385949,1594674;312786,1558494;315245,1560631;316085,1561064;1427617,1541363;1427395,1541518;1427395,1541705;1428424,1541854;1428690,1541518;1441608,1531567;1437784,1534243;1437108,1534955;1439730,1533255;259910,1498512;284368,1527694;264975,1504111;1487459,1498493;1487401,1498513;1486973,1501487;1476611,1513299;1464307,1527080;1465049,1526907;1476611,1513955;1486973,1502143;1487459,1498493;323206,1483715;324489,1485298;324553,1485081;227416,1468674;244253,1479831;245080,1480817;252752,1482538;270156,1498861;294117,1518549;304478,1532986;310306,1540205;334915,1561205;327791,1567111;304874,1541306;303831,1541518;325519,1565937;327791,1567111;334915,1561205;396436,1610423;384132,1614360;388665,1617642;370532,1618298;358876,1610423;347867,1601892;320668,1578923;295412,1555955;272099,1532986;261090,1521830;250729,1510018;254614,1504768;267566,1516580;281813,1527736;299298,1546768;300784,1548059;281813,1527736;268213,1516580;255262,1504768;241015,1487049;227416,1468674;1654050,1364332;1653722,1364474;1646649,1381676;1647252,1282117;1630090,1307238;1621671,1322988;1613253,1337425;1593177,1364332;1575693,1391237;1560151,1412894;1558855,1413696;1557794,1415289;1559503,1414206;1575045,1392550;1592530,1365644;1612605,1338738;1621024,1324301;1629442,1308551;1646927,1282957;1714276,1273114;1705857,1298707;1690963,1326269;1676068,1354488;1662469,1372207;1671536,1353832;1679307,1335457;1685135,1325614;1692906,1312489;1700029,1299364;1714276,1273114;1672360,1216861;1656641,1244895;1656352,1245569;1672183,1217333;1680981,1153366;1662088,1205674;1622346,1287995;1616528,1297318;1616490,1297395;1602891,1321019;1589292,1346613;1573750,1366301;1560798,1388613;1484383,1475893;1459126,1497550;1456703,1499417;1455658,1500489;1445097,1509213;1436461,1519205;1404729,1543487;1399757,1546670;1386252,1557826;1384302,1559110;1381416,1561862;1356160,1578924;1330904,1594674;1328013,1596158;1310913,1607414;1305612,1610124;1300468,1613704;1282983,1623548;1266646,1630041;1230235,1648652;1144809,1680939;1085282,1696450;1133390,1687204;1142456,1685235;1171597,1674735;1189730,1668829;1218872,1653735;1251898,1641923;1273058,1633514;1282335,1628142;1290753,1625518;1302410,1618954;1305473,1616797;1313419,1609111;1330904,1598611;1350796,1588730;1358103,1584173;1383359,1567111;1394368,1556611;1406672,1548736;1438404,1524455;1461069,1502799;1486325,1481143;1562740,1393862;1573257,1375746;1573750,1374175;1590587,1347925;1595768,1340050;1602656,1330368;1604834,1326269;1618433,1302645;1644984,1246864;1670888,1187146;1678497,1162864;1751836,1095271;1749893,1096584;1749893,1096584;1757953,1056378;1757720,1057539;1759607,1059834;1765435,1066397;1769321,1063772;1769419,1063268;1766731,1065084;1760255,1059178;1752181,981831;1751728,981857;1750909,981903;1751189,985022;1750541,1001429;1747951,1011272;1732409,1036209;1728523,1057866;1724638,1065084;1718162,1096584;1711038,1121521;1703267,1145803;1698734,1164833;1693554,1184521;1697685,1178009;1701325,1164177;1704562,1144489;1712333,1120209;1719457,1095271;1725933,1063772;1729819,1056553;1733704,1034897;1749246,1009960;1738885,1060490;1731114,1102490;1713628,1156302;1710170,1161754;1708691,1169919;1703915,1183865;1685783,1223895;1677364,1244895;1672183,1256052;1665707,1267864;1648223,1299364;1629442,1330207;1605482,1371551;1578930,1412238;1561446,1435206;1542665,1457518;1536190,1466706;1529066,1475893;1518057,1485081;1500052,1505283;1500572,1507393;1481792,1527080;1461717,1541518;1445527,1554642;1430191,1566000;1432576,1565799;1449413,1553330;1465603,1540205;1485678,1525768;1504458,1506080;1503810,1503455;1521943,1483112;1532952,1473925;1540075,1464737;1546551,1455550;1565331,1433238;1582816,1410269;1609367,1369582;1633328,1328239;1652108,1297395;1669593,1265895;1676068,1254083;1681249,1242927;1689668,1221927;1707801,1181896;1714924,1154990;1732409,1101178;1740180,1059178;1750541,1008647;1752877,999771;1751189,999460;1751836,983054;1766083,967960;1758542,999801;1758543,999801;1766083,967961;1771911,961398;1768026,969929;1767136,987811;1766731,1004710;1760255,1024903;1760255,1027209;1768026,1004710;1769321,969928;1772340,963300;1744065,933179;1739822,943343;1738237,958117;1736194,951215;1735447,952190;1737590,959429;1736294,969929;1738885,978460;1740892,978347;1739532,973866;1740827,963366;1744065,933179;1798463,915460;1799758,916116;1799110,943679;1799758,962710;1797815,997491;1795872,1017178;1790044,1046053;1788101,1070334;1778387,1114959;1769321,1153677;1753132,1160896;1754427,1156958;1757017,1129396;1766731,1100521;1774502,1095928;1774502,1095927;1782921,1046053;1787453,1022428;1791339,998147;1794577,975178;1795872,953523;1796520,935148;1797815,925304;1798463,915460;91207,611182;91529,611346;91560,611254;130278,517121;116031,544026;104374,553870;104346,554499;103219,579621;103252,579561;104374,554526;116031,544682;130278,517776;130763,518104;131006,517612;138048,460027;128982,466589;115383,495464;118494,497986;118595,497543;116031,495464;129630,466589;137658,460779;187913,422621;187095,423285;183622,436813;181437,443621;121859,553870;113440,580776;105669,608338;88831,666088;77823,705462;72642,734994;70052,750087;68109,765181;62281,805868;60337,830805;63576,857055;65093,842752;64871,838024;67461,810461;73289,769774;77912,764153;84624,718631;84299,710712;90696,692126;94503,676521;93365,679213;89479,677900;79765,706119;80413,721869;75880,752056;75232,757306;68756,765181;70699,750087;73289,734994;78470,705462;89479,666088;106317,608338;114088,580776;122506,553870;182084,443621;187913,422621;199570,356997;199569,356997;202807,359622;202807,359621;316260,263566;316136,263666;315758,264100;310469,269716;309131,271687;308258,272688;304478,278248;264976,325497;253966,338622;242958,352403;194278,406927;243605,351747;254614,337965;265623,324841;305126,277591;309131,271687;315758,264100;332699,218313;327109,220287;322953,221851;321963,223122;314840,229685;296707,241497;284403,255279;272747,269059;264976,276279;264712,275944;257367,284892;244900,300560;224825,322872;228063,326809;228125,326754;225473,323528;245547,301216;265623,276279;273394,269060;285051,255279;297354,241498;315487,229686;322611,223123;330382,220170;332835,219398;1270679,99749;1303705,114842;1317952,126655;1286221,110905;1270679,99749;1163179,51843;1189083,57749;1225348,76124;1163179,51843;773332,47496;759733,49218;730591,53155;702097,59718;689793,63655;675546,67593;644371,73799;638633,76124;599131,89905;560276,105655;533077,118124;514945,125342;470261,146342;448891,160124;428168,173904;395141,198842;364056,223779;334307,250078;336858,253310;343172,248922;348546,244862;367942,227716;399026,202779;432053,177842;452775,164060;474146,150280;518829,129280;536315,120092;563513,107623;602368,91874;641871,78093;658465,74790;666481,72014;775585,48162;1004925,33386;1018767,34781;1037547,41343;1023300,39375;993511,33468;1004925,33386;1080288,28218;1106839,30187;1139218,43311;1099068,36093;1080288,28218;863670,28054;788874,32156;737067,39374;712458,45936;691088,53811;661299,57749;548618,101718;507821,120092;495516,124686;484508,130592;463785,141748;431405,158810;406797,178498;335562,234935;320676,248053;306112,261528;306421,261841;194388,395058;171723,426558;161361,445590;151000,463308;131572,500057;110439,533804;110202,534839;103078,554526;97898,563714;96602,565026;90855,584385;89479,595870;88184,612276;79118,639182;70699,666088;61633,705462;56452,741556;53214,777649;57747,752712;58167,750654;59042,740900;64223,704806;65845,705355;65986,704745;64224,704150;73290,664775;81708,637869;90733,611086;90127,610963;91422,594557;98545,563714;103726,554526;103900,554047;110850,534839;132220,500714;151648,463964;162009,446246;172370,427215;195036,395715;307069,262498;336858,234935;408092,178498;432701,158811;465080,141749;485803,130592;496812,124686;509116,120092;549914,101718;662594,57750;692383,53812;713754,45937;738362,39375;790169,32156;864965,28300;925085,30344;954656,0;985092,1968;1016177,5250;1036899,10500;1050499,17062;1067336,13781;1092592,19687;1108134,24281;1107487,24937;1106839,29531;1080288,27562;1071222,24937;1062156,22968;1044670,19031;1027186,15093;1009053,12468;988979,12468;972788,12468;947533,12468;946347,12085;935228,17718;939114,24281;977969,32156;960678,32462;960970,32484;979264,32156;994806,34125;1024595,40031;1038842,42000;1062803,47250;1087412,52500;1111372,58405;1135333,65624;1146990,68905;1158646,72843;1158797,72982;1167156,74443;1187413,82071;1190243,86415;1191026,86624;1209158,93843;1224700,100405;1240242,107624;1251899,114187;1259670,118124;1268088,122717;1296582,139124;1332847,162749;1351627,175873;1352171,176267;1361769,182175;1727228,878711;1726955,884203;1734351,885273;1741474,890523;1744713,908241;1757017,929241;1762198,929719;1762198,924648;1767462,909829;1767378,906930;1772559,889211;1779682,889211;1790691,881992;1791986,910867;1788749,924648;1784863,937773;1782920,959429;1782273,970585;1780978,981742;1778217,983607;1778387,984366;1781033,982579;1782273,971898;1782920,960742;1784863,939085;1788749,925960;1791986,912180;1797167,916117;1796520,925960;1795225,935804;1794577,954179;1793281,975835;1790044,998804;1786158,1023085;1781625,1046709;1773207,1096584;1765435,1101178;1755721,1130053;1753131,1157615;1751836,1161552;1740827,1191740;1737589,1194365;1723990,1226520;1738237,1194365;1741474,1191740;1720752,1251458;1709743,1257364;1707460,1261992;1707801,1262613;1710391,1257363;1721400,1251458;1713628,1273770;1699382,1300020;1692258,1313145;1684487,1326269;1678659,1336113;1670240,1355144;1661174,1373519;1646927,1393206;1632680,1411581;1633274,1410342;1617138,1432581;1582168,1471300;1575283,1482034;1582168,1471956;1617138,1433237;1590587,1473924;1576906,1488444;1565924,1496625;1565331,1497550;1558465,1502902;1558208,1504768;1527771,1536268;1495391,1566455;1493894,1567556;1483087,1581548;1457184,1601235;1432974,1619636;1432887,1619743;1457184,1601892;1483087,1582205;1461717,1603860;1444313,1615345;1432274,1620498;1431928,1620923;1418976,1629454;1414096,1631747;1401816,1641841;1389835,1650454;1371702,1662267;1365874,1662923;1359396,1665841;1358390,1666616;1366522,1663579;1372350,1662923;1349037,1680641;1334142,1688517;1319248,1695735;1308728,1697334;1306944,1698360;1257727,1720016;1255218,1720594;1240242,1730516;1248661,1733141;1217577,1746922;1220167,1737735;1209805,1741672;1200092,1744953;1180016,1751516;1177334,1748253;1167712,1750203;1156055,1752828;1132095,1758735;1131305,1759107;1154113,1753484;1165770,1750859;1175483,1748891;1179369,1752172;1199444,1745609;1209158,1742328;1219519,1738391;1216929,1747578;1189730,1760703;1188397,1760325;1169655,1767922;1154113,1772516;1130800,1778421;1121167,1777602;1101020,1781574;1100363,1783016;1046613,1793515;1034309,1790234;1023948,1790234;1005815,1796140;989626,1797453;973436,1798109;971677,1797345;956923,1799996;939114,1796796;939762,1796140;942999,1791546;928105,1789578;935228,1785640;956599,1784984;977322,1784328;1007110,1784984;1027833,1783016;1066688,1774484;1092592,1768578;1112019,1767922;1113371,1767286;1094535,1767922;1068631,1773828;1029776,1782360;1009053,1784328;979264,1783672;958542,1784328;937171,1784985;937819,1782360;942352,1775797;1141808,1742328;1277155,1690485;1312772,1671454;1332847,1660954;1353570,1649798;1392425,1626173;1423509,1601892;1481792,1555955;1497982,1542830;1513524,1529049;1536837,1507393;1546551,1490987;1560504,1478026;1560616,1477211;1547199,1489675;1537485,1506080;1514172,1527737;1498629,1541518;1482440,1554642;1424157,1600580;1393073,1624861;1354218,1648486;1333495,1659642;1313419,1670141;1277803,1689173;1142456,1741016;942999,1774485;928105,1774485;926162,1769235;910620,1768578;896373,1774485;854928,1775141;824491,1773828;809596,1772516;794702,1769891;803675,1760193;801825,1760703;768397,1754430;766856,1754797;702745,1742985;677489,1737735;655471,1733798;628920,1721329;595893,1708860;561571,1695079;567399,1690485;591360,1695079;601721,1704266;637338,1714766;707926,1733141;725410,1736422;744190,1739703;764913,1744297;787750,1749301;789521,1748891;810892,1752172;811539,1750860;842623,1752172;847804,1752828;895725,1752828;930695,1754141;972141,1750860;977321,1750860;979264,1756110;1020062,1750860;1047261,1744297;1062803,1741672;1072517,1740360;1093887,1735110;1111372,1731173;1128857,1726578;1160929,1720954;1165122,1719360;1131448,1725266;1113963,1729860;1096478,1733798;1075107,1739047;1065394,1740360;1049852,1742985;1007758,1746922;979264,1749547;974084,1749547;932638,1752828;897668,1751516;849747,1751516;844566,1750860;824491,1742328;813482,1749547;813454,1749604;822548,1743641;842624,1752172;811540,1750859;811784,1750699;791464,1747578;767504,1742328;746781,1737735;728000,1734453;710516,1731173;639929,1712798;604312,1702298;593950,1693110;569989,1688516;534372,1670141;524011,1670798;487098,1651767;480622,1639954;481917,1639298;504583,1651767;527248,1664236;533724,1660298;507173,1642579;485155,1632736;454719,1615017;428815,1597955;388017,1580236;372475,1567111;375713,1565799;391255,1570392;358876,1536268;340743,1521174;323906,1506080;302536,1488362;271452,1453581;269319,1446826;263033,1440456;241663,1416831;239072,1405019;230653,1393206;229650,1391613;219644,1384675;200216,1356457;189208,1330207;187913,1330207;173018,1301332;158771,1272457;143877,1238989;130278,1204865;143877,1227833;157476,1256708;162009,1272457;163883,1275242;161577,1263092;155563,1252032;145774,1229725;134162,1210114;119916,1170739;107710,1130376;103702,1118610;86245,1047998;78525,996738;78470,998147;79118,1008647;82355,1032929;86241,1057866;79765,1036209;75232,1008647;70052,1008647;66813,983710;62281,967960;58395,952867;47386,941054;44148,941054;40910,924648;39615,903648;42205,874117;43500,863618;45706,856416;44634,839993;46091,815711;48681,810790;48681,807836;43500,817680;38967,811118;30548,799306;29011,789954;28606,790774;26016,817024;24073,843274;22130,863618;22130,905616;22777,927273;24073,948929;18245,969273;16949,969273;13064,929898;13064,889211;16302,857711;22127,863614;16949,857055;15654,833430;16949,797337;17597,787493;19540,771087;27311,741556;31183,721938;29901,717275;25368,743524;17597,773056;15654,789462;15006,799306;13711,835399;15006,859023;11769,890523;11769,931210;15654,970585;16949,970585;25368,1007991;29901,1038834;39615,1070334;54914,1138071;56249,1151053;59043,1151053;73290,1185833;78471,1203552;68756,1188458;58395,1164833;57748,1171396;52114,1153698;48034,1154333;43500,1139240;27958,1103146;18245,1070991;17597,1044084;13064,1012585;9826,981085;2703,958117;7235,836055;11769,804556;7883,787493;15654,740244;17597,729087;22777,691025;36377,663463;33139,700869;36376,694457;38319,679131;38967,662150;44795,640494;53862,607682;64871,574213;65696,573273;70700,546651;77823,527620;86242,511870;103079,479058;116678,449527;136106,411465;150352,395058;162009,372090;171723,357653;182085,352403;184675,348465;195036,327466;215111,303841;215658,313715;214193,317865;235186,295966;245547,282185;259147,269060;260319,270380;259795,269716;276632,252654;293470,236904;311602,217217;336858,198185;364056,177842;380318,166345;391255,156185;410683,144373;431405,133217;434149,131788;441200,124768;452776,116155;465485,109592;474476,107495;476089,106311;652232,34124;658768,32684;676841,26249;689307,23706;695807,23650;698211,22968;845861,3281;887792,3117;932638,3937;933473,4571;955304,1968;975379,5249;995454,9187;1005812,11573;994806,8531;974731,4593;954656,1312;95465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手繪多邊形：圖案 18" o:spid="_x0000_s1028" style="position:absolute;left:3773;top:3048;width:11787;height:11783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5e9f [2406]" stroked="f">
                <v:fill opacity="20303f"/>
                <v:stroke joinstyle="miter"/>
                <v:path arrowok="t" o:connecttype="custom" o:connectlocs="640797,1171972;635288,1174977;635618,1175121;686598,1141468;668788,1145764;642073,1149201;640801,1145764;659459,1144045;686598,1141468;732924,1136970;731837,1137282;732394,1137172;400581,1130513;419451,1135453;427508,1135883;449982,1147053;460159,1149201;460795,1149416;463127,1147053;472032,1149630;480937,1151778;498483,1155912;498747,1155645;519101,1159082;528854,1160800;538607,1161659;558537,1162519;585675,1162089;586853,1162089;589492,1160585;595428,1158652;601471,1158545;605605,1159081;606718,1162089;616206,1162089;613238,1166385;611542,1168533;606029,1171111;595852,1171111;582707,1170252;554296,1169392;533094,1167674;514436,1165096;495778,1162089;467368,1157793;445318,1150490;445573,1150302;432596,1146194;421147,1141038;408002,1136742;394433,1132016;400581,1130513;650194,1121302;643715,1122304;598909,1124596;613662,1126431;617479,1125572;643769,1122565;648096,1121713;690451,1115077;668445,1118480;675996,1118698;686863,1116658;770779,1114084;701760,1132705;736688,1124821;328282,1105381;377047,1126431;394433,1132016;407578,1136742;420723,1141038;432172,1146193;429628,1148341;422843,1147052;398673,1138031;386800,1133305;374927,1128150;359237,1122565;345667,1116550;335067,1110965;328282,1105381;348212,1094641;371534,1106670;368566,1108388;341428,1095070;348212,1094641;262131,1065427;290966,1081752;296903,1088626;283334,1081323;273157,1074879;262131,1065427;312695,1054404;312699,1054526;314131,1056282;314288,1055546;931962,1026203;930422,1026333;904979,1044806;879960,1058554;862151,1069294;852398,1073590;842221,1077886;829924,1084330;820595,1089915;807025,1095500;793032,1100655;789215,1104521;783279,1106670;768438,1109247;749356,1115262;731970,1120847;712888,1126432;689142,1132446;655642,1138031;654794,1139320;638687,1143399;639105,1143616;656992,1139085;657339,1138031;690838,1132446;714585,1126432;733666,1120847;751052,1115262;770134,1109247;784975,1106670;774928,1112777;775222,1112684;785824,1106240;791760,1104092;792155,1103981;794728,1101085;808722,1095929;822291,1090345;831620,1084759;843917,1078316;854094,1074019;861073,1070946;864695,1068434;882505,1057694;907523,1043947;204813,1020262;206423,1021661;206973,1021945;934807,1009047;934662,1009148;934662,1009271;935336,1009369;935510,1009148;943968,1002634;941465,1004387;941023,1004852;942739,1003739;170190,980995;186204,1000098;173506,984661;973992,980982;973954,980996;973674,982943;966889,990676;958832,999697;959318,999583;966889,991105;973674,983372;973992,980982;211636,971309;212476,972344;212518,972202;148912,961462;159938,968765;160479,969411;165503,970537;176899,981224;192589,994112;199373,1003563;203189,1008289;219303,1022037;214639,1025903;199632,1009010;198949,1009148;198949,1009148;213150,1025134;214639,1025903;219303,1022037;259587,1054257;251531,1056835;254499,1058983;242626,1059412;234993,1054257;227784,1048672;209974,1033636;193437,1018600;178171,1003563;170963,996260;164178,988527;166722,985090;175203,992823;184532,1000127;195981,1012585;196954,1013431;184532,1000127;175627,992823;167146,985090;157817,973491;148912,961462;1083077,893154;1082862,893248;1078230,904509;1078625,839333;1067387,855778;1061875,866089;1056362,875540;1043217,893154;1031768,910768;1021591,924945;1020742,925471;1020047,926513;1021167,925805;1031344,911628;1042793,894014;1055938,876400;1061451,866949;1066963,856638;1078413,839883;1112495,837842;1108944,845898;1101311,861363;1108944,845898;1112495,837842;1122513,833439;1117000,850194;1107247,868237;1097494,886710;1088590,898310;1094526,886281;1099615,874252;1103431,867808;1108519,859216;1113184,850623;1122513,833439;1095066,796613;1084773,814966;1084584,815407;1094950,796922;1100711,755047;1088340,789290;1062317,843181;1058506,849284;1058482,849334;1049577,864800;1040673,881555;1030496,894443;1022015,909050;971978,966188;955440,980365;953853,981587;953169,982289;946253,988001;940599,994542;919820,1010438;916565,1012521;907722,1019825;906444,1020665;904555,1022467;888017,1033636;871480,1043947;869587,1044919;858389,1052287;854918,1054061;851550,1056405;840101,1062850;829404,1067100;805561,1079284;749624,1100420;710645,1110574;742147,1104521;748084,1103232;767165,1096359;779038,1092492;798121,1082611;819747,1074878;833602,1069373;839677,1065857;845189,1064139;852822,1059842;854827,1058430;860031,1053398;871480,1046525;884505,1040056;889289,1037073;905827,1025903;913036,1019029;921093,1013874;941871,997979;956712,983801;973250,969625;1023287,912487;1030173,900627;1030496,899598;1041521,882414;1044913,877259;1049424,870920;1050850,868237;1059754,852771;1077140,816254;1094102,777160;1099084,761265;1147107,717015;1145835,717874;1145835,717874;1151112,691554;1150960,692314;1152195,693816;1156012,698112;1158556,696394;1158620,696064;1156860,697253;1152620,693387;1147333,642752;1147037,642769;1146500,642799;1146683,644841;1146259,655582;1144563,662025;1134386,678350;1131842,692528;1129298,697253;1125057,717874;1120393,734200;1115304,750095;1112336,762554;1108944,775442;1111649,771178;1114032,762124;1116152,749236;1121241,733340;1125905,717015;1130146,696394;1132690,691668;1135234,677491;1145411,661166;1138627,694246;1133538,721741;1122089,756968;1119824,760538;1118855,765883;1115728,775012;1103855,801218;1098342,814966;1094950,822269;1090710,830002;1079261,850623;1066963,870815;1051274,897880;1033888,924516;1022439,939552;1010142,954159;1005901,960173;1001237,966188;994028,972202;982238,985427;982579,986809;970282,999697;957136,1009148;946535,1017741;936493,1025176;938054,1025044;949080,1016881;959681,1008289;972826,998838;985123,985950;984699,984231;996572,970914;1003781,964899;1008445,958885;1012686,952870;1024983,938263;1036432,923227;1053818,896591;1069507,869526;1081805,849334;1093254,828713;1097494,820980;1100887,813677;1106399,799930;1118273,773723;1122937,756110;1134386,720882;1139475,693387;1146259,660307;1147789,654496;1146683,654292;1147107,643552;1156436,633671;1151498,654516;1151498,654516;1156436,633672;1160252,629375;1157708,634960;1157708,634960;1157125,646667;1156860,657729;1152620,670949;1152620,672459;1157708,657729;1158556,634960;1160533,630620;1142018,610902;1139240,617556;1138202,627227;1136865,622709;1136375,623347;1137778,628087;1136930,634960;1138627,640545;1139941,640471;1139050,637538;1139898,630664;1142018,610902;1177638,599303;1178487,599732;1178062,617776;1178487,630234;1177214,653003;1175942,665892;1172126,684794;1170854,700690;1164493,729903;1158556,755250;1147955,759976;1148804,757398;1150500,739355;1156860,720452;1161949,717445;1161949,717445;1167461,684794;1170429,669328;1172974,653433;1175094,638397;1175942,624220;1176366,612191;1177214,605747;1177638,599303;59722,400108;59934,400215;59954,400155;85306,338531;75977,356145;68344,362589;68326,363000;67588,379447;67609,379408;68344,363018;75977,356574;85306,338960;85624,339175;85783,338853;90394,301155;84458,305451;75553,324354;77590,326005;77656,325715;75977,324354;84882,305451;90139,301647;123046,276667;122510,277102;120237,285958;118805,290415;79793,362589;74281,380203;69192,398246;58167,436052;50959,461828;47566,481161;45870,491041;44598,500923;40781,527558;39509,543883;41630,561068;42623,551704;42478,548609;44174,530565;47990,503930;51017,500250;55412,470449;55199,465265;59388,453098;61881,442882;61136,444644;58591,443785;52230,462258;52655,472569;49686,492331;49262,495767;45022,500923;46294,491041;47990,481161;51382,461828;58591,436052;69616,398246;74705,380203;80217,362589;119229,290415;123046,276667;130679,233707;130678,233707;132798,235425;132798,235425;207088,172542;207006,172608;206759,172891;203295,176569;202420,177859;201848,178514;199373,182154;173507,213085;166298,221678;159089,230699;127227,266378;159513,230270;166722,221248;173931,212656;199797,181724;202420,177859;206759,172891;217852,142918;214192,144210;211470,145234;210823,146066;206158,150362;194285,158095;186228,167117;178595,176139;173507,180865;173334,180645;168524,186503;160361,196760;147216,211367;149336,213944;149377,213908;147640,211796;160785,197190;173931,180865;179019,176139;186652,167117;194709,158096;206582,150363;211246,146067;216335,144134;217941,143628;832044,65300;853670,75181;862999,82914;842221,72603;832044,65300;761653,33939;778615,37805;802361,49834;761653,33939;506380,31093;497475,32220;478393,34798;459735,39094;451678,41672;442350,44249;421936,48312;418179,49835;392313,58856;366870,69167;349060,77329;337187,82055;307928,95802;293935,104824;280365,113846;258739,130171;238385,146496;218905,163713;220575,165829;224710,162956;228229,160298;240929,149074;261283,132749;282909,116423;296479,107401;310472,98380;339731,84633;351180,78618;368990,70455;394433,60145;420299,51123;431165,48961;436413,47144;507855,31529;658027,21856;667091,22769;679389,27065;670060,25776;650554,21910;658027,21856;707376,18473;724761,19762;745963,28354;719673,23628;707376,18473;565534,18366;516557,21051;482633,25776;466520,30072;452526,35227;433020,37805;359237,66589;332522,78618;324465,81625;317257,85492;303688,92795;282485,103965;266372,116853;219727,153799;209979,162387;200443,171209;200645,171413;127286,258623;112444,279245;105660,291703;98875,303303;86154,327361;72316,349452;72161,350130;67496,363018;64104,369033;63255,369892;59492,382566;58591,390084;57743,400824;51807,418438;46294,436052;40357,461828;36965,485457;34845,509085;37813,492760;38088,491413;38661,485027;42053,461399;43116,461758;43208,461359;42054,460969;47990,435192;53503,417578;59412,400045;59016,399965;59864,389225;64528,369033;67920,363018;68034,362704;72585,350130;86578,327791;99299,303732;106084,292133;112869,279674;127710,259053;201069,171843;220575,153800;267220,116853;283334,103965;304536,92795;318105,85492;325314,81625;333371,78618;360085,66589;433869,37805;453375,35228;467368,30073;483481,25776;517405,21051;566382,18527;605748,19865;625111,0;645041,1289;665395,3437;678965,6874;687870,11170;698895,9022;715432,12888;725609,15895;725185,16325;724761,19332;707376,18044;701439,16325;695502,15036;684053,12458;672604,9881;660731,8162;647586,8162;636985,8162;620447,8162;619670,7911;612390,11599;614934,15895;640377,21051;629055,21251;629246,21266;641225,21051;651402,22340;670908,26206;680237,27495;695927,30932;712040,34369;727730,38235;743419,42961;751052,45109;758685,47686;758783,47777;764257,48734;777521,53727;779374,56572;779887,56708;791760,61434;801937,65730;812114,70456;819747,74752;824835,77329;830348,80336;849006,91077;872752,106543;885049,115135;885405,115392;891690,119260;1130994,575245;1130814,578840;1135658,579541;1140322,582978;1142443,594577;1150499,608324;1153892,608637;1153892,605317;1157339,595616;1157284,593718;1160676,582118;1165341,582118;1172549,577393;1173398,596296;1171278,605317;1168733,613909;1167461,628087;1167037,635390;1166189,642693;1164381,643915;1164493,644411;1166225,643241;1167037,636249;1167461,628946;1168733,614769;1171278,606176;1173398,597155;1176790,599732;1176366,606176;1175518,612621;1175094,624650;1174246,638827;1172126,653863;1169581,669758;1166613,685224;1161101,717874;1156012,720882;1149651,739785;1147955,757828;1147107,760406;1139898,780168;1137778,781886;1128873,802937;1138202,781886;1140322,780168;1126753,819262;1119544,823129;1118050,826158;1118273,826565;1119969,823128;1127177,819262;1122089,833869;1112760,851053;1108096,859645;1103007,868237;1099190,874681;1093678,887140;1087742,899169;1078413,912057;1069084,924086;1069472,923275;1058906,937834;1036008,963181;1031500,970208;1036008,963610;1058906,938263;1041521,964899;1032563,974404;1025371,979760;1024983,980365;1020487,983869;1020319,985090;1000388,1005712;979186,1025474;978206,1026194;971130,1035354;954168,1048243;938315,1060288;938258,1060358;954168,1048672;971130,1035784;957136,1049961;945740,1057479;937857,1060853;937630,1061131;929149,1066716;925953,1068217;917913,1074825;910068,1080463;898195,1088196;894378,1088626;890136,1090536;889477,1091043;894802,1089056;898619,1088626;883353,1100225;873600,1105381;863847,1110107;856958,1111153;855790,1111825;823563,1126002;821920,1126380;812114,1132876;817627,1134594;797272,1143616;798969,1137601;792184,1140179;785824,1142327;772678,1146623;770922,1144487;764621,1145764;756988,1147482;741299,1151349;740782,1151592;755716,1147912;763349,1146193;769710,1144905;772254,1147052;785399,1142756;791760,1140608;798544,1138031;796848,1144045;779038,1152637;778165,1152390;765893,1157363;755716,1160370;740451,1164237;734143,1163700;720951,1166301;720521,1167244;685325,1174118;677268,1171970;670484,1171970;658611,1175836;648010,1176696;637408,1177125;636257,1176625;626596,1178360;614934,1176266;615359,1175836;617479,1172829;607726,1171540;612390,1168963;626384,1168533;639953,1168103;659459,1168533;673028,1167244;698470,1161659;715432,1157793;728153,1157363;729038,1156947;716705,1157363;699743,1161230;674300,1166815;660731,1168103;641225,1167674;627656,1168103;613662,1168533;614086,1166815;617054,1162519;747659,1140608;836284,1106670;859606,1094211;872752,1087337;886321,1080034;911764,1064568;932118,1048672;970282,1018600;980882,1010008;991059,1000986;1006325,986809;1012686,976069;1021822,967584;1021896,967051;1013110,975210;1006749,985950;991484,1000127;981307,1009148;970706,1017741;932542,1047813;912188,1063709;886746,1079175;873176,1086478;860031,1093352;836709,1105810;748084,1139749;617479,1161659;607726,1161659;606454,1158223;596277,1157793;586948,1161659;559809,1162089;539879,1161230;530126,1160370;520373,1158652;526248,1152303;525038,1152637;503148,1148531;502139,1148771;460159,1141038;443621,1137601;429204,1135024;411819,1126861;390192,1118699;367718,1109677;371534,1106670;387224,1109677;394009,1115691;417331,1122565;463552,1134594;475001,1136742;487298,1138890;500867,1141898;515821,1145173;516980,1144905;530974,1147053;531398,1146194;551752,1147053;555144,1147482;586523,1147482;609422,1148341;636560,1146194;639953,1146194;641225,1149630;667939,1146194;685749,1141898;695926,1140179;702287,1139320;716280,1135883;727730,1133305;739179,1130298;760179,1126616;762925,1125572;740875,1129439;729426,1132446;717977,1135024;703983,1138461;697623,1139320;687446,1141038;659883,1143616;641225,1145334;637833,1145334;610694,1147482;587796,1146623;556417,1146623;553024,1146194;539879,1140608;532670,1145334;532652,1145371;538607,1141468;551752,1147052;531398,1146193;531559,1146088;518253,1144045;502563,1140608;488994,1137601;476697,1135453;465248,1133305;419027,1121276;395705,1114403;388920,1108388;373230,1105381;349908,1093352;343124,1093781;318953,1081323;314713,1073590;315561,1073160;330402,1081323;345244,1089485;349484,1086908;332099,1075308;317681,1068864;297751,1057265;280789,1046095;254075,1034496;243898,1025903;246018,1025044;256195,1028051;234993,1005712;223120,995831;212094,985950;198101,974350;177747,951581;176351,947159;172235,942989;158241,927523;156545,919790;151032,912057;150376,911014;143823,906472;131102,887999;123894,870815;123046,870815;113293,851912;103964,833009;94211,811100;85306,788760;94211,803796;103116,822699;106084,833009;107310,834832;105801,826878;101863,819638;95453,805034;87850,792196;78521,766420;70529,739998;67904,732293;56473,686068;51418,652511;51382,653433;51807,660307;53927,676203;56471,692528;52230,678350;49262,660307;45870,660307;43750,643982;40781,633671;38237,623791;31028,616058;28908,616058;26788,605317;25940,591570;27636,572238;28484,565364;29928,560649;29226,549898;30180,534002;31876,530781;31876,528847;28484,535291;25516,530995;20003,523262;18996,517140;18731,517677;17035,534861;15763,552046;14491,565364;14491,592858;14915,607036;15763,621212;11947,634530;11099,634530;8554,608754;8554,582118;10674,561497;14489,565362;11099,561068;10250,545602;11099,521973;11522,515529;12795,504789;17883,485457;20419,472614;19579,469561;16611,486745;11522,506078;10250,516818;9826,523262;8978,546891;9826,562356;7706,582978;7706,609613;10250,635390;11099,635390;16611,659878;19579,680069;25940,700690;35958,745034;36832,753532;38662,753532;47990,776301;51383,787901;45022,778019;38237,762554;37813,766850;34124,755264;31453,755680;28484,745799;18307,722170;11947,701120;11522,683506;8554,662885;6434,642263;1770,627227;4738,547320;7706,526699;5162,515529;10250,484598;11522,477294;14915,452377;23820,434333;21699,458821;23819,454624;25092,444590;25516,433474;29332,419297;35269,397816;42478,375907;43018,375291;46294,357863;50959,345404;56471,335094;67496,313613;76401,294281;89122,269364;98451,258623;106084,243587;112445,234136;119229,230699;120926,228122;127710,214374;140855,198908;141213,205372;140254,208089;154000,193753;160785,184731;169690,176139;170457,177003;170115,176569;181140,165399;192165,155088;204038,142200;220575,129741;238385,116423;249034,108897;256195,102246;268916,94513;282485,87210;284282,86274;288899,81679;296479,76040;304801,71744;310688,70371;311744,69596;427084,22339;431363,21396;443197,17184;451360,15519;455617,15483;457191,15036;553872,2148;581329,2040;610694,2577;611241,2993;625536,1289;638681,3436;651826,6014;658608,7576;651402,5585;638257,3007;625111,859;6251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29" style="position:absolute;left:4209;top:16401;width:1531;height:1531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<v:fill opacity="24929f"/>
                <v:stroke joinstyle="miter"/>
                <v:path arrowok="t" o:connecttype="custom" o:connectlocs="83281,152291;82565,152681;82608,152700;89234,148327;86919,148885;83447,149332;83282,148885;85707,148662;89234,148327;95255,147742;95113,147783;95186,147768;52062,146903;54514,147545;55561,147601;58482,149052;59805,149332;59887,149359;60191,149052;61348,149387;62505,149666;64786,150204;64820,150169;67465,150616;68733,150839;70000,150950;72590,151062;76117,151006;76271,151006;76614,150811;77385,150560;78170,150546;78708,150615;78852,151006;80085,151006;79700,151565;79479,151844;78763,152179;77440,152179;75732,152067;72039,151955;69284,151732;66859,151397;64434,151006;60742,150448;57876,149499;57909,149475;56223,148941;54735,148271;53026,147713;51263,147099;52062,146903;84503,145706;83661,145836;77837,146134;79755,146373;80251,146261;83668,145870;84230,145760;89735,144897;86875,145340;87856,145368;89268,145103;100175,144768;91205,147188;95744,146163;42665,143637;49003,146373;51263,147099;52971,147713;54679,148271;56167,148941;55837,149220;54955,149052;51814,147880;50271,147266;48727,146596;46688,145870;44925,145089;43547,144363;42665,143637;45256,142242;48287,143805;47901,144028;44374,142298;45256,142242;34068,138446;37816,140567;38587,141460;36824,140511;35501,139674;34068,138446;40639,137013;40640,137029;40826,137257;40847,137162;121123,133349;120923,133366;117616,135766;114364,137553;112050,138948;110782,139506;109460,140065;107861,140902;106649,141628;104885,142353;103067,143023;102571,143526;101799,143805;99870,144140;97390,144921;95131,145647;92651,146373;89565,147154;85211,147880;85101,148048;83007,148578;83062,148606;85386,148017;85431,147880;89785,147154;92871,146373;95351,145647;97611,144921;100091,144140;102020,143805;100714,144599;100752,144586;102130,143749;102901,143470;102953,143456;103287,143079;105106,142409;106869,141684;108082,140958;109680,140120;111003,139562;111910,139163;112380,138836;114695,137441;117947,135654;26619,132577;26828,132759;26899,132795;121493,131119;121474,131133;121474,131149;121561,131161;121584,131133;122683,130286;122358,130514;122300,130574;122523,130430;22119,127474;24200,129957;22550,127951;126585,127473;126580,127474;126544,127727;125662,128732;124615,129904;124678,129890;125662,128788;126544,127783;126585,127473;27505,126216;27615,126350;27620,126332;19353,124936;20786,125885;20857,125969;21510,126115;22991,127504;25030,129179;25912,130407;26408,131021;28502,132807;27896,133310;25945,131115;25857,131133;25857,131133;27702,133210;27896,133310;28502,132807;33737,136994;32690,137329;33076,137608;31533,137664;30541,136994;29604,136269;27289,134315;25140,132361;23156,130407;22219,129458;21337,128453;21668,128006;22770,129011;23983,129960;25471,131579;25597,131689;23983,129960;22825,129011;21723,128006;20511,126499;19353,124936;140762,116060;140735,116072;140133,117535;140184,109066;138723,111203;138007,112543;137291,113771;135582,116060;134094,118349;132771,120191;132661,120259;132571,120395;132716,120303;134039,118460;135527,116172;137235,113883;137952,112655;138668,111315;140156,109138;144586,108872;144124,109919;143132,111929;144124,109919;144586,108872;145888,108300;145171,110477;143904,112822;142636,115223;141479,116730;142250,115167;142912,113604;143408,112766;144069,111650;144675,110533;145888,108300;142321,103515;140983,105900;140958,105957;142306,103555;143054,98114;141446,102563;138064,109566;137569,110359;137566,110366;136409,112375;135251,114553;133929,116227;132826,118125;126323,125550;124174,127392;123968,127551;123879,127642;122980,128385;122245,129235;119545,131300;119122,131571;117972,132520;117806,132629;117561,132863;115411,134315;113262,135654;113016,135781;111561,136738;111110,136969;110672,137273;109184,138111;107794,138663;104695,140246;97425,142993;92359,144312;96453,143526;97225,143358;99705,142465;101248,141963;103728,140679;106539,139674;108339,138958;109129,138502;109845,138278;110837,137720;111098,137536;111774,136883;113262,135989;114955,135149;115577,134761;117726,133310;118663,132417;119710,131747;122411,129681;124339,127839;126489,125997;132992,118572;133887,117031;133929,116897;135362,114664;135802,113994;136389,113171;136574,112822;137731,110812;139991,106067;142195,100987;142843,98922;149084,93172;148919,93283;148919,93283;149605,89863;149585,89962;149745,90157;150242,90715;150572,90492;150580,90449;150352,90604;149801,90101;149113,83522;149075,83524;149005,83528;149029,83793;148974,85189;148754,86026;147431,88147;147100,89990;146770,90604;146218,93283;145612,95405;144951,97470;144565,99089;144124,100764;144476,100210;144786,99033;145061,97359;145722,95293;146329,93172;146880,90492;147210,89878;147541,88036;148864,85914;147982,90213;147321,93786;145833,98363;145538,98827;145412,99522;145006,100708;143463,104113;142746,105900;142306,106849;141754,107854;140266,110533;138668,113157;136629,116674;134370,120135;132882,122089;131283,123987;130732,124769;130126,125550;129189,126332;127657,128050;127701,128230;126103,129904;124395,131133;123017,132249;121712,133215;121915,133198;123347,132137;124725,131021;126434,129793;128032,128118;127977,127895;129520,126164;130457,125383;131063,124601;131614,123820;133212,121922;134700,119968;136960,116507;138999,112990;140597,110366;142085,107686;142636,106681;143077,105732;143794,103946;145337,100541;145943,98252;147431,93674;148092,90101;148974,85803;149173,85048;149029,85021;149084,83626;150297,82342;149655,85050;149655,85050;150297,82342;150793,81783;150462,82509;150462,82509;150386,84030;150352,85468;149801,87186;149801,87382;150462,85468;150572,82509;150829,81945;148423,79383;148062,80248;147927,81504;147753,80917;147689,81000;147872,81616;147762,82509;147982,83235;148153,83225;148037,82844;148147,81951;148423,79383;153052,77876;153162,77931;153107,80276;153162,81895;152997,84854;152832,86529;152336,88985;152170,91050;151344,94846;150572,98140;149194,98754;149305,98419;149525,96075;150352,93618;151013,93228;151013,93227;151730,88985;152115,86975;152446,84910;152722,82956;152832,81114;152887,79550;152997,78713;153052,77876;7762,51992;7789,52005;7792,51998;11087,43990;9874,46279;8882,47116;8880,47170;8784,49307;8787,49302;8882,47172;9874,46335;11087,44046;11128,44074;11149,44032;11748,39133;10977,39691;9819,42148;10084,42362;10093,42325;9874,42148;11032,39691;11715,39197;15992,35951;15922,36008;15627,37158;15441,37738;10370,47116;9654,49405;8993,51750;7560,56662;6623,60012;6182,62524;5962,63808;5796,65092;5300,68553;5135,70674;5410,72907;5540,71691;5521,71288;5741,68944;6237,65483;6630,65004;7202,61132;7174,60458;7718,58877;8042,57550;7945,57779;7615,57667;6788,60068;6843,61407;6457,63975;6402,64422;5851,65092;6017,63808;6237,62524;6678,60012;7615,56662;9048,51750;9709,49405;10425,47116;15496,37738;15992,35951;16984,30369;16984,30369;17259,30592;17259,30592;26914,22421;26904,22429;26872,22466;26421,22944;26308,23112;26233,23197;25912,23670;22550,27689;21613,28806;20676,29978;16535,34614;20731,29922;21668,28750;22605,27633;25967,23614;26308,23112;26872,22466;28313,18571;27838,18739;27484,18872;27400,18980;26793,19539;25250,20543;24203,21716;23211,22888;22550,23502;22527,23474;21902,24235;20841,25568;19133,27466;19409,27801;19414,27796;19188,27522;20896,25624;22605,23502;23266,22888;24258,21716;25305,20544;26848,19539;27455,18980;28116,18729;28325,18664;108137,8485;110947,9769;112160,10774;109460,9434;108137,8485;98988,4410;101193,4913;104279,6476;98988,4410;65812,4040;64655,4187;62174,4522;59750,5080;58703,5415;57490,5750;54837,6278;54349,6476;50987,7648;47680,8988;45366,10048;43823,10663;40020,12449;38201,13621;36438,14794;33627,16915;30982,19036;28450,21273;28667,21548;29204,21175;29662,20830;31312,19371;33958,17250;36768,15129;38532,13956;40351,12784;44153,10997;45641,10216;47956,9155;51263,7815;54624,6643;56036,6362;56719,6126;66004,4097;85521,2840;86699,2959;88297,3517;87085,3349;84549,2847;85521,2840;91934,2400;94194,2568;96949,3684;93532,3070;91934,2400;73500,2386;67134,2735;62726,3349;60631,3908;58813,4578;56278,4913;46688,8653;43216,10216;42169,10607;41232,11109;39469,12058;36713,13510;34619,15184;28557,19985;27290,21101;26051,22247;26077,22274;16543,33607;14614,36286;13732,37905;12850,39412;11197,42539;9399,45409;9378,45497;8772,47172;8331,47954;8221,48065;7732,49712;7615,50689;7505,52085;6733,54373;6017,56662;5245,60012;4804,63082;4529,66152;4914,64031;4950,63856;5025,63026;5465,59956;5604,60003;5616,59951;5466,59900;6237,56551;6954,54262;7722,51983;7670,51973;7780,50577;8386,47954;8827,47172;8842,47131;9434,45497;11252,42594;12905,39468;13787,37961;14669,36342;16598,33662;26132,22330;28667,19985;34729,15184;36824,13510;39579,12058;41343,11109;42280,10607;43327,10216;46799,8653;56388,4913;58923,4578;60742,3908;62836,3349;67245,2735;73610,2407;78726,2581;81243,0;83833,167;86478,447;88242,893;89399,1451;90832,1172;92981,1675;94304,2065;94249,2121;94194,2512;91934,2345;91163,2121;90391,1954;88903,1619;87415,1284;85872,1061;84164,1061;82786,1061;80637,1061;80536,1028;79589,1507;79920,2065;83227,2735;81755,2761;81780,2763;83337,2735;84660,2903;87195,3405;88407,3573;90446,4019;92541,4466;94580,4968;96619,5582;97611,5862;98603,6197;98616,6208;99327,6333;101051,6982;101292,7351;101358,7369;102901,7983;104224,8541;105547,9155;106539,9714;107200,10048;107916,10439;110341,11835;113428,13845;115026,14961;115072,14995;115889,15497;146990,74749;146967,75217;147596,75308;148202,75754;148478,77262;149525,79048;149966,79089;149966,78657;150414,77397;150407,77150;150848,75643;151454,75643;152391,75029;152501,77485;152225,78657;151895,79774;151729,81616;151674,82565;151564,83514;151329,83673;151344,83737;151569,83585;151674,82677;151729,81728;151895,79885;152225,78769;152501,77597;152942,77932;152887,78769;152777,79606;152721,81169;152611,83012;152336,84965;152005,87031;151619,89041;150903,93283;150242,93674;149415,96130;149194,98475;149084,98810;148147,101378;147872,101601;146714,104337;147927,101601;148202,101378;146439,106458;145502,106960;145308,107354;145337,107407;145557,106960;146494,106458;145833,108356;144620,110589;144014,111706;143353,112822;142857,113659;142140,115278;141369,116841;140156,118516;138944,120079;138994,119974;137621,121866;134645,125159;134059,126073;134645,125215;137621,121921;135362,125383;134197,126618;133263,127314;133212,127392;132628,127848;132606,128006;130016,130686;127260,133254;127133,133348;126213,134538;124009,136213;121948,137778;121941,137787;124009,136269;126213,134594;124395,136436;122913,137413;121889,137851;121859,137887;120757,138613;120342,138808;119297,139667;118277,140400;116734,141404;116238,141460;115687,141708;115601,141774;116293,141516;116789,141460;114805,142967;113538,143637;112270,144251;111375,144388;111223,144475;107035,146317;106821,146366;105547,147210;106263,147433;103618,148606;103838,147824;102956,148159;102130,148438;100421,148997;100193,148719;99374,148885;98382,149108;96343,149611;96276,149642;98217,149164;99209,148941;100036,148773;100366,149052;102075,148494;102901,148215;103783,147880;103563,148662;101248,149778;101135,149746;99540,150392;98217,150783;96233,151285;95413,151216;93699,151554;93643,151676;89069,152569;88021,152290;87140,152290;85597,152793;84219,152904;82841,152960;82691,152895;81436,153121;79920,152848;79975,152793;80251,152402;78983,152234;79589,151899;81408,151844;83172,151788;85707,151844;87470,151676;90777,150950;92981,150448;94635,150392;94750,150338;93147,150392;90942,150895;87636,151620;85872,151788;83337,151732;81573,151788;79755,151844;79810,151620;80196,151062;97170,148215;108688,143805;111719,142186;113428,141293;115191,140344;118498,138334;121143,136269;126103,132361;127481,131244;128803,130072;130787,128230;131614,126834;132802,125732;132811,125662;131669,126722;130843,128118;128859,129960;127536,131133;126158,132249;121198,136157;118553,138222;115246,140232;113483,141181;111774,142074;108743,143693;97225,148103;80251,150950;78983,150950;78818,150504;77495,150448;76283,150950;72756,151006;70166,150895;68898,150783;67630,150560;68394,149735;68237,149778;65392,149244;65261,149276;59805,148271;57655,147824;55782,147489;53522,146429;50711,145368;47791,144196;48287,143805;50326,144196;51207,144977;54239,145870;60246,147433;61734,147713;63332,147992;65095,148383;67039,148808;67190,148773;69008,149052;69063,148941;71709,149052;72150,149108;76228,149108;79204,149220;82731,148941;83172,148941;83337,149387;86809,148941;89124,148383;90446,148159;91273,148048;93092,147601;94580,147266;96068,146875;98797,146397;99154,146261;96288,146764;94800,147154;93312,147489;91493,147936;90667,148048;89344,148271;85762,148606;83337,148829;82896,148829;79369,149108;76393,148997;72315,148997;71874,148941;70166,148215;69229,148829;69226,148834;70000,148327;71709,149052;69063,148941;69084,148927;67355,148662;65316,148215;63552,147824;61954,147545;60466,147266;54459,145703;51428,144810;50546,144028;48507,143637;45476,142074;44594,142130;41453,140511;40902,139506;41012,139451;42941,140511;44870,141572;45421,141237;43161,139730;41288,138892;38697,137385;36493,135934;33021,134426;31698,133310;31974,133198;33296,133589;30541,130686;28998,129402;27565,128118;25746,126611;23101,123652;22919,123077;22385,122536;20566,120526;20345,119521;19629,118516;19544,118381;18692,117790;17039,115390;16102,113157;15992,113157;14724,110701;13512,108244;12244,105397;11087,102494;12244,104448;13401,106905;13787,108244;13947,108481;13750,107448;13239,106507;12406,104609;11417,102941;10205,99592;9166,96158;8825,95157;7340,89150;6683,84790;6678,84910;6733,85803;7009,87868;7339,89990;6788,88147;6402,85803;5962,85803;5686,83681;5300,82342;4970,81058;4033,80053;3757,80053;3481,78657;3371,76871;3592,74359;3702,73466;3890,72853;3798,71456;3922,69390;4143,68972;4143,68720;3702,69558;3316,69000;2600,67995;2469,67199;2434,67269;2214,69502;2049,71735;1883,73466;1883,77038;1938,78881;2049,80723;1553,82453;1442,82453;1112,79104;1112,75643;1387,72963;1883,73465;1442,72907;1332,70898;1442,67827;1498,66990;1663,65594;2324,63082;2654,61413;2545,61017;2159,63250;1498,65762;1332,67157;1277,67995;1167,71065;1277,73075;1002,75754;1002,79215;1332,82565;1442,82565;2159,85747;2545,88371;3371,91050;4673,96813;4787,97917;5025,97917;6237,100876;6678,102383;5851,101099;4970,99089;4914,99647;4435,98142;4088,98196;3702,96912;2379,93842;1553,91106;1498,88817;1112,86138;836,83458;230,81504;616,71121;1002,68441;671,66990;1332,62970;1498,62021;1938,58784;3096,56439;2820,59621;3096,59076;3261,57772;3316,56327;3812,54485;4584,51694;5521,48847;5591,48767;6017,46502;6623,44883;7339,43543;8772,40752;9929,38240;11583,35002;12795,33607;13787,31653;14614,30425;15496,29978;15716,29643;16598,27857;18306,25847;18353,26687;18228,27040;20015,25177;20896,24005;22054,22888;22154,23000;22109,22944;23542,21493;24975,20153;26518,18478;28667,16859;30982,15129;32366,14151;33296,13286;34950,12281;36713,11332;36947,11211;37547,10614;38532,9881;39614,9323;40379,9144;40516,9044;55506,2903;56062,2780;57600,2233;58661,2017;59214,2012;59419,1954;71984,279;75553,265;79369,335;79440,389;81298,167;83006,447;84715,781;85596,984;84660,726;82951,391;81243,112;812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手繪多邊形：圖案 18" o:spid="_x0000_s1030" style="position:absolute;top:8708;width:2977;height:2975;flip: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aa2ae [3208]" stroked="f">
                <v:fill opacity="24929f"/>
                <v:stroke joinstyle="miter"/>
                <v:path arrowok="t" o:connecttype="custom" o:connectlocs="161874,295890;160482,296648;160565,296684;173443,288188;168945,289273;162196,290140;161875,289273;166588,288839;173443,288188;185146,287053;184871,287131;185012,287103;101192,285422;105959,286669;107994,286778;113671,289598;116242,290140;116403,290195;116992,289598;119241,290249;121491,290791;125923,291835;125990,291767;131132,292635;133595,293069;136059,293286;141094,293503;147949,293394;148247,293394;148913,293015;150413,292527;151939,292499;152984,292635;153265,293394;155662,293394;154912,294479;154483,295021;153091,295672;150520,295672;147199,295455;140022,295238;134666,294804;129953,294154;125240,293394;118063,292310;112493,290466;112557,290418;109279,289381;106387,288080;103067,286995;99639,285802;101192,285422;164247,283097;162611,283350;151292,283928;155019,284392;155983,284175;162624,283416;163717,283200;174417,281525;168858,282384;170765,282439;173510,281924;194709,281274;177274,285976;186097,283985;82928,279077;95247,284392;99639,285802;102959,286995;106280,288079;109172,289381;108530,289923;106816,289598;100710,287320;97711,286127;94711,284826;90748,283416;87320,281897;84642,280487;82928,279077;87963,276366;93854,279402;93105,279836;86249,276474;87963,276366;66218,268990;73502,273112;75002,274847;71574,273003;69003,271376;66218,268990;78991,266207;78992,266238;79354,266681;79393,266495;235426,259087;235037,259120;228609,263784;222289,267255;217790,269966;215327,271051;212756,272135;209649,273762;207293,275172;203865,276582;200330,277884;199366,278860;197866,279402;194117,280053;189297,281572;184905,282982;180085,284392;174086,285910;165624,287320;165410,287646;161341,288676;161446,288730;165965,287587;166052,287320;174515,285910;180513,284392;185334,282982;189726,281572;194546,280053;198295,279402;195757,280944;195831,280921;198509,279294;200009,278752;200109,278724;200759,277992;204294,276691;207721,275281;210078,273871;213184,272244;215755,271159;217518,270383;218433,269749;222932,267038;229252,263567;51739,257587;52145,257940;52284,258012;236144,254756;236108,254781;236108,254812;236278,254837;236322,254781;238459,253137;237826,253579;237714,253697;238148,253415;42992,247673;47038,252496;43830,248599;246043,247670;246034,247673;245963,248165;244249,250117;242213,252395;242336,252366;244249,250226;245963,248273;246043,247670;53462,245228;53674,245489;53685,245453;37617,242742;40402,244586;40539,244749;41808,245033;44687,247731;48650,250985;50364,253371;51328,254564;55399,258035;54221,259011;50430,254746;50257,254781;50257,254781;53845,258817;54221,259011;55399,258035;65575,266170;63540,266821;64290,267363;61290,267471;59362,266170;57541,264760;53042,260964;48865,257167;45008,253371;43187,251527;41473,249575;42116,248707;44259,250660;46615,252503;49507,255649;49753,255862;46615,252503;44366,250660;42223,248707;39867,245779;37617,242742;273599,225496;273545,225520;272375,228363;272475,211908;269636,216060;268243,218663;266851,221049;263530,225496;260638,229943;258067,233522;257853,233655;257677,233918;257960,233739;260531,230160;263423,225713;266744,221266;268136,218880;269529,216277;272421,212046;281031,211531;280134,213565;278205,217470;280134,213565;281031,211531;283561,210420;282169,214650;279705,219205;277241,223869;274992,226798;276491,223761;277777,220724;278741,219097;280026,216927;281205,214758;283561,210420;276628,201122;274028,205756;273980,205867;276599,201200;278054,190628;274929,199273;268355,212879;267392,214420;267386,214433;265137,218337;262887,222568;260317,225821;258174,229509;245534,243935;241357,247514;240956,247823;240783,248000;239036,249442;237607,251093;232359,255107;231536,255633;229302,257477;228980,257689;228502,258144;224325,260964;220147,263567;219669,263812;216840,265673;215963,266120;215113,266712;212220,268339;209518,269412;203495,272488;189365,277825;179518,280388;187476,278860;188976,278535;193796,276799;196795,275823;201616,273328;207079,271376;210579,269986;212113,269098;213506,268665;215434,267580;215940,267223;217255,265953;220147,264218;223437,262584;224646,261831;228824,259011;230645,257276;232680,255974;237929,251961;241678,248382;245855,244803;258495,230377;260235,227383;260317,227123;263102,222784;263959,221483;265098,219883;265458,219205;267708,215300;272100,206081;276384,196211;277643,192198;289774,181026;289453,181243;289453,181243;290786,174598;290747,174790;291060,175169;292024,176253;292666,175820;292683,175736;292238,176037;291167,175060;289831,162276;289756,162281;289621,162288;289667,162804;289560,165516;289131,167143;286561,171264;285918,174843;285275,176037;284204,181243;283026,185364;281740,189378;280990,192523;280134,195777;280817,194700;281419,192414;281954,189161;283240,185147;284418,181026;285489,175820;286132,174626;286775,171047;289346,166926;287632,175277;286346,182219;283454,191113;282882,192014;282637,193364;281847,195669;278848,202285;277456,205756;276599,207600;275527,209552;272635,214758;269529,219856;265565,226689;261173,233414;258281,237210;255175,240898;254104,242416;252925,243935;251104,245453;248126,248792;248212,249141;245106,252395;241785,254781;239107,256950;236570,258828;236965,258794;239750,256734;242428,254564;245748,252178;248855,248924;248748,248490;251747,245128;253568,243609;254746,242091;255818,240572;258924,236885;261816,233088;266208,226364;270171,219531;273278,214433;276170,209226;277241,207274;278098,205430;279491,201959;282490,195343;283668,190896;286561,182002;287846,175060;289560,166709;289946,165242;289667,165190;289774,162479;292131,159984;290883,165247;290883,165247;292131,159984;293095,158899;292452,160309;292452,160309;292305,163265;292238,166058;291167,169395;291167,169777;292452,166058;292666,160309;293166,159214;288489,154235;287787,155915;287525,158357;287187,157216;287063,157377;287418,158574;287203,160309;287632,161719;287964,161701;287739,160960;287953,159225;288489,154235;297487,151307;297701,151415;297594,155971;297701,159116;297380,164865;297058,168119;296094,172891;295773,176904;294166,184280;292666,190679;289988,191872;290203,191221;290631,186666;292238,181894;293523,181134;293523,181134;294916,172891;295666,168986;296308,164973;296844,161177;297058,157598;297165,154561;297380,152934;297487,151307;15087,101016;15140,101043;15145,101028;21549,85469;19193,89916;17265,91543;17260,91647;17074,95799;17079,95790;17265,91652;19193,90025;21549,85578;21630,85632;21670,85551;22835,76033;21335,77118;19086,81890;19600,82307;19617,82234;19193,81890;21442,77118;22770,76157;31083,69851;30948,69960;30373,72196;30012,73321;20157,91543;18764,95990;17479,100546;14694,110091;12873,116598;12016,121479;11587,123974;11266,126469;10302,133193;9981,137315;10516,141654;10767,139290;10730,138508;11159,133953;12123,127228;12888,126299;13998,118775;13944,117466;15002,114394;15632,111815;15444,112260;14801,112043;13194,116707;13301,119310;12551,124299;12444,125167;11373,126469;11694,123974;12123,121479;12980,116598;14801,110091;17586,100546;18871,95990;20264,91543;30119,73321;31083,69851;33011,59004;33011,59004;33547,59438;33547,59438;52313,43562;52293,43579;52230,43650;51355,44579;51134,44904;50989,45070;50364,45989;43830,53798;42009,55967;40188,58245;32139,67253;40295,58137;42116,55859;43937,53689;50471,45880;51134,44904;52230,43650;55032,36083;54108,36409;53420,36667;53257,36878;52078,37962;49079,39915;47044,42192;45116,44470;43830,45663;43786,45608;42571,47087;40509,49676;37189,53364;37724,54015;37735,54006;37296,53473;40616,49785;43937,45663;45223,44470;47151,42192;49186,39915;52185,37962;53364,36878;54649,36390;55055,36262;210185,16486;215648,18981;218005,20933;212756,18330;210185,16486;192403,8569;196688,9545;202687,12582;192403,8569;127918,7850;125669,8135;120848,8786;116135,9870;114100,10521;111743,11172;106586,12197;105637,12582;99103,14859;92676,17463;88177,19523;85178,20717;77787,24187;74252,26465;70824,28743;65361,32864;60219,36986;55298,41333;55720,41867;56765,41142;57653,40471;60862,37637;66004,33515;71467,29394;74894,27116;78429,24838;85820,21367;88713,19849;93212,17788;99639,15185;106173,12907;108918,12361;110244,11902;128291,7960;166226,5518;168516,5749;171622,6833;169266,6508;164338,5532;166226,5518;178692,4664;183084,4989;188440,7158;181799,5965;178692,4664;142861,4637;130489,5315;121919,6508;117849,7592;114314,8894;109387,9545;90748,16812;83999,19849;81964,20608;80143,21584;76715,23428;71359,26248;67289,29502;55506,38830;53044,40998;50635,43225;50686,43277;32154,65295;28405,70501;26691,73647;24977,76575;21764,82649;18268,88227;18229,88398;17050,91652;16193,93170;15979,93387;15029,96587;14801,98485;14587,101197;13087,105644;11694,110091;10195,116598;9338,122564;8802,128529;9552,124408;9622,124068;9766,122455;10623,116490;10892,116581;10915,116480;10623,116381;12123,109874;13515,105427;15008,101000;14908,100980;15122,98268;16301,93170;17158,91652;17186,91573;18336,88398;21871,82758;25084,76684;26798,73755;28512,70610;32261,65404;50793,43385;55720,38830;67503,29502;71574,26248;76930,23428;80357,21584;82179,20608;84214,19849;90962,16812;109601,9545;114528,8894;118063,7592;122134,6508;130703,5315;143075,4677;153020,5015;157911,0;162946,325;168087,868;171515,1735;173765,2820;176550,2278;180727,3254;183298,4013;183191,4122;183084,4881;178692,4555;177193,4122;175693,3796;172801,3145;169909,2495;166909,2061;163589,2061;160911,2061;156733,2061;156537,1997;154698,2928;155340,4013;161768,5315;158907,5365;158956,5369;161982,5315;164553,5640;169480,6616;171837,6942;175800,7809;179871,8677;183834,9653;187797,10846;189726,11389;191654,12039;191678,12062;193061,12304;196412,13565;196880,14283;197010,14317;200009,15510;202580,16595;205151,17788;207079,18873;208364,19523;209757,20283;214470,22994;220468,26899;223575,29068;223665,29133;225252,30110;285704,145233;285658,146141;286882,146317;288060,147185;288596,150114;290631,153584;291488,153663;291488,152825;292359,150376;292345,149897;293202,146968;294380,146968;296201,145775;296415,150548;295880,152825;295237,154995;294916,158574;294809,160418;294594,162262;294138,162570;294166,162695;294604,162400;294809,160635;294916,158791;295237,155211;295880,153042;296415,150765;297272,151415;297165,153042;296951,154669;296844,157706;296630,161285;296094,165082;295451,169095;294702,173000;293309,181243;292024,182002;290417,186774;289988,191330;289774,191981;287953,196970;287417,197404;285168,202719;287525,197404;288060,196970;284632,206840;282811,207816;282434,208581;282490,208684;282919,207816;284740,206840;283454,210528;281098,214867;279919,217036;278634,219205;277670,220832;276277,223977;274778,227014;272421,230268;270064,233305;270163,233101;267493,236776;261709,243176;260570,244950;261709,243284;267493,236885;263102,243609;260839,246009;259022,247361;258924,247514;257788,248399;257746,248707;252711,253913;247355,258903;247107,259085;245320,261397;241035,264651;237030,267693;237016,267710;241035,264760;245320,261506;241785,265085;238906,266983;236915,267835;236858,267905;234715,269315;233908,269694;231877,271363;229895,272786;226896,274738;225932,274847;224860,275329;224693,275457;226039,274955;227003,274847;223146,277775;220683,279077;218219,280270;216479,280534;216184,280704;208043,284283;207628,284379;205151,286019;206543,286453;201401,288730;201830,287212;200116,287863;198509,288405;195188,289490;194745,288950;193153,289273;191225,289706;187262,290683;187131,290744;190904,289815;192832,289381;194439,289056;195081,289598;198402,288513;200009,287971;201723,287320;201294,288839;196795,291008;196575,290946;193475,292201;190904,292960;187047,293937;185454,293801;182121,294458;182013,294696;173122,296431;171087,295889;169373,295889;166374,296865;163696,297082;161018,297190;160727,297064;158286,297502;155340,296973;155448,296865;155983,296106;153519,295780;154698,295130;158233,295021;161660,294913;166588,295021;170016,294696;176443,293286;180727,292310;183941,292201;184165,292096;181049,292201;176764,293177;170337,294587;166909,294913;161982,294804;158554,294913;155019,295021;155126,294587;155876,293503;188868,287971;211256,279402;217148,276257;220468,274522;223896,272678;230323,268773;235465,264760;245106,257167;247784,254998;250354,252720;254211,249141;255818,246430;258126,244287;258144,244153;255925,246213;254318,248924;250462,252503;247891,254781;245213,256950;235572,264543;230431,268556;224003,272461;220576,274305;217255,276040;211363,279186;188976,287754;155983,293286;153519,293286;153198,292418;150627,292310;148271,293286;141415,293394;136380,293177;133917,292960;131453,292527;132937,290924;132631,291008;127102,289971;126847,290032;116242,288080;112065,287212;108422,286561;104031,284500;98568,282439;92890,280162;93854,279402;97818,280162;99532,281680;105423,283416;117099,286453;119991,286995;123098,287537;126526,288297;130303,289124;130596,289056;134131,289598;134238,289381;139380,289598;140237,289706;148163,289706;153948,289923;160803,289381;161660,289381;161982,290249;168730,289381;173229,288297;175800,287863;177407,287646;180942,286778;183834,286127;186726,285368;192031,284438;192725,284175;187155,285151;184262,285910;181370,286561;177835,287429;176229,287646;173658,288080;166695,288730;161982,289164;161125,289164;154269,289706;148485,289490;140558,289490;139701,289381;136380,287971;134559,289164;134555,289174;136059,288188;139380,289598;134238,289381;134279,289355;130917,288839;126954,287971;123526,287212;120420,286669;117528,286127;105852,283090;99960,281355;98246,279836;94283,279077;88391,276040;86677,276149;80572,273003;79500,271051;79715,270942;83464,273003;87213,275064;88284,274413;83892,271485;80250,269858;75216,266929;70931,264109;64183,261181;61612,259011;62147,258794;64718,259554;59362,253913;56363,251419;53578,248924;50043,245996;44901,240247;44548,239131;43509,238078;39974,234173;39545,232221;38153,230268;37987,230005;36332,228858;33118,224194;31297,219856;31083,219856;28619,215083;26263,210311;23799,204779;21549,199139;23799,202936;26048,207708;26798,210311;27108,210771;26727,208763;25732,206935;24113,203248;22192,200007;19835,193499;17817,186828;17153,184883;14266,173213;12989,164740;12980,164973;13087,166709;13623,170722;14265,174843;13194,171264;12444,166709;11587,166709;11052,162587;10302,159984;9659,157489;7838,155537;7303,155537;6767,152825;6553,149354;6981,144474;7195,142738;7560,141548;7383,138834;7624,134820;8052,134007;8052,133519;7195,135146;6446,134061;5053,132109;4799,130563;4732,130699;4303,135037;3982,139376;3661,142738;3661,149680;3768,153259;3982,156838;3018,160201;2804,160201;2161,153693;2161,146968;2696,141762;3660,142738;2804,141654;2589,137749;2804,131783;2911,130156;3232,127445;4518,122564;5158,119322;4946,118551;4196,122889;2911,127770;2589,130482;2482,132109;2268,138074;2482,141979;1947,147185;1947,153910;2589,160418;2804,160418;4196,166600;4946,171698;6553,176904;9083,188100;9304,190245;9766,190245;12123,195994;12980,198922;11373,196428;9659,192523;9552,193608;8620,190682;7945,190788;7195,188293;4625,182327;3018,177013;2911,172566;2161,167359;1625,162153;447,158357;1197,138183;1947,132976;1304,130156;2589,122347;2911,120503;3768,114212;6017,109657;5482,115839;6017,114780;6338,112246;6446,109440;7410,105860;8909,100437;10730,94906;10867,94750;11695,90350;12873,87205;14265,84602;17050,79178;19300,74298;22513,68007;24870,65295;26798,61499;28405,59113;30119,58245;30547,57594;32261,54123;35582,50219;35672,51851;35430,52537;38903,48917;40616,46639;42866,44470;43060,44688;42973,44579;45758,41758;48543,39155;51543,35901;55720,32756;60219,29394;62909,27493;64718,25814;67932,23862;71359,22018;71813,21782;72980,20622;74894,19198;76997,18113;78484,17767;78751,17571;107887,5640;108968,5402;111957,4338;114019,3918;115095,3909;115492,3796;139915,542;146851,515;154269,651;154407,756;158018,325;161339,868;164660,1518;166373,1913;164553,1410;161232,759;157911,217;15791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111BA3"/>
    <w:multiLevelType w:val="hybridMultilevel"/>
    <w:tmpl w:val="DDF24CEC"/>
    <w:lvl w:ilvl="0" w:tplc="6ABAF872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50B32865"/>
    <w:multiLevelType w:val="hybridMultilevel"/>
    <w:tmpl w:val="ADE23A7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6F00B09"/>
    <w:multiLevelType w:val="hybridMultilevel"/>
    <w:tmpl w:val="F2007A4C"/>
    <w:lvl w:ilvl="0" w:tplc="04090015">
      <w:start w:val="1"/>
      <w:numFmt w:val="taiwaneseCountingThousand"/>
      <w:lvlText w:val="%1、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42A"/>
    <w:rsid w:val="000029AB"/>
    <w:rsid w:val="00020471"/>
    <w:rsid w:val="00075FC5"/>
    <w:rsid w:val="00081CD1"/>
    <w:rsid w:val="00083BAA"/>
    <w:rsid w:val="00085304"/>
    <w:rsid w:val="000B50EB"/>
    <w:rsid w:val="000C6336"/>
    <w:rsid w:val="00127A52"/>
    <w:rsid w:val="0014050B"/>
    <w:rsid w:val="001606AE"/>
    <w:rsid w:val="00164AD7"/>
    <w:rsid w:val="00167F62"/>
    <w:rsid w:val="001766D6"/>
    <w:rsid w:val="00195B33"/>
    <w:rsid w:val="0019720E"/>
    <w:rsid w:val="001A4F14"/>
    <w:rsid w:val="001B2F4F"/>
    <w:rsid w:val="001C1AFC"/>
    <w:rsid w:val="001C74F6"/>
    <w:rsid w:val="00212893"/>
    <w:rsid w:val="002B36F4"/>
    <w:rsid w:val="002D630F"/>
    <w:rsid w:val="002F5463"/>
    <w:rsid w:val="00310FF0"/>
    <w:rsid w:val="00315B0A"/>
    <w:rsid w:val="003160DC"/>
    <w:rsid w:val="003303CB"/>
    <w:rsid w:val="003411C4"/>
    <w:rsid w:val="00363702"/>
    <w:rsid w:val="00376BF1"/>
    <w:rsid w:val="00377F85"/>
    <w:rsid w:val="0038230D"/>
    <w:rsid w:val="003B0E39"/>
    <w:rsid w:val="003E24DF"/>
    <w:rsid w:val="003F69DF"/>
    <w:rsid w:val="003F6E5C"/>
    <w:rsid w:val="00401730"/>
    <w:rsid w:val="00414529"/>
    <w:rsid w:val="00425A9B"/>
    <w:rsid w:val="004304A7"/>
    <w:rsid w:val="00444B27"/>
    <w:rsid w:val="00454CEC"/>
    <w:rsid w:val="00471E92"/>
    <w:rsid w:val="00476DA0"/>
    <w:rsid w:val="00481048"/>
    <w:rsid w:val="004A2B0D"/>
    <w:rsid w:val="004B1AA1"/>
    <w:rsid w:val="004C715C"/>
    <w:rsid w:val="004D4983"/>
    <w:rsid w:val="004E578C"/>
    <w:rsid w:val="00503D03"/>
    <w:rsid w:val="0051591A"/>
    <w:rsid w:val="005178F2"/>
    <w:rsid w:val="00524870"/>
    <w:rsid w:val="00537424"/>
    <w:rsid w:val="005431B7"/>
    <w:rsid w:val="00564809"/>
    <w:rsid w:val="00587686"/>
    <w:rsid w:val="00593345"/>
    <w:rsid w:val="005C2210"/>
    <w:rsid w:val="005D62A9"/>
    <w:rsid w:val="005E41CB"/>
    <w:rsid w:val="00600C46"/>
    <w:rsid w:val="00605EAB"/>
    <w:rsid w:val="00615018"/>
    <w:rsid w:val="0062123A"/>
    <w:rsid w:val="00646E75"/>
    <w:rsid w:val="00661F64"/>
    <w:rsid w:val="00673A1D"/>
    <w:rsid w:val="00674F06"/>
    <w:rsid w:val="006838ED"/>
    <w:rsid w:val="006869A2"/>
    <w:rsid w:val="00686A78"/>
    <w:rsid w:val="00695A89"/>
    <w:rsid w:val="006A0793"/>
    <w:rsid w:val="006D29D2"/>
    <w:rsid w:val="006D70EE"/>
    <w:rsid w:val="006F6F10"/>
    <w:rsid w:val="00705510"/>
    <w:rsid w:val="007206EC"/>
    <w:rsid w:val="00740A90"/>
    <w:rsid w:val="0074551E"/>
    <w:rsid w:val="007529CD"/>
    <w:rsid w:val="00767C6C"/>
    <w:rsid w:val="00774607"/>
    <w:rsid w:val="00783E79"/>
    <w:rsid w:val="00794FDE"/>
    <w:rsid w:val="007B2A6D"/>
    <w:rsid w:val="007B5AE8"/>
    <w:rsid w:val="007C2C12"/>
    <w:rsid w:val="007C3F72"/>
    <w:rsid w:val="007D4D48"/>
    <w:rsid w:val="007E37F1"/>
    <w:rsid w:val="007F5192"/>
    <w:rsid w:val="00803F38"/>
    <w:rsid w:val="00823D79"/>
    <w:rsid w:val="00825588"/>
    <w:rsid w:val="00825ACF"/>
    <w:rsid w:val="008478D1"/>
    <w:rsid w:val="00850047"/>
    <w:rsid w:val="00851530"/>
    <w:rsid w:val="0085357E"/>
    <w:rsid w:val="008761A5"/>
    <w:rsid w:val="008B4AF1"/>
    <w:rsid w:val="008B7FD5"/>
    <w:rsid w:val="008D6060"/>
    <w:rsid w:val="008E32F5"/>
    <w:rsid w:val="008E70CA"/>
    <w:rsid w:val="0091284C"/>
    <w:rsid w:val="009164D4"/>
    <w:rsid w:val="009259A4"/>
    <w:rsid w:val="009314B0"/>
    <w:rsid w:val="00934717"/>
    <w:rsid w:val="0095505A"/>
    <w:rsid w:val="009761BB"/>
    <w:rsid w:val="00987334"/>
    <w:rsid w:val="009C3467"/>
    <w:rsid w:val="009F1C7E"/>
    <w:rsid w:val="00A146BA"/>
    <w:rsid w:val="00A166A4"/>
    <w:rsid w:val="00A37133"/>
    <w:rsid w:val="00A72EE6"/>
    <w:rsid w:val="00A931EC"/>
    <w:rsid w:val="00A96CF8"/>
    <w:rsid w:val="00AA4959"/>
    <w:rsid w:val="00AB1227"/>
    <w:rsid w:val="00AD330B"/>
    <w:rsid w:val="00AD784E"/>
    <w:rsid w:val="00AE2384"/>
    <w:rsid w:val="00AE2FEF"/>
    <w:rsid w:val="00AE343C"/>
    <w:rsid w:val="00AF5EE2"/>
    <w:rsid w:val="00B41B8C"/>
    <w:rsid w:val="00B50294"/>
    <w:rsid w:val="00B62ADD"/>
    <w:rsid w:val="00B62AFE"/>
    <w:rsid w:val="00B73689"/>
    <w:rsid w:val="00B95D53"/>
    <w:rsid w:val="00BA046F"/>
    <w:rsid w:val="00BA2A8F"/>
    <w:rsid w:val="00BA442A"/>
    <w:rsid w:val="00BC1D2A"/>
    <w:rsid w:val="00BD30E7"/>
    <w:rsid w:val="00BE0D82"/>
    <w:rsid w:val="00BE1B92"/>
    <w:rsid w:val="00C230C8"/>
    <w:rsid w:val="00C535AF"/>
    <w:rsid w:val="00C539B0"/>
    <w:rsid w:val="00C55B72"/>
    <w:rsid w:val="00C664CF"/>
    <w:rsid w:val="00C665CF"/>
    <w:rsid w:val="00C70786"/>
    <w:rsid w:val="00C70B15"/>
    <w:rsid w:val="00C8222A"/>
    <w:rsid w:val="00C9217C"/>
    <w:rsid w:val="00D00077"/>
    <w:rsid w:val="00D41E30"/>
    <w:rsid w:val="00D45945"/>
    <w:rsid w:val="00D52383"/>
    <w:rsid w:val="00D630B4"/>
    <w:rsid w:val="00D66593"/>
    <w:rsid w:val="00D848F6"/>
    <w:rsid w:val="00D8547F"/>
    <w:rsid w:val="00DB6570"/>
    <w:rsid w:val="00DC6AA6"/>
    <w:rsid w:val="00DD7BF5"/>
    <w:rsid w:val="00DE7B18"/>
    <w:rsid w:val="00DF0640"/>
    <w:rsid w:val="00DF2F5D"/>
    <w:rsid w:val="00DF45A7"/>
    <w:rsid w:val="00DF7C1C"/>
    <w:rsid w:val="00E058DE"/>
    <w:rsid w:val="00E14A80"/>
    <w:rsid w:val="00E24FD6"/>
    <w:rsid w:val="00E40750"/>
    <w:rsid w:val="00E55D74"/>
    <w:rsid w:val="00E628A6"/>
    <w:rsid w:val="00E6540C"/>
    <w:rsid w:val="00E81E2A"/>
    <w:rsid w:val="00E870DE"/>
    <w:rsid w:val="00E963AE"/>
    <w:rsid w:val="00EA0DE6"/>
    <w:rsid w:val="00EA2D51"/>
    <w:rsid w:val="00EA4B32"/>
    <w:rsid w:val="00EA587C"/>
    <w:rsid w:val="00EC4F52"/>
    <w:rsid w:val="00ED2DA1"/>
    <w:rsid w:val="00EE0952"/>
    <w:rsid w:val="00EE283C"/>
    <w:rsid w:val="00F26828"/>
    <w:rsid w:val="00F4074F"/>
    <w:rsid w:val="00F73DDB"/>
    <w:rsid w:val="00F966DA"/>
    <w:rsid w:val="00FC032F"/>
    <w:rsid w:val="00FE0F43"/>
    <w:rsid w:val="00FF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BF03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283C"/>
    <w:pPr>
      <w:spacing w:before="40" w:after="200" w:line="288" w:lineRule="auto"/>
    </w:pPr>
    <w:rPr>
      <w:rFonts w:eastAsia="Microsoft JhengHei UI"/>
      <w:kern w:val="20"/>
      <w:szCs w:val="20"/>
    </w:rPr>
  </w:style>
  <w:style w:type="paragraph" w:styleId="1">
    <w:name w:val="heading 1"/>
    <w:basedOn w:val="a"/>
    <w:next w:val="a"/>
    <w:link w:val="10"/>
    <w:uiPriority w:val="8"/>
    <w:unhideWhenUsed/>
    <w:qFormat/>
    <w:rsid w:val="00851530"/>
    <w:pPr>
      <w:spacing w:before="0" w:after="360" w:line="240" w:lineRule="auto"/>
      <w:contextualSpacing/>
      <w:outlineLvl w:val="0"/>
    </w:pPr>
    <w:rPr>
      <w:rFonts w:asciiTheme="majorHAnsi" w:hAnsiTheme="majorHAnsi" w:cstheme="majorBidi"/>
      <w:caps/>
      <w:color w:val="374C80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851530"/>
    <w:pPr>
      <w:keepNext/>
      <w:keepLines/>
      <w:spacing w:after="0"/>
      <w:outlineLvl w:val="1"/>
    </w:pPr>
    <w:rPr>
      <w:rFonts w:asciiTheme="majorHAnsi" w:hAnsiTheme="majorHAnsi" w:cstheme="majorBidi"/>
      <w:color w:val="374C80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8"/>
    <w:rsid w:val="00851530"/>
    <w:rPr>
      <w:rFonts w:asciiTheme="majorHAnsi" w:eastAsia="Microsoft JhengHei UI" w:hAnsiTheme="majorHAnsi" w:cstheme="majorBidi"/>
      <w:caps/>
      <w:color w:val="374C80" w:themeColor="accent1" w:themeShade="BF"/>
      <w:kern w:val="20"/>
      <w:szCs w:val="20"/>
    </w:rPr>
  </w:style>
  <w:style w:type="paragraph" w:customStyle="1" w:styleId="a3">
    <w:name w:val="收件者"/>
    <w:basedOn w:val="2"/>
    <w:uiPriority w:val="3"/>
    <w:qFormat/>
    <w:rsid w:val="00851530"/>
    <w:pPr>
      <w:spacing w:before="1200"/>
    </w:pPr>
    <w:rPr>
      <w:b/>
      <w:color w:val="1E5E9F" w:themeColor="accent3" w:themeShade="BF"/>
    </w:rPr>
  </w:style>
  <w:style w:type="paragraph" w:styleId="a4">
    <w:name w:val="Salutation"/>
    <w:basedOn w:val="a"/>
    <w:link w:val="a5"/>
    <w:uiPriority w:val="4"/>
    <w:unhideWhenUsed/>
    <w:qFormat/>
    <w:rsid w:val="00851530"/>
    <w:pPr>
      <w:spacing w:before="720"/>
    </w:pPr>
  </w:style>
  <w:style w:type="character" w:customStyle="1" w:styleId="a5">
    <w:name w:val="問候 字元"/>
    <w:basedOn w:val="a0"/>
    <w:link w:val="a4"/>
    <w:uiPriority w:val="4"/>
    <w:rsid w:val="00851530"/>
    <w:rPr>
      <w:rFonts w:eastAsia="Microsoft JhengHei UI"/>
      <w:kern w:val="20"/>
      <w:szCs w:val="20"/>
    </w:rPr>
  </w:style>
  <w:style w:type="paragraph" w:styleId="a6">
    <w:name w:val="Closing"/>
    <w:basedOn w:val="a"/>
    <w:next w:val="a7"/>
    <w:link w:val="a8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a8">
    <w:name w:val="結語 字元"/>
    <w:basedOn w:val="a0"/>
    <w:link w:val="a6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7">
    <w:name w:val="Signature"/>
    <w:basedOn w:val="a"/>
    <w:link w:val="a9"/>
    <w:uiPriority w:val="7"/>
    <w:unhideWhenUsed/>
    <w:qFormat/>
    <w:rsid w:val="00851530"/>
    <w:rPr>
      <w:b/>
      <w:bCs/>
    </w:rPr>
  </w:style>
  <w:style w:type="character" w:customStyle="1" w:styleId="a9">
    <w:name w:val="簽名 字元"/>
    <w:basedOn w:val="a0"/>
    <w:link w:val="a7"/>
    <w:uiPriority w:val="7"/>
    <w:rsid w:val="00851530"/>
    <w:rPr>
      <w:rFonts w:eastAsia="Microsoft JhengHei UI"/>
      <w:b/>
      <w:bCs/>
      <w:kern w:val="20"/>
      <w:szCs w:val="20"/>
    </w:rPr>
  </w:style>
  <w:style w:type="paragraph" w:styleId="aa">
    <w:name w:val="header"/>
    <w:basedOn w:val="a"/>
    <w:link w:val="ab"/>
    <w:uiPriority w:val="99"/>
    <w:semiHidden/>
    <w:rsid w:val="003E24DF"/>
    <w:pPr>
      <w:spacing w:after="0" w:line="240" w:lineRule="auto"/>
      <w:jc w:val="right"/>
    </w:pPr>
  </w:style>
  <w:style w:type="character" w:customStyle="1" w:styleId="ab">
    <w:name w:val="頁首 字元"/>
    <w:basedOn w:val="a0"/>
    <w:link w:val="aa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ac">
    <w:name w:val="Strong"/>
    <w:basedOn w:val="a0"/>
    <w:uiPriority w:val="1"/>
    <w:semiHidden/>
    <w:qFormat/>
    <w:rsid w:val="003E24DF"/>
    <w:rPr>
      <w:b/>
      <w:bCs/>
    </w:rPr>
  </w:style>
  <w:style w:type="paragraph" w:customStyle="1" w:styleId="ad">
    <w:name w:val="連絡資訊"/>
    <w:basedOn w:val="a"/>
    <w:uiPriority w:val="1"/>
    <w:qFormat/>
    <w:rsid w:val="003E24DF"/>
    <w:pPr>
      <w:spacing w:before="0" w:after="0"/>
    </w:pPr>
  </w:style>
  <w:style w:type="character" w:customStyle="1" w:styleId="20">
    <w:name w:val="標題 2 字元"/>
    <w:basedOn w:val="a0"/>
    <w:link w:val="2"/>
    <w:uiPriority w:val="9"/>
    <w:rsid w:val="00851530"/>
    <w:rPr>
      <w:rFonts w:asciiTheme="majorHAnsi" w:eastAsia="Microsoft JhengHei UI" w:hAnsiTheme="majorHAnsi" w:cstheme="majorBidi"/>
      <w:color w:val="374C80" w:themeColor="accent1" w:themeShade="BF"/>
      <w:kern w:val="20"/>
      <w:sz w:val="26"/>
      <w:szCs w:val="26"/>
    </w:rPr>
  </w:style>
  <w:style w:type="paragraph" w:styleId="Web">
    <w:name w:val="Normal (Web)"/>
    <w:basedOn w:val="a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ae">
    <w:name w:val="Placeholder Text"/>
    <w:basedOn w:val="a0"/>
    <w:uiPriority w:val="99"/>
    <w:semiHidden/>
    <w:rsid w:val="001766D6"/>
    <w:rPr>
      <w:color w:val="808080"/>
    </w:rPr>
  </w:style>
  <w:style w:type="paragraph" w:styleId="af">
    <w:name w:val="footer"/>
    <w:basedOn w:val="a"/>
    <w:link w:val="af0"/>
    <w:uiPriority w:val="99"/>
    <w:unhideWhenUsed/>
    <w:rsid w:val="0085153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0">
    <w:name w:val="頁尾 字元"/>
    <w:basedOn w:val="a0"/>
    <w:link w:val="af"/>
    <w:uiPriority w:val="99"/>
    <w:rsid w:val="00851530"/>
    <w:rPr>
      <w:rFonts w:eastAsia="Microsoft JhengHei UI"/>
      <w:kern w:val="20"/>
      <w:szCs w:val="20"/>
    </w:rPr>
  </w:style>
  <w:style w:type="paragraph" w:styleId="af1">
    <w:name w:val="Title"/>
    <w:basedOn w:val="1"/>
    <w:next w:val="a"/>
    <w:link w:val="af2"/>
    <w:uiPriority w:val="10"/>
    <w:rsid w:val="00851530"/>
    <w:rPr>
      <w:color w:val="000000" w:themeColor="text1"/>
    </w:rPr>
  </w:style>
  <w:style w:type="character" w:customStyle="1" w:styleId="af2">
    <w:name w:val="標題 字元"/>
    <w:basedOn w:val="a0"/>
    <w:link w:val="af1"/>
    <w:uiPriority w:val="10"/>
    <w:rsid w:val="00851530"/>
    <w:rPr>
      <w:rFonts w:asciiTheme="majorHAnsi" w:eastAsia="Microsoft JhengHei UI" w:hAnsiTheme="majorHAnsi" w:cstheme="majorBidi"/>
      <w:caps/>
      <w:color w:val="000000" w:themeColor="text1"/>
      <w:kern w:val="20"/>
      <w:szCs w:val="20"/>
    </w:rPr>
  </w:style>
  <w:style w:type="table" w:styleId="af3">
    <w:name w:val="Table Grid"/>
    <w:basedOn w:val="a1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semiHidden/>
    <w:unhideWhenUsed/>
    <w:rsid w:val="00851530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851530"/>
    <w:rPr>
      <w:rFonts w:asciiTheme="majorHAnsi" w:eastAsiaTheme="majorEastAsia" w:hAnsiTheme="majorHAnsi" w:cstheme="majorBidi"/>
      <w:kern w:val="20"/>
      <w:sz w:val="18"/>
      <w:szCs w:val="18"/>
    </w:rPr>
  </w:style>
  <w:style w:type="paragraph" w:styleId="af6">
    <w:name w:val="No Spacing"/>
    <w:uiPriority w:val="1"/>
    <w:qFormat/>
    <w:rsid w:val="00851530"/>
    <w:rPr>
      <w:rFonts w:eastAsia="Microsoft JhengHei UI"/>
      <w:kern w:val="20"/>
      <w:szCs w:val="20"/>
    </w:rPr>
  </w:style>
  <w:style w:type="character" w:styleId="af7">
    <w:name w:val="Hyperlink"/>
    <w:basedOn w:val="a0"/>
    <w:uiPriority w:val="99"/>
    <w:unhideWhenUsed/>
    <w:rsid w:val="00EA587C"/>
    <w:rPr>
      <w:color w:val="9454C3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EA587C"/>
    <w:rPr>
      <w:color w:val="605E5C"/>
      <w:shd w:val="clear" w:color="auto" w:fill="E1DFDD"/>
    </w:rPr>
  </w:style>
  <w:style w:type="paragraph" w:styleId="af9">
    <w:name w:val="List Paragraph"/>
    <w:basedOn w:val="a"/>
    <w:uiPriority w:val="34"/>
    <w:semiHidden/>
    <w:rsid w:val="00195B3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07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557">
          <w:blockQuote w:val="1"/>
          <w:marLeft w:val="0"/>
          <w:marRight w:val="0"/>
          <w:marTop w:val="150"/>
          <w:marBottom w:val="300"/>
          <w:divBdr>
            <w:top w:val="single" w:sz="6" w:space="15" w:color="E5E5E5"/>
            <w:left w:val="single" w:sz="48" w:space="15" w:color="EA5C35"/>
            <w:bottom w:val="single" w:sz="6" w:space="15" w:color="E5E5E5"/>
            <w:right w:val="single" w:sz="6" w:space="15" w:color="E5E5E5"/>
          </w:divBdr>
          <w:divsChild>
            <w:div w:id="144241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16745">
          <w:blockQuote w:val="1"/>
          <w:marLeft w:val="0"/>
          <w:marRight w:val="0"/>
          <w:marTop w:val="150"/>
          <w:marBottom w:val="300"/>
          <w:divBdr>
            <w:top w:val="single" w:sz="6" w:space="15" w:color="E5E5E5"/>
            <w:left w:val="single" w:sz="48" w:space="15" w:color="EA5C35"/>
            <w:bottom w:val="single" w:sz="6" w:space="15" w:color="E5E5E5"/>
            <w:right w:val="single" w:sz="6" w:space="15" w:color="E5E5E5"/>
          </w:divBdr>
          <w:divsChild>
            <w:div w:id="66744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29611;&#29808;&#31995;&#21015;&#20449;&#32025;&#20449;&#38957;.dotx" TargetMode="External"/></Relationships>
</file>

<file path=word/theme/theme1.xml><?xml version="1.0" encoding="utf-8"?>
<a:theme xmlns:a="http://schemas.openxmlformats.org/drawingml/2006/main" name="Office Theme">
  <a:themeElements>
    <a:clrScheme name="暖調藍色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DC44B8-13A1-4326-BDB6-03511982DCE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89F655D-639E-4904-9AB7-D0492356D9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玫瑰系列信紙信頭</Template>
  <TotalTime>0</TotalTime>
  <Pages>1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2020-09-28T03:48:00Z</dcterms:created>
  <dcterms:modified xsi:type="dcterms:W3CDTF">2023-05-11T06:50:00Z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