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EECDA" w14:textId="10BA88F3" w:rsidR="000B50EB" w:rsidRPr="007F371E" w:rsidRDefault="00DF7C1C" w:rsidP="007F371E">
      <w:pPr>
        <w:pStyle w:val="ad"/>
        <w:tabs>
          <w:tab w:val="left" w:pos="576"/>
        </w:tabs>
        <w:overflowPunct w:val="0"/>
        <w:spacing w:line="360" w:lineRule="auto"/>
        <w:jc w:val="center"/>
        <w:rPr>
          <w:rFonts w:ascii="文鼎中行書" w:eastAsia="文鼎中行書" w:hAnsi="文鼎粗行楷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proofErr w:type="gramStart"/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臺</w:t>
      </w:r>
      <w:proofErr w:type="gramEnd"/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中市政府經濟發展局</w:t>
      </w:r>
      <w:r w:rsid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政</w:t>
      </w:r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風室</w:t>
      </w:r>
    </w:p>
    <w:p w14:paraId="29714BFA" w14:textId="76B15AB7" w:rsidR="00DF7C1C" w:rsidRPr="007F371E" w:rsidRDefault="00DD7A9E" w:rsidP="007F371E">
      <w:pPr>
        <w:pStyle w:val="ad"/>
        <w:tabs>
          <w:tab w:val="left" w:pos="576"/>
        </w:tabs>
        <w:overflowPunct w:val="0"/>
        <w:spacing w:line="360" w:lineRule="auto"/>
        <w:jc w:val="center"/>
        <w:rPr>
          <w:rFonts w:ascii="文鼎中行書" w:eastAsia="文鼎中行書" w:hAnsi="標楷體"/>
          <w:b/>
          <w:color w:val="000000" w:themeColor="text1"/>
          <w:sz w:val="56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機關安全</w:t>
      </w:r>
      <w:r w:rsidR="00DF7C1C"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宣導專欄</w:t>
      </w:r>
    </w:p>
    <w:p w14:paraId="7A7C750E" w14:textId="5C2629CC" w:rsidR="00AA4959" w:rsidRPr="0070140C" w:rsidRDefault="008354EF" w:rsidP="008478D1">
      <w:pPr>
        <w:pStyle w:val="a6"/>
        <w:overflowPunct w:val="0"/>
        <w:spacing w:before="0" w:after="0" w:line="360" w:lineRule="auto"/>
        <w:jc w:val="both"/>
        <w:rPr>
          <w:rFonts w:ascii="Times New Roman" w:eastAsia="標楷體" w:hAnsi="Times New Roman" w:cs="Times New Roman"/>
          <w:outline/>
          <w:color w:val="838383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eastAsia="標楷體" w:hAnsi="Times New Roman" w:cs="Times New Roman" w:hint="eastAsia"/>
          <w:outline/>
          <w:color w:val="838383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使用</w:t>
      </w:r>
      <w:proofErr w:type="gramStart"/>
      <w:r w:rsidR="006D47E8" w:rsidRPr="006D47E8">
        <w:rPr>
          <w:rFonts w:ascii="Times New Roman" w:eastAsia="標楷體" w:hAnsi="Times New Roman" w:cs="Times New Roman" w:hint="eastAsia"/>
          <w:outline/>
          <w:color w:val="838383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鋰</w:t>
      </w:r>
      <w:proofErr w:type="gramEnd"/>
      <w:r w:rsidR="006D47E8" w:rsidRPr="006D47E8">
        <w:rPr>
          <w:rFonts w:ascii="Times New Roman" w:eastAsia="標楷體" w:hAnsi="Times New Roman" w:cs="Times New Roman" w:hint="eastAsia"/>
          <w:outline/>
          <w:color w:val="838383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電池</w:t>
      </w:r>
      <w:r>
        <w:rPr>
          <w:rFonts w:ascii="Times New Roman" w:eastAsia="標楷體" w:hAnsi="Times New Roman" w:cs="Times New Roman" w:hint="eastAsia"/>
          <w:outline/>
          <w:color w:val="838383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注意事項</w:t>
      </w:r>
    </w:p>
    <w:p w14:paraId="6BF763E2" w14:textId="26E404DD" w:rsidR="00D65B27" w:rsidRPr="00D65B27" w:rsidRDefault="00D65B27" w:rsidP="00D65B27">
      <w:pPr>
        <w:overflowPunct w:val="0"/>
        <w:spacing w:before="240" w:after="0" w:line="360" w:lineRule="auto"/>
        <w:ind w:firstLineChars="200" w:firstLine="480"/>
        <w:jc w:val="both"/>
        <w:rPr>
          <w:rFonts w:ascii="Times New Roman" w:eastAsia="SimSun" w:hAnsi="Times New Roman" w:cs="Times New Roman" w:hint="eastAsia"/>
          <w:bCs/>
          <w:sz w:val="28"/>
          <w:szCs w:val="28"/>
        </w:rPr>
      </w:pPr>
      <w:r>
        <w:rPr>
          <w:rFonts w:ascii="Times New Roman" w:eastAsia="SimSu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040156CA" wp14:editId="30040FEF">
            <wp:simplePos x="0" y="0"/>
            <wp:positionH relativeFrom="column">
              <wp:posOffset>1778000</wp:posOffset>
            </wp:positionH>
            <wp:positionV relativeFrom="paragraph">
              <wp:posOffset>5549900</wp:posOffset>
            </wp:positionV>
            <wp:extent cx="2292985" cy="2292985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r_denk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298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ABC">
        <w:rPr>
          <w:rFonts w:ascii="Times New Roman" w:eastAsia="SimSu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6B8E8EE" wp14:editId="79D218DA">
            <wp:simplePos x="0" y="0"/>
            <wp:positionH relativeFrom="margin">
              <wp:posOffset>-635</wp:posOffset>
            </wp:positionH>
            <wp:positionV relativeFrom="paragraph">
              <wp:posOffset>2230755</wp:posOffset>
            </wp:positionV>
            <wp:extent cx="6637020" cy="3200400"/>
            <wp:effectExtent l="0" t="0" r="0" b="0"/>
            <wp:wrapSquare wrapText="bothSides"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8A8" w:rsidRPr="006808A8">
        <w:rPr>
          <w:rFonts w:ascii="Times New Roman" w:eastAsia="標楷體" w:hAnsi="Times New Roman" w:cs="Times New Roman" w:hint="eastAsia"/>
          <w:bCs/>
          <w:sz w:val="28"/>
          <w:szCs w:val="28"/>
        </w:rPr>
        <w:t>由於鋰電池使用上越來越普及，幾乎為日常無可或缺，大至電動車輛，小至手機，皆以鋰電池做為電力來源。除電動機車電池交換站充電池起火案件外，本市先前亦曾發生數起電動車、行動電源、充電池等鋰電池相關產品火災案例，一般而言，鋰電池正常使用並不會突然爆炸，會起火燃燒主要有</w:t>
      </w:r>
      <w:r w:rsidR="006808A8" w:rsidRPr="006808A8">
        <w:rPr>
          <w:rFonts w:ascii="Times New Roman" w:eastAsia="標楷體" w:hAnsi="Times New Roman" w:cs="Times New Roman" w:hint="eastAsia"/>
          <w:bCs/>
          <w:sz w:val="28"/>
          <w:szCs w:val="28"/>
        </w:rPr>
        <w:t>3</w:t>
      </w:r>
      <w:r w:rsidR="006808A8" w:rsidRPr="006808A8">
        <w:rPr>
          <w:rFonts w:ascii="Times New Roman" w:eastAsia="標楷體" w:hAnsi="Times New Roman" w:cs="Times New Roman" w:hint="eastAsia"/>
          <w:bCs/>
          <w:sz w:val="28"/>
          <w:szCs w:val="28"/>
        </w:rPr>
        <w:t>種異常狀態，第一為電池過充、第二為外部短路、第三為內部短路，為防範使用鋰電池發生火災，提醒民眾使用鋰電池上，務必注意以下幾點事項，以確保安全：</w:t>
      </w:r>
    </w:p>
    <w:p w14:paraId="1FA1A184" w14:textId="77777777" w:rsidR="00D65B27" w:rsidRDefault="00D65B27" w:rsidP="00775E71">
      <w:pPr>
        <w:pStyle w:val="a6"/>
        <w:overflowPunct w:val="0"/>
        <w:spacing w:before="240" w:after="0" w:line="360" w:lineRule="auto"/>
        <w:jc w:val="both"/>
        <w:rPr>
          <w:rFonts w:ascii="Times New Roman" w:eastAsia="標楷體" w:hAnsi="Times New Roman" w:cs="Times New Roman"/>
          <w:sz w:val="28"/>
          <w:lang w:eastAsia="zh-TW"/>
        </w:rPr>
      </w:pPr>
      <w:bookmarkStart w:id="0" w:name="_GoBack"/>
      <w:bookmarkEnd w:id="0"/>
    </w:p>
    <w:p w14:paraId="51B307AC" w14:textId="4166CBB4" w:rsidR="00F52923" w:rsidRPr="0070140C" w:rsidRDefault="00F52923" w:rsidP="00775E71">
      <w:pPr>
        <w:pStyle w:val="a6"/>
        <w:overflowPunct w:val="0"/>
        <w:spacing w:before="240" w:after="0" w:line="360" w:lineRule="auto"/>
        <w:jc w:val="both"/>
        <w:rPr>
          <w:rFonts w:ascii="Times New Roman" w:eastAsia="標楷體" w:hAnsi="Times New Roman" w:cs="Times New Roman"/>
          <w:sz w:val="28"/>
          <w:lang w:eastAsia="zh-TW"/>
        </w:rPr>
      </w:pPr>
      <w:r w:rsidRPr="0070140C">
        <w:rPr>
          <w:rFonts w:ascii="Times New Roman" w:eastAsia="標楷體" w:hAnsi="Times New Roman" w:cs="Times New Roman"/>
          <w:sz w:val="28"/>
          <w:lang w:eastAsia="zh-TW"/>
        </w:rPr>
        <w:t>【資料來源】</w:t>
      </w:r>
    </w:p>
    <w:p w14:paraId="5964B234" w14:textId="671C7C69" w:rsidR="00A90ABC" w:rsidRPr="00A90ABC" w:rsidRDefault="00F52923" w:rsidP="00D65B27">
      <w:pPr>
        <w:pStyle w:val="a6"/>
        <w:overflowPunct w:val="0"/>
        <w:spacing w:before="0" w:after="0" w:line="360" w:lineRule="auto"/>
        <w:ind w:left="400" w:rightChars="3179" w:right="7630" w:hangingChars="100" w:hanging="400"/>
        <w:jc w:val="both"/>
        <w:rPr>
          <w:lang w:eastAsia="zh-TW"/>
        </w:rPr>
      </w:pPr>
      <w:r w:rsidRPr="0070140C">
        <w:rPr>
          <w:rFonts w:ascii="Times New Roman" w:eastAsia="標楷體" w:hAnsi="Times New Roman" w:cs="Times New Roman"/>
          <w:sz w:val="40"/>
          <w:szCs w:val="40"/>
          <w:lang w:eastAsia="zh-TW"/>
        </w:rPr>
        <w:sym w:font="Wingdings 2" w:char="F043"/>
      </w:r>
      <w:hyperlink r:id="rId17" w:history="1">
        <w:proofErr w:type="gramStart"/>
        <w:r w:rsidR="00A90ABC" w:rsidRPr="00A90ABC">
          <w:rPr>
            <w:rStyle w:val="af7"/>
            <w:rFonts w:ascii="Times New Roman" w:eastAsia="標楷體" w:hAnsi="Times New Roman" w:cs="Times New Roman"/>
            <w:bCs/>
            <w:color w:val="F69200" w:themeColor="accent3"/>
            <w:sz w:val="28"/>
            <w:szCs w:val="28"/>
            <w:lang w:eastAsia="zh-TW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臺</w:t>
        </w:r>
        <w:proofErr w:type="gramEnd"/>
        <w:r w:rsidR="00A90ABC" w:rsidRPr="00A90ABC">
          <w:rPr>
            <w:rStyle w:val="af7"/>
            <w:rFonts w:ascii="Times New Roman" w:eastAsia="標楷體" w:hAnsi="Times New Roman" w:cs="Times New Roman"/>
            <w:bCs/>
            <w:color w:val="F69200" w:themeColor="accent3"/>
            <w:sz w:val="28"/>
            <w:szCs w:val="28"/>
            <w:lang w:eastAsia="zh-TW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南市政府消防局</w:t>
        </w:r>
        <w:r w:rsidR="00A90ABC" w:rsidRPr="00A90ABC">
          <w:rPr>
            <w:rStyle w:val="af7"/>
            <w:rFonts w:ascii="Times New Roman" w:eastAsia="標楷體" w:hAnsi="Times New Roman" w:cs="Times New Roman"/>
            <w:bCs/>
            <w:color w:val="F69200" w:themeColor="accent3"/>
            <w:sz w:val="28"/>
            <w:szCs w:val="28"/>
            <w:lang w:eastAsia="zh-TW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-</w:t>
        </w:r>
        <w:r w:rsidR="00A90ABC" w:rsidRPr="00A90ABC">
          <w:rPr>
            <w:rStyle w:val="af7"/>
            <w:rFonts w:ascii="Times New Roman" w:eastAsia="標楷體" w:hAnsi="Times New Roman" w:cs="Times New Roman" w:hint="eastAsia"/>
            <w:bCs/>
            <w:color w:val="F69200" w:themeColor="accent3"/>
            <w:sz w:val="28"/>
            <w:szCs w:val="28"/>
            <w:lang w:eastAsia="zh-TW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「鋰電池」您注意了嗎？！</w:t>
        </w:r>
      </w:hyperlink>
    </w:p>
    <w:p w14:paraId="5968CD8A" w14:textId="1A04181F" w:rsidR="006D47E8" w:rsidRPr="00D65B27" w:rsidRDefault="006D47E8" w:rsidP="006D47E8">
      <w:pPr>
        <w:spacing w:before="0" w:after="0" w:line="240" w:lineRule="auto"/>
        <w:rPr>
          <w:rFonts w:ascii="Times New Roman" w:eastAsia="SimSun" w:hAnsi="Times New Roman" w:cs="Times New Roman" w:hint="eastAsia"/>
        </w:rPr>
      </w:pPr>
    </w:p>
    <w:sectPr w:rsidR="006D47E8" w:rsidRPr="00D65B27" w:rsidSect="00F73DDB">
      <w:headerReference w:type="default" r:id="rId18"/>
      <w:headerReference w:type="first" r:id="rId19"/>
      <w:pgSz w:w="11906" w:h="16838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5B95C" w14:textId="77777777" w:rsidR="009C5553" w:rsidRDefault="009C5553" w:rsidP="00D45945">
      <w:pPr>
        <w:spacing w:before="0" w:after="0" w:line="240" w:lineRule="auto"/>
      </w:pPr>
      <w:r>
        <w:separator/>
      </w:r>
    </w:p>
  </w:endnote>
  <w:endnote w:type="continuationSeparator" w:id="0">
    <w:p w14:paraId="7FE3F5B0" w14:textId="77777777" w:rsidR="009C5553" w:rsidRDefault="009C5553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文鼎中行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文鼎粗行楷">
    <w:altName w:val="微軟正黑體"/>
    <w:charset w:val="88"/>
    <w:family w:val="script"/>
    <w:pitch w:val="fixed"/>
    <w:sig w:usb0="800002E3" w:usb1="38CF7C7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700A0" w14:textId="77777777" w:rsidR="009C5553" w:rsidRDefault="009C5553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910CE32" w14:textId="77777777" w:rsidR="009C5553" w:rsidRDefault="009C5553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B8A76" w14:textId="3D755876" w:rsidR="00D45945" w:rsidRDefault="00AB1227">
    <w:pPr>
      <w:pStyle w:val="aa"/>
    </w:pPr>
    <w:r>
      <w:rPr>
        <w:rFonts w:ascii="Microsoft JhengHei UI" w:hAnsi="Microsoft JhengHei UI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29B607" wp14:editId="59CF6B93">
              <wp:simplePos x="0" y="0"/>
              <wp:positionH relativeFrom="column">
                <wp:posOffset>-184150</wp:posOffset>
              </wp:positionH>
              <wp:positionV relativeFrom="paragraph">
                <wp:posOffset>1255395</wp:posOffset>
              </wp:positionV>
              <wp:extent cx="107950" cy="683895"/>
              <wp:effectExtent l="0" t="0" r="6350" b="1905"/>
              <wp:wrapNone/>
              <wp:docPr id="46" name="矩形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6838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softEdge rad="1905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FDF064" id="矩形 46" o:spid="_x0000_s1026" style="position:absolute;margin-left:-14.5pt;margin-top:98.85pt;width:8.5pt;height:5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" fillcolor="white [3212]" stroked="f" strokeweight="1pt"/>
          </w:pict>
        </mc:Fallback>
      </mc:AlternateContent>
    </w:r>
    <w:r w:rsidR="00075FC5">
      <w:rPr>
        <w:rFonts w:ascii="Microsoft JhengHei UI" w:hAnsi="Microsoft JhengHei UI"/>
        <w:noProof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7E7B5F7B" wp14:editId="20349669">
              <wp:simplePos x="0" y="0"/>
              <wp:positionH relativeFrom="column">
                <wp:posOffset>5769429</wp:posOffset>
              </wp:positionH>
              <wp:positionV relativeFrom="paragraph">
                <wp:posOffset>-955131</wp:posOffset>
              </wp:positionV>
              <wp:extent cx="1872571" cy="1800000"/>
              <wp:effectExtent l="0" t="0" r="0" b="0"/>
              <wp:wrapNone/>
              <wp:docPr id="4" name="群組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2571" cy="1800000"/>
                        <a:chOff x="0" y="0"/>
                        <a:chExt cx="1872571" cy="1800000"/>
                      </a:xfrm>
                    </wpg:grpSpPr>
                    <wps:wsp>
                      <wps:cNvPr id="22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72571" y="0"/>
                          <a:ext cx="1800000" cy="180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377371" y="304800"/>
                          <a:ext cx="1178645" cy="11783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420914" y="1640115"/>
                          <a:ext cx="153183" cy="1531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0" y="870857"/>
                          <a:ext cx="297741" cy="2975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D3E7DFA" id="群組 4" o:spid="_x0000_s1026" style="position:absolute;margin-left:454.3pt;margin-top:-75.2pt;width:147.45pt;height:141.75pt;z-index:251643904" coordsize="18725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iWxPCHwNFAkmhzLA0pFNDCRqBzL&#10;w+RYHlAqooGJROVYHibH8lCOJQRWLyjH8jA5lgeUSm4Dk2N5KMcSAq8KikSTY3koxxICTwNFosmx&#10;PJRjCYGngSLR5FgeyrGEwNJAOZaHybE8lGMJgaeBItHkWB7KsYTA00CRaHIsD+VYQuBpoEg0OZaH&#10;ciwh8DRQJJocy0M5lhA4GjyVYwmBl4FwLE+TY3kqxxICTwOZnZ8mx/JUjiUEngYyOz9NjuWpHEsI&#10;PA1knfg0OZanciwh8DSQdeLT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">
              <v:shape id="手繪多邊形：圖案 10" o:spid="_x0000_s1027" style="position:absolute;left:725;width:18000;height:1800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b86c00 [2406]" o:opacity2="9830f" focusposition="1" focussize="" focus="100%" type="gradientRadial"/>
                <v:stroke joinstyle="miter"/>
                <v:path arrowok="t" o:connecttype="custom" o:connectlocs="978610,1790238;970198,1794828;970702,1795047;1048557,1743641;1021358,1750203;980560,1755453;978617,1750203;1007111,1747578;1048557,1743641;1119306,1736771;1117644,1737247;1118496,1737078;611758,1726906;640576,1734453;652880,1735109;687202,1752172;702744,1755453;703716,1755782;707278,1752172;720877,1756110;734476,1759391;761272,1765706;761675,1765297;792759,1770547;807653,1773172;822548,1774485;852984,1775797;894430,1775141;896229,1775141;900259,1772844;909325,1769891;918553,1769727;924867,1770547;926567,1775141;941056,1775141;936524,1781703;933933,1784985;925514,1788922;909972,1788922;889897,1787610;846509,1786297;814129,1783672;785635,1779735;757142,1775141;713754,1768578;680079,1757422;680469,1757136;660651,1750860;643166,1742985;623091,1736422;602368,1729203;611758,1726906;992962,1712837;983068,1714367;914640,1717869;937171,1720672;942999,1719359;983150,1714766;989757,1713464;1054441,1703328;1020834,1708526;1032367,1708860;1048961,1705743;1177117,1701811;1071713,1730256;1125053,1718212;501345,1688516;575817,1720672;602368,1729203;622443,1736422;642519,1742984;660003,1750859;656118,1754141;645756,1752172;608844,1738391;590712,1731172;572579,1723297;548618,1714766;527896,1705579;511706,1697047;501345,1688516;531782,1672111;567399,1690485;562866,1693110;521420,1672766;531782,1672111;400321,1627486;444357,1652423;453423,1662923;432701,1651767;417158,1641923;400321,1627486;477540,1610647;477546,1610834;479733,1613516;479974,1612392;1423271,1567569;1420919,1567767;1382064,1595986;1343856,1616986;1316657,1633392;1301763,1639954;1286221,1646517;1267440,1656361;1253193,1664892;1232471,1673423;1211101,1681298;1205272,1687204;1196206,1690485;1173541,1694423;1144399,1703610;1117848,1712141;1088706,1720673;1052441,1729860;1001282,1738391;999987,1740360;975390,1746592;976027,1746922;1003343,1740002;1003873,1738391;1055032,1729860;1091297,1720673;1120438,1712141;1146990,1703610;1176131,1694423;1198797,1690485;1183453,1699815;1183902,1699673;1200092,1689829;1209158,1686548;1209762,1686378;1213691,1681954;1235062,1674079;1255785,1665548;1270031,1657017;1288811,1647173;1304353,1640611;1315011,1635915;1320543,1632079;1347742,1615674;1385949,1594674;312786,1558494;315245,1560631;316085,1561064;1427617,1541363;1427395,1541518;1427395,1541705;1428424,1541854;1428690,1541518;1441608,1531567;1437784,1534243;1437108,1534955;1439730,1533255;259910,1498512;284368,1527694;264975,1504111;1487459,1498493;1487401,1498513;1486973,1501487;1476611,1513299;1464307,1527080;1465049,1526907;1476611,1513955;1486973,1502143;1487459,1498493;323206,1483715;324489,1485298;324553,1485081;227416,1468674;244253,1479831;245080,1480817;252752,1482538;270156,1498861;294117,1518549;304478,1532986;310306,1540205;334915,1561205;327791,1567111;304874,1541306;303831,1541518;325519,1565937;327791,1567111;334915,1561205;396436,1610423;384132,1614360;388665,1617642;370532,1618298;358876,1610423;347867,1601892;320668,1578923;295412,1555955;272099,1532986;261090,1521830;250729,1510018;254614,1504768;267566,1516580;281813,1527736;299298,1546768;300784,1548059;281813,1527736;268213,1516580;255262,1504768;241015,1487049;227416,1468674;1654050,1364332;1653722,1364474;1646649,1381676;1647252,1282117;1630090,1307238;1621671,1322988;1613253,1337425;1593177,1364332;1575693,1391237;1560151,1412894;1558855,1413696;1557794,1415289;1559503,1414206;1575045,1392550;1592530,1365644;1612605,1338738;1621024,1324301;1629442,1308551;1646927,1282957;1714276,1273114;1705857,1298707;1690963,1326269;1676068,1354488;1662469,1372207;1671536,1353832;1679307,1335457;1685135,1325614;1692906,1312489;1700029,1299364;1714276,1273114;1672360,1216861;1656641,1244895;1656352,1245569;1672183,1217333;1680981,1153366;1662088,1205674;1622346,1287995;1616528,1297318;1616490,1297395;1602891,1321019;1589292,1346613;1573750,1366301;1560798,1388613;1484383,1475893;1459126,1497550;1456703,1499417;1455658,1500489;1445097,1509213;1436461,1519205;1404729,1543487;1399757,1546670;1386252,1557826;1384302,1559110;1381416,1561862;1356160,1578924;1330904,1594674;1328013,1596158;1310913,1607414;1305612,1610124;1300468,1613704;1282983,1623548;1266646,1630041;1230235,1648652;1144809,1680939;1085282,1696450;1133390,1687204;1142456,1685235;1171597,1674735;1189730,1668829;1218872,1653735;1251898,1641923;1273058,1633514;1282335,1628142;1290753,1625518;1302410,1618954;1305473,1616797;1313419,1609111;1330904,1598611;1350796,1588730;1358103,1584173;1383359,1567111;1394368,1556611;1406672,1548736;1438404,1524455;1461069,1502799;1486325,1481143;1562740,1393862;1573257,1375746;1573750,1374175;1590587,1347925;1595768,1340050;1602656,1330368;1604834,1326269;1618433,1302645;1644984,1246864;1670888,1187146;1678497,1162864;1751836,1095271;1749893,1096584;1749893,1096584;1757953,1056378;1757720,1057539;1759607,1059834;1765435,1066397;1769321,1063772;1769419,1063268;1766731,1065084;1760255,1059178;1752181,981831;1751728,981857;1750909,981903;1751189,985022;1750541,1001429;1747951,1011272;1732409,1036209;1728523,1057866;1724638,1065084;1718162,1096584;1711038,1121521;1703267,1145803;1698734,1164833;1693554,1184521;1697685,1178009;1701325,1164177;1704562,1144489;1712333,1120209;1719457,1095271;1725933,1063772;1729819,1056553;1733704,1034897;1749246,1009960;1738885,1060490;1731114,1102490;1713628,1156302;1710170,1161754;1708691,1169919;1703915,1183865;1685783,1223895;1677364,1244895;1672183,1256052;1665707,1267864;1648223,1299364;1629442,1330207;1605482,1371551;1578930,1412238;1561446,1435206;1542665,1457518;1536190,1466706;1529066,1475893;1518057,1485081;1500052,1505283;1500572,1507393;1481792,1527080;1461717,1541518;1445527,1554642;1430191,1566000;1432576,1565799;1449413,1553330;1465603,1540205;1485678,1525768;1504458,1506080;1503810,1503455;1521943,1483112;1532952,1473925;1540075,1464737;1546551,1455550;1565331,1433238;1582816,1410269;1609367,1369582;1633328,1328239;1652108,1297395;1669593,1265895;1676068,1254083;1681249,1242927;1689668,1221927;1707801,1181896;1714924,1154990;1732409,1101178;1740180,1059178;1750541,1008647;1752877,999771;1751189,999460;1751836,983054;1766083,967960;1758542,999801;1758543,999801;1766083,967961;1771911,961398;1768026,969929;1767136,987811;1766731,1004710;1760255,1024903;1760255,1027209;1768026,1004710;1769321,969928;1772340,963300;1744065,933179;1739822,943343;1738237,958117;1736194,951215;1735447,952190;1737590,959429;1736294,969929;1738885,978460;1740892,978347;1739532,973866;1740827,963366;1744065,933179;1798463,915460;1799758,916116;1799110,943679;1799758,962710;1797815,997491;1795872,1017178;1790044,1046053;1788101,1070334;1778387,1114959;1769321,1153677;1753132,1160896;1754427,1156958;1757017,1129396;1766731,1100521;1774502,1095928;1774502,1095927;1782921,1046053;1787453,1022428;1791339,998147;1794577,975178;1795872,953523;1796520,935148;1797815,925304;1798463,915460;91207,611182;91529,611346;91560,611254;130278,517121;116031,544026;104374,553870;104346,554499;103219,579621;103252,579561;104374,554526;116031,544682;130278,517776;130763,518104;131006,517612;138048,460027;128982,466589;115383,495464;118494,497986;118595,497543;116031,495464;129630,466589;137658,460779;187913,422621;187095,423285;183622,436813;181437,443621;121859,553870;113440,580776;105669,608338;88831,666088;77823,705462;72642,734994;70052,750087;68109,765181;62281,805868;60337,830805;63576,857055;65093,842752;64871,838024;67461,810461;73289,769774;77912,764153;84624,718631;84299,710712;90696,692126;94503,676521;93365,679213;89479,677900;79765,706119;80413,721869;75880,752056;75232,757306;68756,765181;70699,750087;73289,734994;78470,705462;89479,666088;106317,608338;114088,580776;122506,553870;182084,443621;187913,422621;199570,356997;199569,356997;202807,359622;202807,359621;316260,263566;316136,263666;315758,264100;310469,269716;309131,271687;308258,272688;304478,278248;264976,325497;253966,338622;242958,352403;194278,406927;243605,351747;254614,337965;265623,324841;305126,277591;309131,271687;315758,264100;332699,218313;327109,220287;322953,221851;321963,223122;314840,229685;296707,241497;284403,255279;272747,269059;264976,276279;264712,275944;257367,284892;244900,300560;224825,322872;228063,326809;228125,326754;225473,323528;245547,301216;265623,276279;273394,269060;285051,255279;297354,241498;315487,229686;322611,223123;330382,220170;332835,219398;1270679,99749;1303705,114842;1317952,126655;1286221,110905;1270679,99749;1163179,51843;1189083,57749;1225348,76124;1163179,51843;773332,47496;759733,49218;730591,53155;702097,59718;689793,63655;675546,67593;644371,73799;638633,76124;599131,89905;560276,105655;533077,118124;514945,125342;470261,146342;448891,160124;428168,173904;395141,198842;364056,223779;334307,250078;336858,253310;343172,248922;348546,244862;367942,227716;399026,202779;432053,177842;452775,164060;474146,150280;518829,129280;536315,120092;563513,107623;602368,91874;641871,78093;658465,74790;666481,72014;775585,48162;1004925,33386;1018767,34781;1037547,41343;1023300,39375;993511,33468;1004925,33386;1080288,28218;1106839,30187;1139218,43311;1099068,36093;1080288,28218;863670,28054;788874,32156;737067,39374;712458,45936;691088,53811;661299,57749;548618,101718;507821,120092;495516,124686;484508,130592;463785,141748;431405,158810;406797,178498;335562,234935;320676,248053;306112,261528;306421,261841;194388,395058;171723,426558;161361,445590;151000,463308;131572,500057;110439,533804;110202,534839;103078,554526;97898,563714;96602,565026;90855,584385;89479,595870;88184,612276;79118,639182;70699,666088;61633,705462;56452,741556;53214,777649;57747,752712;58167,750654;59042,740900;64223,704806;65845,705355;65986,704745;64224,704150;73290,664775;81708,637869;90733,611086;90127,610963;91422,594557;98545,563714;103726,554526;103900,554047;110850,534839;132220,500714;151648,463964;162009,446246;172370,427215;195036,395715;307069,262498;336858,234935;408092,178498;432701,158811;465080,141749;485803,130592;496812,124686;509116,120092;549914,101718;662594,57750;692383,53812;713754,45937;738362,39375;790169,32156;864965,28300;925085,30344;954656,0;985092,1968;1016177,5250;1036899,10500;1050499,17062;1067336,13781;1092592,19687;1108134,24281;1107487,24937;1106839,29531;1080288,27562;1071222,24937;1062156,22968;1044670,19031;1027186,15093;1009053,12468;988979,12468;972788,12468;947533,12468;946347,12085;935228,17718;939114,24281;977969,32156;960678,32462;960970,32484;979264,32156;994806,34125;1024595,40031;1038842,42000;1062803,47250;1087412,52500;1111372,58405;1135333,65624;1146990,68905;1158646,72843;1158797,72982;1167156,74443;1187413,82071;1190243,86415;1191026,86624;1209158,93843;1224700,100405;1240242,107624;1251899,114187;1259670,118124;1268088,122717;1296582,139124;1332847,162749;1351627,175873;1352171,176267;1361769,182175;1727228,878711;1726955,884203;1734351,885273;1741474,890523;1744713,908241;1757017,929241;1762198,929719;1762198,924648;1767462,909829;1767378,906930;1772559,889211;1779682,889211;1790691,881992;1791986,910867;1788749,924648;1784863,937773;1782920,959429;1782273,970585;1780978,981742;1778217,983607;1778387,984366;1781033,982579;1782273,971898;1782920,960742;1784863,939085;1788749,925960;1791986,912180;1797167,916117;1796520,925960;1795225,935804;1794577,954179;1793281,975835;1790044,998804;1786158,1023085;1781625,1046709;1773207,1096584;1765435,1101178;1755721,1130053;1753131,1157615;1751836,1161552;1740827,1191740;1737589,1194365;1723990,1226520;1738237,1194365;1741474,1191740;1720752,1251458;1709743,1257364;1707460,1261992;1707801,1262613;1710391,1257363;1721400,1251458;1713628,1273770;1699382,1300020;1692258,1313145;1684487,1326269;1678659,1336113;1670240,1355144;1661174,1373519;1646927,1393206;1632680,1411581;1633274,1410342;1617138,1432581;1582168,1471300;1575283,1482034;1582168,1471956;1617138,1433237;1590587,1473924;1576906,1488444;1565924,1496625;1565331,1497550;1558465,1502902;1558208,1504768;1527771,1536268;1495391,1566455;1493894,1567556;1483087,1581548;1457184,1601235;1432974,1619636;1432887,1619743;1457184,1601892;1483087,1582205;1461717,1603860;1444313,1615345;1432274,1620498;1431928,1620923;1418976,1629454;1414096,1631747;1401816,1641841;1389835,1650454;1371702,1662267;1365874,1662923;1359396,1665841;1358390,1666616;1366522,1663579;1372350,1662923;1349037,1680641;1334142,1688517;1319248,1695735;1308728,1697334;1306944,1698360;1257727,1720016;1255218,1720594;1240242,1730516;1248661,1733141;1217577,1746922;1220167,1737735;1209805,1741672;1200092,1744953;1180016,1751516;1177334,1748253;1167712,1750203;1156055,1752828;1132095,1758735;1131305,1759107;1154113,1753484;1165770,1750859;1175483,1748891;1179369,1752172;1199444,1745609;1209158,1742328;1219519,1738391;1216929,1747578;1189730,1760703;1188397,1760325;1169655,1767922;1154113,1772516;1130800,1778421;1121167,1777602;1101020,1781574;1100363,1783016;1046613,1793515;1034309,1790234;1023948,1790234;1005815,1796140;989626,1797453;973436,1798109;971677,1797345;956923,1799996;939114,1796796;939762,1796140;942999,1791546;928105,1789578;935228,1785640;956599,1784984;977322,1784328;1007110,1784984;1027833,1783016;1066688,1774484;1092592,1768578;1112019,1767922;1113371,1767286;1094535,1767922;1068631,1773828;1029776,1782360;1009053,1784328;979264,1783672;958542,1784328;937171,1784985;937819,1782360;942352,1775797;1141808,1742328;1277155,1690485;1312772,1671454;1332847,1660954;1353570,1649798;1392425,1626173;1423509,1601892;1481792,1555955;1497982,1542830;1513524,1529049;1536837,1507393;1546551,1490987;1560504,1478026;1560616,1477211;1547199,1489675;1537485,1506080;1514172,1527737;1498629,1541518;1482440,1554642;1424157,1600580;1393073,1624861;1354218,1648486;1333495,1659642;1313419,1670141;1277803,1689173;1142456,1741016;942999,1774485;928105,1774485;926162,1769235;910620,1768578;896373,1774485;854928,1775141;824491,1773828;809596,1772516;794702,1769891;803675,1760193;801825,1760703;768397,1754430;766856,1754797;702745,1742985;677489,1737735;655471,1733798;628920,1721329;595893,1708860;561571,1695079;567399,1690485;591360,1695079;601721,1704266;637338,1714766;707926,1733141;725410,1736422;744190,1739703;764913,1744297;787750,1749301;789521,1748891;810892,1752172;811539,1750860;842623,1752172;847804,1752828;895725,1752828;930695,1754141;972141,1750860;977321,1750860;979264,1756110;1020062,1750860;1047261,1744297;1062803,1741672;1072517,1740360;1093887,1735110;1111372,1731173;1128857,1726578;1160929,1720954;1165122,1719360;1131448,1725266;1113963,1729860;1096478,1733798;1075107,1739047;1065394,1740360;1049852,1742985;1007758,1746922;979264,1749547;974084,1749547;932638,1752828;897668,1751516;849747,1751516;844566,1750860;824491,1742328;813482,1749547;813454,1749604;822548,1743641;842624,1752172;811540,1750859;811784,1750699;791464,1747578;767504,1742328;746781,1737735;728000,1734453;710516,1731173;639929,1712798;604312,1702298;593950,1693110;569989,1688516;534372,1670141;524011,1670798;487098,1651767;480622,1639954;481917,1639298;504583,1651767;527248,1664236;533724,1660298;507173,1642579;485155,1632736;454719,1615017;428815,1597955;388017,1580236;372475,1567111;375713,1565799;391255,1570392;358876,1536268;340743,1521174;323906,1506080;302536,1488362;271452,1453581;269319,1446826;263033,1440456;241663,1416831;239072,1405019;230653,1393206;229650,1391613;219644,1384675;200216,1356457;189208,1330207;187913,1330207;173018,1301332;158771,1272457;143877,1238989;130278,1204865;143877,1227833;157476,1256708;162009,1272457;163883,1275242;161577,1263092;155563,1252032;145774,1229725;134162,1210114;119916,1170739;107710,1130376;103702,1118610;86245,1047998;78525,996738;78470,998147;79118,1008647;82355,1032929;86241,1057866;79765,1036209;75232,1008647;70052,1008647;66813,983710;62281,967960;58395,952867;47386,941054;44148,941054;40910,924648;39615,903648;42205,874117;43500,863618;45706,856416;44634,839993;46091,815711;48681,810790;48681,807836;43500,817680;38967,811118;30548,799306;29011,789954;28606,790774;26016,817024;24073,843274;22130,863618;22130,905616;22777,927273;24073,948929;18245,969273;16949,969273;13064,929898;13064,889211;16302,857711;22127,863614;16949,857055;15654,833430;16949,797337;17597,787493;19540,771087;27311,741556;31183,721938;29901,717275;25368,743524;17597,773056;15654,789462;15006,799306;13711,835399;15006,859023;11769,890523;11769,931210;15654,970585;16949,970585;25368,1007991;29901,1038834;39615,1070334;54914,1138071;56249,1151053;59043,1151053;73290,1185833;78471,1203552;68756,1188458;58395,1164833;57748,1171396;52114,1153698;48034,1154333;43500,1139240;27958,1103146;18245,1070991;17597,1044084;13064,1012585;9826,981085;2703,958117;7235,836055;11769,804556;7883,787493;15654,740244;17597,729087;22777,691025;36377,663463;33139,700869;36376,694457;38319,679131;38967,662150;44795,640494;53862,607682;64871,574213;65696,573273;70700,546651;77823,527620;86242,511870;103079,479058;116678,449527;136106,411465;150352,395058;162009,372090;171723,357653;182085,352403;184675,348465;195036,327466;215111,303841;215658,313715;214193,317865;235186,295966;245547,282185;259147,269060;260319,270380;259795,269716;276632,252654;293470,236904;311602,217217;336858,198185;364056,177842;380318,166345;391255,156185;410683,144373;431405,133217;434149,131788;441200,124768;452776,116155;465485,109592;474476,107495;476089,106311;652232,34124;658768,32684;676841,26249;689307,23706;695807,23650;698211,22968;845861,3281;887792,3117;932638,3937;933473,4571;955304,1968;975379,5249;995454,9187;1005812,11573;994806,8531;974731,4593;954656,1312;9546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773;top:3048;width:11787;height:11783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86c00 [2406]" stroked="f">
                <v:fill opacity="20303f"/>
                <v:stroke joinstyle="miter"/>
                <v:path arrowok="t" o:connecttype="custom" o:connectlocs="640797,1171972;635288,1174977;635618,1175121;686598,1141468;668788,1145764;642073,1149201;640801,1145764;659459,1144045;686598,1141468;732924,1136970;731837,1137282;732394,1137172;400581,1130513;419451,1135453;427508,1135883;449982,1147053;460159,1149201;460795,1149416;463127,1147053;472032,1149630;480937,1151778;498483,1155912;498747,1155645;519101,1159082;528854,1160800;538607,1161659;558537,1162519;585675,1162089;586853,1162089;589492,1160585;595428,1158652;601471,1158545;605605,1159081;606718,1162089;616206,1162089;613238,1166385;611542,1168533;606029,1171111;595852,1171111;582707,1170252;554296,1169392;533094,1167674;514436,1165096;495778,1162089;467368,1157793;445318,1150490;445573,1150302;432596,1146194;421147,1141038;408002,1136742;394433,1132016;400581,1130513;650194,1121302;643715,1122304;598909,1124596;613662,1126431;617479,1125572;643769,1122565;648096,1121713;690451,1115077;668445,1118480;675996,1118698;686863,1116658;770779,1114084;701760,1132705;736688,1124821;328282,1105381;377047,1126431;394433,1132016;407578,1136742;420723,1141038;432172,1146193;429628,1148341;422843,1147052;398673,1138031;386800,1133305;374927,1128150;359237,1122565;345667,1116550;335067,1110965;328282,1105381;348212,1094641;371534,1106670;368566,1108388;341428,1095070;348212,1094641;262131,1065427;290966,1081752;296903,1088626;283334,1081323;273157,1074879;262131,1065427;312695,1054404;312699,1054526;314131,1056282;314288,1055546;931962,1026203;930422,1026333;904979,1044806;879960,1058554;862151,1069294;852398,1073590;842221,1077886;829924,1084330;820595,1089915;807025,1095500;793032,1100655;789215,1104521;783279,1106670;768438,1109247;749356,1115262;731970,1120847;712888,1126432;689142,1132446;655642,1138031;654794,1139320;638687,1143399;639105,1143616;656992,1139085;657339,1138031;690838,1132446;714585,1126432;733666,1120847;751052,1115262;770134,1109247;784975,1106670;774928,1112777;775222,1112684;785824,1106240;791760,1104092;792155,1103981;794728,1101085;808722,1095929;822291,1090345;831620,1084759;843917,1078316;854094,1074019;861073,1070946;864695,1068434;882505,1057694;907523,1043947;204813,1020262;206423,1021661;206973,1021945;934807,1009047;934662,1009148;934662,1009271;935336,1009369;935510,1009148;943968,1002634;941465,1004387;941023,1004852;942739,1003739;170190,980995;186204,1000098;173506,984661;973992,980982;973954,980996;973674,982943;966889,990676;958832,999697;959318,999583;966889,991105;973674,983372;973992,980982;211636,971309;212476,972344;212518,972202;148912,961462;159938,968765;160479,969411;165503,970537;176899,981224;192589,994112;199373,1003563;203189,1008289;219303,1022037;214639,1025903;199632,1009010;198949,1009148;198949,1009148;213150,1025134;214639,1025903;219303,1022037;259587,1054257;251531,1056835;254499,1058983;242626,1059412;234993,1054257;227784,1048672;209974,1033636;193437,1018600;178171,1003563;170963,996260;164178,988527;166722,985090;175203,992823;184532,1000127;195981,1012585;196954,1013431;184532,1000127;175627,992823;167146,985090;157817,973491;148912,961462;1083077,893154;1082862,893248;1078230,904509;1078625,839333;1067387,855778;1061875,866089;1056362,875540;1043217,893154;1031768,910768;1021591,924945;1020742,925471;1020047,926513;1021167,925805;1031344,911628;1042793,894014;1055938,876400;1061451,866949;1066963,856638;1078413,839883;1112495,837842;1108944,845898;1101311,861363;1108944,845898;1112495,837842;1122513,833439;1117000,850194;1107247,868237;1097494,886710;1088590,898310;1094526,886281;1099615,874252;1103431,867808;1108519,859216;1113184,850623;1122513,833439;1095066,796613;1084773,814966;1084584,815407;1094950,796922;1100711,755047;1088340,789290;1062317,843181;1058506,849284;1058482,849334;1049577,864800;1040673,881555;1030496,894443;1022015,909050;971978,966188;955440,980365;953853,981587;953169,982289;946253,988001;940599,994542;919820,1010438;916565,1012521;907722,1019825;906444,1020665;904555,1022467;888017,1033636;871480,1043947;869587,1044919;858389,1052287;854918,1054061;851550,1056405;840101,1062850;829404,1067100;805561,1079284;749624,1100420;710645,1110574;742147,1104521;748084,1103232;767165,1096359;779038,1092492;798121,1082611;819747,1074878;833602,1069373;839677,1065857;845189,1064139;852822,1059842;854827,1058430;860031,1053398;871480,1046525;884505,1040056;889289,1037073;905827,1025903;913036,1019029;921093,1013874;941871,997979;956712,983801;973250,969625;1023287,912487;1030173,900627;1030496,899598;1041521,882414;1044913,877259;1049424,870920;1050850,868237;1059754,852771;1077140,816254;1094102,777160;1099084,761265;1147107,717015;1145835,717874;1145835,717874;1151112,691554;1150960,692314;1152195,693816;1156012,698112;1158556,696394;1158620,696064;1156860,697253;1152620,693387;1147333,642752;1147037,642769;1146500,642799;1146683,644841;1146259,655582;1144563,662025;1134386,678350;1131842,692528;1129298,697253;1125057,717874;1120393,734200;1115304,750095;1112336,762554;1108944,775442;1111649,771178;1114032,762124;1116152,749236;1121241,733340;1125905,717015;1130146,696394;1132690,691668;1135234,677491;1145411,661166;1138627,694246;1133538,721741;1122089,756968;1119824,760538;1118855,765883;1115728,775012;1103855,801218;1098342,814966;1094950,822269;1090710,830002;1079261,850623;1066963,870815;1051274,897880;1033888,924516;1022439,939552;1010142,954159;1005901,960173;1001237,966188;994028,972202;982238,985427;982579,986809;970282,999697;957136,1009148;946535,1017741;936493,1025176;938054,1025044;949080,1016881;959681,1008289;972826,998838;985123,985950;984699,984231;996572,970914;1003781,964899;1008445,958885;1012686,952870;1024983,938263;1036432,923227;1053818,896591;1069507,869526;1081805,849334;1093254,828713;1097494,820980;1100887,813677;1106399,799930;1118273,773723;1122937,756110;1134386,720882;1139475,693387;1146259,660307;1147789,654496;1146683,654292;1147107,643552;1156436,633671;1151498,654516;1151498,654516;1156436,633672;1160252,629375;1157708,634960;1157708,634960;1157125,646667;1156860,657729;1152620,670949;1152620,672459;1157708,657729;1158556,634960;1160533,630620;1142018,610902;1139240,617556;1138202,627227;1136865,622709;1136375,623347;1137778,628087;1136930,634960;1138627,640545;1139941,640471;1139050,637538;1139898,630664;1142018,610902;1177638,599303;1178487,599732;1178062,617776;1178487,630234;1177214,653003;1175942,665892;1172126,684794;1170854,700690;1164493,729903;1158556,755250;1147955,759976;1148804,757398;1150500,739355;1156860,720452;1161949,717445;1161949,717445;1167461,684794;1170429,669328;1172974,653433;1175094,638397;1175942,624220;1176366,612191;1177214,605747;1177638,599303;59722,400108;59934,400215;59954,400155;85306,338531;75977,356145;68344,362589;68326,363000;67588,379447;67609,379408;68344,363018;75977,356574;85306,338960;85624,339175;85783,338853;90394,301155;84458,305451;75553,324354;77590,326005;77656,325715;75977,324354;84882,305451;90139,301647;123046,276667;122510,277102;120237,285958;118805,290415;79793,362589;74281,380203;69192,398246;58167,436052;50959,461828;47566,481161;45870,491041;44598,500923;40781,527558;39509,543883;41630,561068;42623,551704;42478,548609;44174,530565;47990,503930;51017,500250;55412,470449;55199,465265;59388,453098;61881,442882;61136,444644;58591,443785;52230,462258;52655,472569;49686,492331;49262,495767;45022,500923;46294,491041;47990,481161;51382,461828;58591,436052;69616,398246;74705,380203;80217,362589;119229,290415;123046,276667;130679,233707;130678,233707;132798,235425;132798,235425;207088,172542;207006,172608;206759,172891;203295,176569;202420,177859;201848,178514;199373,182154;173507,213085;166298,221678;159089,230699;127227,266378;159513,230270;166722,221248;173931,212656;199797,181724;202420,177859;206759,172891;217852,142918;214192,144210;211470,145234;210823,146066;206158,150362;194285,158095;186228,167117;178595,176139;173507,180865;173334,180645;168524,186503;160361,196760;147216,211367;149336,213944;149377,213908;147640,211796;160785,197190;173931,180865;179019,176139;186652,167117;194709,158096;206582,150363;211246,146067;216335,144134;217941,143628;832044,65300;853670,75181;862999,82914;842221,72603;832044,65300;761653,33939;778615,37805;802361,49834;761653,33939;506380,31093;497475,32220;478393,34798;459735,39094;451678,41672;442350,44249;421936,48312;418179,49835;392313,58856;366870,69167;349060,77329;337187,82055;307928,95802;293935,104824;280365,113846;258739,130171;238385,146496;218905,163713;220575,165829;224710,162956;228229,160298;240929,149074;261283,132749;282909,116423;296479,107401;310472,98380;339731,84633;351180,78618;368990,70455;394433,60145;420299,51123;431165,48961;436413,47144;507855,31529;658027,21856;667091,22769;679389,27065;670060,25776;650554,21910;658027,21856;707376,18473;724761,19762;745963,28354;719673,23628;707376,18473;565534,18366;516557,21051;482633,25776;466520,30072;452526,35227;433020,37805;359237,66589;332522,78618;324465,81625;317257,85492;303688,92795;282485,103965;266372,116853;219727,153799;209979,162387;200443,171209;200645,171413;127286,258623;112444,279245;105660,291703;98875,303303;86154,327361;72316,349452;72161,350130;67496,363018;64104,369033;63255,369892;59492,382566;58591,390084;57743,400824;51807,418438;46294,436052;40357,461828;36965,485457;34845,509085;37813,492760;38088,491413;38661,485027;42053,461399;43116,461758;43208,461359;42054,460969;47990,435192;53503,417578;59412,400045;59016,399965;59864,389225;64528,369033;67920,363018;68034,362704;72585,350130;86578,327791;99299,303732;106084,292133;112869,279674;127710,259053;201069,171843;220575,153800;267220,116853;283334,103965;304536,92795;318105,85492;325314,81625;333371,78618;360085,66589;433869,37805;453375,35228;467368,30073;483481,25776;517405,21051;566382,18527;605748,19865;625111,0;645041,1289;665395,3437;678965,6874;687870,11170;698895,9022;715432,12888;725609,15895;725185,16325;724761,19332;707376,18044;701439,16325;695502,15036;684053,12458;672604,9881;660731,8162;647586,8162;636985,8162;620447,8162;619670,7911;612390,11599;614934,15895;640377,21051;629055,21251;629246,21266;641225,21051;651402,22340;670908,26206;680237,27495;695927,30932;712040,34369;727730,38235;743419,42961;751052,45109;758685,47686;758783,47777;764257,48734;777521,53727;779374,56572;779887,56708;791760,61434;801937,65730;812114,70456;819747,74752;824835,77329;830348,80336;849006,91077;872752,106543;885049,115135;885405,115392;891690,119260;1130994,575245;1130814,578840;1135658,579541;1140322,582978;1142443,594577;1150499,608324;1153892,608637;1153892,605317;1157339,595616;1157284,593718;1160676,582118;1165341,582118;1172549,577393;1173398,596296;1171278,605317;1168733,613909;1167461,628087;1167037,635390;1166189,642693;1164381,643915;1164493,644411;1166225,643241;1167037,636249;1167461,628946;1168733,614769;1171278,606176;1173398,597155;1176790,599732;1176366,606176;1175518,612621;1175094,624650;1174246,638827;1172126,653863;1169581,669758;1166613,685224;1161101,717874;1156012,720882;1149651,739785;1147955,757828;1147107,760406;1139898,780168;1137778,781886;1128873,802937;1138202,781886;1140322,780168;1126753,819262;1119544,823129;1118050,826158;1118273,826565;1119969,823128;1127177,819262;1122089,833869;1112760,851053;1108096,859645;1103007,868237;1099190,874681;1093678,887140;1087742,899169;1078413,912057;1069084,924086;1069472,923275;1058906,937834;1036008,963181;1031500,970208;1036008,963610;1058906,938263;1041521,964899;1032563,974404;1025371,979760;1024983,980365;1020487,983869;1020319,985090;1000388,1005712;979186,1025474;978206,1026194;971130,1035354;954168,1048243;938315,1060288;938258,1060358;954168,1048672;971130,1035784;957136,1049961;945740,1057479;937857,1060853;937630,1061131;929149,1066716;925953,1068217;917913,1074825;910068,1080463;898195,1088196;894378,1088626;890136,1090536;889477,1091043;894802,1089056;898619,1088626;883353,1100225;873600,1105381;863847,1110107;856958,1111153;855790,1111825;823563,1126002;821920,1126380;812114,1132876;817627,1134594;797272,1143616;798969,1137601;792184,1140179;785824,1142327;772678,1146623;770922,1144487;764621,1145764;756988,1147482;741299,1151349;740782,1151592;755716,1147912;763349,1146193;769710,1144905;772254,1147052;785399,1142756;791760,1140608;798544,1138031;796848,1144045;779038,1152637;778165,1152390;765893,1157363;755716,1160370;740451,1164237;734143,1163700;720951,1166301;720521,1167244;685325,1174118;677268,1171970;670484,1171970;658611,1175836;648010,1176696;637408,1177125;636257,1176625;626596,1178360;614934,1176266;615359,1175836;617479,1172829;607726,1171540;612390,1168963;626384,1168533;639953,1168103;659459,1168533;673028,1167244;698470,1161659;715432,1157793;728153,1157363;729038,1156947;716705,1157363;699743,1161230;674300,1166815;660731,1168103;641225,1167674;627656,1168103;613662,1168533;614086,1166815;617054,1162519;747659,1140608;836284,1106670;859606,1094211;872752,1087337;886321,1080034;911764,1064568;932118,1048672;970282,1018600;980882,1010008;991059,1000986;1006325,986809;1012686,976069;1021822,967584;1021896,967051;1013110,975210;1006749,985950;991484,1000127;981307,1009148;970706,1017741;932542,1047813;912188,1063709;886746,1079175;873176,1086478;860031,1093352;836709,1105810;748084,1139749;617479,1161659;607726,1161659;606454,1158223;596277,1157793;586948,1161659;559809,1162089;539879,1161230;530126,1160370;520373,1158652;526248,1152303;525038,1152637;503148,1148531;502139,1148771;460159,1141038;443621,1137601;429204,1135024;411819,1126861;390192,1118699;367718,1109677;371534,1106670;387224,1109677;394009,1115691;417331,1122565;463552,1134594;475001,1136742;487298,1138890;500867,1141898;515821,1145173;516980,1144905;530974,1147053;531398,1146194;551752,1147053;555144,1147482;586523,1147482;609422,1148341;636560,1146194;639953,1146194;641225,1149630;667939,1146194;685749,1141898;695926,1140179;702287,1139320;716280,1135883;727730,1133305;739179,1130298;760179,1126616;762925,1125572;740875,1129439;729426,1132446;717977,1135024;703983,1138461;697623,1139320;687446,1141038;659883,1143616;641225,1145334;637833,1145334;610694,1147482;587796,1146623;556417,1146623;553024,1146194;539879,1140608;532670,1145334;532652,1145371;538607,1141468;551752,1147052;531398,1146193;531559,1146088;518253,1144045;502563,1140608;488994,1137601;476697,1135453;465248,1133305;419027,1121276;395705,1114403;388920,1108388;373230,1105381;349908,1093352;343124,1093781;318953,1081323;314713,1073590;315561,1073160;330402,1081323;345244,1089485;349484,1086908;332099,1075308;317681,1068864;297751,1057265;280789,1046095;254075,1034496;243898,1025903;246018,1025044;256195,1028051;234993,1005712;223120,995831;212094,985950;198101,974350;177747,951581;176351,947159;172235,942989;158241,927523;156545,919790;151032,912057;150376,911014;143823,906472;131102,887999;123894,870815;123046,870815;113293,851912;103964,833009;94211,811100;85306,788760;94211,803796;103116,822699;106084,833009;107310,834832;105801,826878;101863,819638;95453,805034;87850,792196;78521,766420;70529,739998;67904,732293;56473,686068;51418,652511;51382,653433;51807,660307;53927,676203;56471,692528;52230,678350;49262,660307;45870,660307;43750,643982;40781,633671;38237,623791;31028,616058;28908,616058;26788,605317;25940,591570;27636,572238;28484,565364;29928,560649;29226,549898;30180,534002;31876,530781;31876,528847;28484,535291;25516,530995;20003,523262;18996,517140;18731,517677;17035,534861;15763,552046;14491,565364;14491,592858;14915,607036;15763,621212;11947,634530;11099,634530;8554,608754;8554,582118;10674,561497;14489,565362;11099,561068;10250,545602;11099,521973;11522,515529;12795,504789;17883,485457;20419,472614;19579,469561;16611,486745;11522,506078;10250,516818;9826,523262;8978,546891;9826,562356;7706,582978;7706,609613;10250,635390;11099,635390;16611,659878;19579,680069;25940,700690;35958,745034;36832,753532;38662,753532;47990,776301;51383,787901;45022,778019;38237,762554;37813,766850;34124,755264;31453,755680;28484,745799;18307,722170;11947,701120;11522,683506;8554,662885;6434,642263;1770,627227;4738,547320;7706,526699;5162,515529;10250,484598;11522,477294;14915,452377;23820,434333;21699,458821;23819,454624;25092,444590;25516,433474;29332,419297;35269,397816;42478,375907;43018,375291;46294,357863;50959,345404;56471,335094;67496,313613;76401,294281;89122,269364;98451,258623;106084,243587;112445,234136;119229,230699;120926,228122;127710,214374;140855,198908;141213,205372;140254,208089;154000,193753;160785,184731;169690,176139;170457,177003;170115,176569;181140,165399;192165,155088;204038,142200;220575,129741;238385,116423;249034,108897;256195,102246;268916,94513;282485,87210;284282,86274;288899,81679;296479,76040;304801,71744;310688,70371;311744,69596;427084,22339;431363,21396;443197,17184;451360,15519;455617,15483;457191,15036;553872,2148;581329,2040;610694,2577;611241,2993;625536,1289;638681,3436;651826,6014;658608,7576;651402,5585;638257,3007;625111,859;6251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29" style="position:absolute;left:4209;top:16401;width:1531;height:1531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c306 [3208]" stroked="f">
                <v:fill opacity="24929f"/>
                <v:stroke joinstyle="miter"/>
                <v:path arrowok="t" o:connecttype="custom" o:connectlocs="83281,152291;82565,152681;82608,152700;89234,148327;86919,148885;83447,149332;83282,148885;85707,148662;89234,148327;95255,147742;95113,147783;95186,147768;52062,146903;54514,147545;55561,147601;58482,149052;59805,149332;59887,149359;60191,149052;61348,149387;62505,149666;64786,150204;64820,150169;67465,150616;68733,150839;70000,150950;72590,151062;76117,151006;76271,151006;76614,150811;77385,150560;78170,150546;78708,150615;78852,151006;80085,151006;79700,151565;79479,151844;78763,152179;77440,152179;75732,152067;72039,151955;69284,151732;66859,151397;64434,151006;60742,150448;57876,149499;57909,149475;56223,148941;54735,148271;53026,147713;51263,147099;52062,146903;84503,145706;83661,145836;77837,146134;79755,146373;80251,146261;83668,145870;84230,145760;89735,144897;86875,145340;87856,145368;89268,145103;100175,144768;91205,147188;95744,146163;42665,143637;49003,146373;51263,147099;52971,147713;54679,148271;56167,148941;55837,149220;54955,149052;51814,147880;50271,147266;48727,146596;46688,145870;44925,145089;43547,144363;42665,143637;45256,142242;48287,143805;47901,144028;44374,142298;45256,142242;34068,138446;37816,140567;38587,141460;36824,140511;35501,139674;34068,138446;40639,137013;40640,137029;40826,137257;40847,137162;121123,133349;120923,133366;117616,135766;114364,137553;112050,138948;110782,139506;109460,140065;107861,140902;106649,141628;104885,142353;103067,143023;102571,143526;101799,143805;99870,144140;97390,144921;95131,145647;92651,146373;89565,147154;85211,147880;85101,148048;83007,148578;83062,148606;85386,148017;85431,147880;89785,147154;92871,146373;95351,145647;97611,144921;100091,144140;102020,143805;100714,144599;100752,144586;102130,143749;102901,143470;102953,143456;103287,143079;105106,142409;106869,141684;108082,140958;109680,140120;111003,139562;111910,139163;112380,138836;114695,137441;117947,135654;26619,132577;26828,132759;26899,132795;121493,131119;121474,131133;121474,131149;121561,131161;121584,131133;122683,130286;122358,130514;122300,130574;122523,130430;22119,127474;24200,129957;22550,127951;126585,127473;126580,127474;126544,127727;125662,128732;124615,129904;124678,129890;125662,128788;126544,127783;126585,127473;27505,126216;27615,126350;27620,126332;19353,124936;20786,125885;20857,125969;21510,126115;22991,127504;25030,129179;25912,130407;26408,131021;28502,132807;27896,133310;25945,131115;25857,131133;25857,131133;27702,133210;27896,133310;28502,132807;33737,136994;32690,137329;33076,137608;31533,137664;30541,136994;29604,136269;27289,134315;25140,132361;23156,130407;22219,129458;21337,128453;21668,128006;22770,129011;23983,129960;25471,131579;25597,131689;23983,129960;22825,129011;21723,128006;20511,126499;19353,124936;140762,116060;140735,116072;140133,117535;140184,109066;138723,111203;138007,112543;137291,113771;135582,116060;134094,118349;132771,120191;132661,120259;132571,120395;132716,120303;134039,118460;135527,116172;137235,113883;137952,112655;138668,111315;140156,109138;144586,108872;144124,109919;143132,111929;144124,109919;144586,108872;145888,108300;145171,110477;143904,112822;142636,115223;141479,116730;142250,115167;142912,113604;143408,112766;144069,111650;144675,110533;145888,108300;142321,103515;140983,105900;140958,105957;142306,103555;143054,98114;141446,102563;138064,109566;137569,110359;137566,110366;136409,112375;135251,114553;133929,116227;132826,118125;126323,125550;124174,127392;123968,127551;123879,127642;122980,128385;122245,129235;119545,131300;119122,131571;117972,132520;117806,132629;117561,132863;115411,134315;113262,135654;113016,135781;111561,136738;111110,136969;110672,137273;109184,138111;107794,138663;104695,140246;97425,142993;92359,144312;96453,143526;97225,143358;99705,142465;101248,141963;103728,140679;106539,139674;108339,138958;109129,138502;109845,138278;110837,137720;111098,137536;111774,136883;113262,135989;114955,135149;115577,134761;117726,133310;118663,132417;119710,131747;122411,129681;124339,127839;126489,125997;132992,118572;133887,117031;133929,116897;135362,114664;135802,113994;136389,113171;136574,112822;137731,110812;139991,106067;142195,100987;142843,98922;149084,93172;148919,93283;148919,93283;149605,89863;149585,89962;149745,90157;150242,90715;150572,90492;150580,90449;150352,90604;149801,90101;149113,83522;149075,83524;149005,83528;149029,83793;148974,85189;148754,86026;147431,88147;147100,89990;146770,90604;146218,93283;145612,95405;144951,97470;144565,99089;144124,100764;144476,100210;144786,99033;145061,97359;145722,95293;146329,93172;146880,90492;147210,89878;147541,88036;148864,85914;147982,90213;147321,93786;145833,98363;145538,98827;145412,99522;145006,100708;143463,104113;142746,105900;142306,106849;141754,107854;140266,110533;138668,113157;136629,116674;134370,120135;132882,122089;131283,123987;130732,124769;130126,125550;129189,126332;127657,128050;127701,128230;126103,129904;124395,131133;123017,132249;121712,133215;121915,133198;123347,132137;124725,131021;126434,129793;128032,128118;127977,127895;129520,126164;130457,125383;131063,124601;131614,123820;133212,121922;134700,119968;136960,116507;138999,112990;140597,110366;142085,107686;142636,106681;143077,105732;143794,103946;145337,100541;145943,98252;147431,93674;148092,90101;148974,85803;149173,85048;149029,85021;149084,83626;150297,82342;149655,85050;149655,85050;150297,82342;150793,81783;150462,82509;150462,82509;150386,84030;150352,85468;149801,87186;149801,87382;150462,85468;150572,82509;150829,81945;148423,79383;148062,80248;147927,81504;147753,80917;147689,81000;147872,81616;147762,82509;147982,83235;148153,83225;148037,82844;148147,81951;148423,79383;153052,77876;153162,77931;153107,80276;153162,81895;152997,84854;152832,86529;152336,88985;152170,91050;151344,94846;150572,98140;149194,98754;149305,98419;149525,96075;150352,93618;151013,93228;151013,93227;151730,88985;152115,86975;152446,84910;152722,82956;152832,81114;152887,79550;152997,78713;153052,77876;7762,51992;7789,52005;7792,51998;11087,43990;9874,46279;8882,47116;8880,47170;8784,49307;8787,49302;8882,47172;9874,46335;11087,44046;11128,44074;11149,44032;11748,39133;10977,39691;9819,42148;10084,42362;10093,42325;9874,42148;11032,39691;11715,39197;15992,35951;15922,36008;15627,37158;15441,37738;10370,47116;9654,49405;8993,51750;7560,56662;6623,60012;6182,62524;5962,63808;5796,65092;5300,68553;5135,70674;5410,72907;5540,71691;5521,71288;5741,68944;6237,65483;6630,65004;7202,61132;7174,60458;7718,58877;8042,57550;7945,57779;7615,57667;6788,60068;6843,61407;6457,63975;6402,64422;5851,65092;6017,63808;6237,62524;6678,60012;7615,56662;9048,51750;9709,49405;10425,47116;15496,37738;15992,35951;16984,30369;16984,30369;17259,30592;17259,30592;26914,22421;26904,22429;26872,22466;26421,22944;26308,23112;26233,23197;25912,23670;22550,27689;21613,28806;20676,29978;16535,34614;20731,29922;21668,28750;22605,27633;25967,23614;26308,23112;26872,22466;28313,18571;27838,18739;27484,18872;27400,18980;26793,19539;25250,20543;24203,21716;23211,22888;22550,23502;22527,23474;21902,24235;20841,25568;19133,27466;19409,27801;19414,27796;19188,27522;20896,25624;22605,23502;23266,22888;24258,21716;25305,20544;26848,19539;27455,18980;28116,18729;28325,18664;108137,8485;110947,9769;112160,10774;109460,9434;108137,8485;98988,4410;101193,4913;104279,6476;98988,4410;65812,4040;64655,4187;62174,4522;59750,5080;58703,5415;57490,5750;54837,6278;54349,6476;50987,7648;47680,8988;45366,10048;43823,10663;40020,12449;38201,13621;36438,14794;33627,16915;30982,19036;28450,21273;28667,21548;29204,21175;29662,20830;31312,19371;33958,17250;36768,15129;38532,13956;40351,12784;44153,10997;45641,10216;47956,9155;51263,7815;54624,6643;56036,6362;56719,6126;66004,4097;85521,2840;86699,2959;88297,3517;87085,3349;84549,2847;85521,2840;91934,2400;94194,2568;96949,3684;93532,3070;91934,2400;73500,2386;67134,2735;62726,3349;60631,3908;58813,4578;56278,4913;46688,8653;43216,10216;42169,10607;41232,11109;39469,12058;36713,13510;34619,15184;28557,19985;27290,21101;26051,22247;26077,22274;16543,33607;14614,36286;13732,37905;12850,39412;11197,42539;9399,45409;9378,45497;8772,47172;8331,47954;8221,48065;7732,49712;7615,50689;7505,52085;6733,54373;6017,56662;5245,60012;4804,63082;4529,66152;4914,64031;4950,63856;5025,63026;5465,59956;5604,60003;5616,59951;5466,59900;6237,56551;6954,54262;7722,51983;7670,51973;7780,50577;8386,47954;8827,47172;8842,47131;9434,45497;11252,42594;12905,39468;13787,37961;14669,36342;16598,33662;26132,22330;28667,19985;34729,15184;36824,13510;39579,12058;41343,11109;42280,10607;43327,10216;46799,8653;56388,4913;58923,4578;60742,3908;62836,3349;67245,2735;73610,2407;78726,2581;81243,0;83833,167;86478,447;88242,893;89399,1451;90832,1172;92981,1675;94304,2065;94249,2121;94194,2512;91934,2345;91163,2121;90391,1954;88903,1619;87415,1284;85872,1061;84164,1061;82786,1061;80637,1061;80536,1028;79589,1507;79920,2065;83227,2735;81755,2761;81780,2763;83337,2735;84660,2903;87195,3405;88407,3573;90446,4019;92541,4466;94580,4968;96619,5582;97611,5862;98603,6197;98616,6208;99327,6333;101051,6982;101292,7351;101358,7369;102901,7983;104224,8541;105547,9155;106539,9714;107200,10048;107916,10439;110341,11835;113428,13845;115026,14961;115072,14995;115889,15497;146990,74749;146967,75217;147596,75308;148202,75754;148478,77262;149525,79048;149966,79089;149966,78657;150414,77397;150407,77150;150848,75643;151454,75643;152391,75029;152501,77485;152225,78657;151895,79774;151729,81616;151674,82565;151564,83514;151329,83673;151344,83737;151569,83585;151674,82677;151729,81728;151895,79885;152225,78769;152501,77597;152942,77932;152887,78769;152777,79606;152721,81169;152611,83012;152336,84965;152005,87031;151619,89041;150903,93283;150242,93674;149415,96130;149194,98475;149084,98810;148147,101378;147872,101601;146714,104337;147927,101601;148202,101378;146439,106458;145502,106960;145308,107354;145337,107407;145557,106960;146494,106458;145833,108356;144620,110589;144014,111706;143353,112822;142857,113659;142140,115278;141369,116841;140156,118516;138944,120079;138994,119974;137621,121866;134645,125159;134059,126073;134645,125215;137621,121921;135362,125383;134197,126618;133263,127314;133212,127392;132628,127848;132606,128006;130016,130686;127260,133254;127133,133348;126213,134538;124009,136213;121948,137778;121941,137787;124009,136269;126213,134594;124395,136436;122913,137413;121889,137851;121859,137887;120757,138613;120342,138808;119297,139667;118277,140400;116734,141404;116238,141460;115687,141708;115601,141774;116293,141516;116789,141460;114805,142967;113538,143637;112270,144251;111375,144388;111223,144475;107035,146317;106821,146366;105547,147210;106263,147433;103618,148606;103838,147824;102956,148159;102130,148438;100421,148997;100193,148719;99374,148885;98382,149108;96343,149611;96276,149642;98217,149164;99209,148941;100036,148773;100366,149052;102075,148494;102901,148215;103783,147880;103563,148662;101248,149778;101135,149746;99540,150392;98217,150783;96233,151285;95413,151216;93699,151554;93643,151676;89069,152569;88021,152290;87140,152290;85597,152793;84219,152904;82841,152960;82691,152895;81436,153121;79920,152848;79975,152793;80251,152402;78983,152234;79589,151899;81408,151844;83172,151788;85707,151844;87470,151676;90777,150950;92981,150448;94635,150392;94750,150338;93147,150392;90942,150895;87636,151620;85872,151788;83337,151732;81573,151788;79755,151844;79810,151620;80196,151062;97170,148215;108688,143805;111719,142186;113428,141293;115191,140344;118498,138334;121143,136269;126103,132361;127481,131244;128803,130072;130787,128230;131614,126834;132802,125732;132811,125662;131669,126722;130843,128118;128859,129960;127536,131133;126158,132249;121198,136157;118553,138222;115246,140232;113483,141181;111774,142074;108743,143693;97225,148103;80251,150950;78983,150950;78818,150504;77495,150448;76283,150950;72756,151006;70166,150895;68898,150783;67630,150560;68394,149735;68237,149778;65392,149244;65261,149276;59805,148271;57655,147824;55782,147489;53522,146429;50711,145368;47791,144196;48287,143805;50326,144196;51207,144977;54239,145870;60246,147433;61734,147713;63332,147992;65095,148383;67039,148808;67190,148773;69008,149052;69063,148941;71709,149052;72150,149108;76228,149108;79204,149220;82731,148941;83172,148941;83337,149387;86809,148941;89124,148383;90446,148159;91273,148048;93092,147601;94580,147266;96068,146875;98797,146397;99154,146261;96288,146764;94800,147154;93312,147489;91493,147936;90667,148048;89344,148271;85762,148606;83337,148829;82896,148829;79369,149108;76393,148997;72315,148997;71874,148941;70166,148215;69229,148829;69226,148834;70000,148327;71709,149052;69063,148941;69084,148927;67355,148662;65316,148215;63552,147824;61954,147545;60466,147266;54459,145703;51428,144810;50546,144028;48507,143637;45476,142074;44594,142130;41453,140511;40902,139506;41012,139451;42941,140511;44870,141572;45421,141237;43161,139730;41288,138892;38697,137385;36493,135934;33021,134426;31698,133310;31974,133198;33296,133589;30541,130686;28998,129402;27565,128118;25746,126611;23101,123652;22919,123077;22385,122536;20566,120526;20345,119521;19629,118516;19544,118381;18692,117790;17039,115390;16102,113157;15992,113157;14724,110701;13512,108244;12244,105397;11087,102494;12244,104448;13401,106905;13787,108244;13947,108481;13750,107448;13239,106507;12406,104609;11417,102941;10205,99592;9166,96158;8825,95157;7340,89150;6683,84790;6678,84910;6733,85803;7009,87868;7339,89990;6788,88147;6402,85803;5962,85803;5686,83681;5300,82342;4970,81058;4033,80053;3757,80053;3481,78657;3371,76871;3592,74359;3702,73466;3890,72853;3798,71456;3922,69390;4143,68972;4143,68720;3702,69558;3316,69000;2600,67995;2469,67199;2434,67269;2214,69502;2049,71735;1883,73466;1883,77038;1938,78881;2049,80723;1553,82453;1442,82453;1112,79104;1112,75643;1387,72963;1883,73465;1442,72907;1332,70898;1442,67827;1498,66990;1663,65594;2324,63082;2654,61413;2545,61017;2159,63250;1498,65762;1332,67157;1277,67995;1167,71065;1277,73075;1002,75754;1002,79215;1332,82565;1442,82565;2159,85747;2545,88371;3371,91050;4673,96813;4787,97917;5025,97917;6237,100876;6678,102383;5851,101099;4970,99089;4914,99647;4435,98142;4088,98196;3702,96912;2379,93842;1553,91106;1498,88817;1112,86138;836,83458;230,81504;616,71121;1002,68441;671,66990;1332,62970;1498,62021;1938,58784;3096,56439;2820,59621;3096,59076;3261,57772;3316,56327;3812,54485;4584,51694;5521,48847;5591,48767;6017,46502;6623,44883;7339,43543;8772,40752;9929,38240;11583,35002;12795,33607;13787,31653;14614,30425;15496,29978;15716,29643;16598,27857;18306,25847;18353,26687;18228,27040;20015,25177;20896,24005;22054,22888;22154,23000;22109,22944;23542,21493;24975,20153;26518,18478;28667,16859;30982,15129;32366,14151;33296,13286;34950,12281;36713,11332;36947,11211;37547,10614;38532,9881;39614,9323;40379,9144;40516,9044;55506,2903;56062,2780;57600,2233;58661,2017;59214,2012;59419,1954;71984,279;75553,265;79369,335;79440,389;81298,167;83006,447;84715,781;85596,984;84660,726;82951,391;81243,112;812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0" style="position:absolute;top:8708;width:2977;height:2975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c306 [3208]" stroked="f">
                <v:fill opacity="24929f"/>
                <v:stroke joinstyle="miter"/>
                <v:path arrowok="t" o:connecttype="custom" o:connectlocs="161874,295890;160482,296648;160565,296684;173443,288188;168945,289273;162196,290140;161875,289273;166588,288839;173443,288188;185146,287053;184871,287131;185012,287103;101192,285422;105959,286669;107994,286778;113671,289598;116242,290140;116403,290195;116992,289598;119241,290249;121491,290791;125923,291835;125990,291767;131132,292635;133595,293069;136059,293286;141094,293503;147949,293394;148247,293394;148913,293015;150413,292527;151939,292499;152984,292635;153265,293394;155662,293394;154912,294479;154483,295021;153091,295672;150520,295672;147199,295455;140022,295238;134666,294804;129953,294154;125240,293394;118063,292310;112493,290466;112557,290418;109279,289381;106387,288080;103067,286995;99639,285802;101192,285422;164247,283097;162611,283350;151292,283928;155019,284392;155983,284175;162624,283416;163717,283200;174417,281525;168858,282384;170765,282439;173510,281924;194709,281274;177274,285976;186097,283985;82928,279077;95247,284392;99639,285802;102959,286995;106280,288079;109172,289381;108530,289923;106816,289598;100710,287320;97711,286127;94711,284826;90748,283416;87320,281897;84642,280487;82928,279077;87963,276366;93854,279402;93105,279836;86249,276474;87963,276366;66218,268990;73502,273112;75002,274847;71574,273003;69003,271376;66218,268990;78991,266207;78992,266238;79354,266681;79393,266495;235426,259087;235037,259120;228609,263784;222289,267255;217790,269966;215327,271051;212756,272135;209649,273762;207293,275172;203865,276582;200330,277884;199366,278860;197866,279402;194117,280053;189297,281572;184905,282982;180085,284392;174086,285910;165624,287320;165410,287646;161341,288676;161446,288730;165965,287587;166052,287320;174515,285910;180513,284392;185334,282982;189726,281572;194546,280053;198295,279402;195757,280944;195831,280921;198509,279294;200009,278752;200109,278724;200759,277992;204294,276691;207721,275281;210078,273871;213184,272244;215755,271159;217518,270383;218433,269749;222932,267038;229252,263567;51739,257587;52145,257940;52284,258012;236144,254756;236108,254781;236108,254812;236278,254837;236322,254781;238459,253137;237826,253579;237714,253697;238148,253415;42992,247673;47038,252496;43830,248599;246043,247670;246034,247673;245963,248165;244249,250117;242213,252395;242336,252366;244249,250226;245963,248273;246043,247670;53462,245228;53674,245489;53685,245453;37617,242742;40402,244586;40539,244749;41808,245033;44687,247731;48650,250985;50364,253371;51328,254564;55399,258035;54221,259011;50430,254746;50257,254781;50257,254781;53845,258817;54221,259011;55399,258035;65575,266170;63540,266821;64290,267363;61290,267471;59362,266170;57541,264760;53042,260964;48865,257167;45008,253371;43187,251527;41473,249575;42116,248707;44259,250660;46615,252503;49507,255649;49753,255862;46615,252503;44366,250660;42223,248707;39867,245779;37617,242742;273599,225496;273545,225520;272375,228363;272475,211908;269636,216060;268243,218663;266851,221049;263530,225496;260638,229943;258067,233522;257853,233655;257677,233918;257960,233739;260531,230160;263423,225713;266744,221266;268136,218880;269529,216277;272421,212046;281031,211531;280134,213565;278205,217470;280134,213565;281031,211531;283561,210420;282169,214650;279705,219205;277241,223869;274992,226798;276491,223761;277777,220724;278741,219097;280026,216927;281205,214758;283561,210420;276628,201122;274028,205756;273980,205867;276599,201200;278054,190628;274929,199273;268355,212879;267392,214420;267386,214433;265137,218337;262887,222568;260317,225821;258174,229509;245534,243935;241357,247514;240956,247823;240783,248000;239036,249442;237607,251093;232359,255107;231536,255633;229302,257477;228980,257689;228502,258144;224325,260964;220147,263567;219669,263812;216840,265673;215963,266120;215113,266712;212220,268339;209518,269412;203495,272488;189365,277825;179518,280388;187476,278860;188976,278535;193796,276799;196795,275823;201616,273328;207079,271376;210579,269986;212113,269098;213506,268665;215434,267580;215940,267223;217255,265953;220147,264218;223437,262584;224646,261831;228824,259011;230645,257276;232680,255974;237929,251961;241678,248382;245855,244803;258495,230377;260235,227383;260317,227123;263102,222784;263959,221483;265098,219883;265458,219205;267708,215300;272100,206081;276384,196211;277643,192198;289774,181026;289453,181243;289453,181243;290786,174598;290747,174790;291060,175169;292024,176253;292666,175820;292683,175736;292238,176037;291167,175060;289831,162276;289756,162281;289621,162288;289667,162804;289560,165516;289131,167143;286561,171264;285918,174843;285275,176037;284204,181243;283026,185364;281740,189378;280990,192523;280134,195777;280817,194700;281419,192414;281954,189161;283240,185147;284418,181026;285489,175820;286132,174626;286775,171047;289346,166926;287632,175277;286346,182219;283454,191113;282882,192014;282637,193364;281847,195669;278848,202285;277456,205756;276599,207600;275527,209552;272635,214758;269529,219856;265565,226689;261173,233414;258281,237210;255175,240898;254104,242416;252925,243935;251104,245453;248126,248792;248212,249141;245106,252395;241785,254781;239107,256950;236570,258828;236965,258794;239750,256734;242428,254564;245748,252178;248855,248924;248748,248490;251747,245128;253568,243609;254746,242091;255818,240572;258924,236885;261816,233088;266208,226364;270171,219531;273278,214433;276170,209226;277241,207274;278098,205430;279491,201959;282490,195343;283668,190896;286561,182002;287846,175060;289560,166709;289946,165242;289667,165190;289774,162479;292131,159984;290883,165247;290883,165247;292131,159984;293095,158899;292452,160309;292452,160309;292305,163265;292238,166058;291167,169395;291167,169777;292452,166058;292666,160309;293166,159214;288489,154235;287787,155915;287525,158357;287187,157216;287063,157377;287418,158574;287203,160309;287632,161719;287964,161701;287739,160960;287953,159225;288489,154235;297487,151307;297701,151415;297594,155971;297701,159116;297380,164865;297058,168119;296094,172891;295773,176904;294166,184280;292666,190679;289988,191872;290203,191221;290631,186666;292238,181894;293523,181134;293523,181134;294916,172891;295666,168986;296308,164973;296844,161177;297058,157598;297165,154561;297380,152934;297487,151307;15087,101016;15140,101043;15145,101028;21549,85469;19193,89916;17265,91543;17260,91647;17074,95799;17079,95790;17265,91652;19193,90025;21549,85578;21630,85632;21670,85551;22835,76033;21335,77118;19086,81890;19600,82307;19617,82234;19193,81890;21442,77118;22770,76157;31083,69851;30948,69960;30373,72196;30012,73321;20157,91543;18764,95990;17479,100546;14694,110091;12873,116598;12016,121479;11587,123974;11266,126469;10302,133193;9981,137315;10516,141654;10767,139290;10730,138508;11159,133953;12123,127228;12888,126299;13998,118775;13944,117466;15002,114394;15632,111815;15444,112260;14801,112043;13194,116707;13301,119310;12551,124299;12444,125167;11373,126469;11694,123974;12123,121479;12980,116598;14801,110091;17586,100546;18871,95990;20264,91543;30119,73321;31083,69851;33011,59004;33011,59004;33547,59438;33547,59438;52313,43562;52293,43579;52230,43650;51355,44579;51134,44904;50989,45070;50364,45989;43830,53798;42009,55967;40188,58245;32139,67253;40295,58137;42116,55859;43937,53689;50471,45880;51134,44904;52230,43650;55032,36083;54108,36409;53420,36667;53257,36878;52078,37962;49079,39915;47044,42192;45116,44470;43830,45663;43786,45608;42571,47087;40509,49676;37189,53364;37724,54015;37735,54006;37296,53473;40616,49785;43937,45663;45223,44470;47151,42192;49186,39915;52185,37962;53364,36878;54649,36390;55055,36262;210185,16486;215648,18981;218005,20933;212756,18330;210185,16486;192403,8569;196688,9545;202687,12582;192403,8569;127918,7850;125669,8135;120848,8786;116135,9870;114100,10521;111743,11172;106586,12197;105637,12582;99103,14859;92676,17463;88177,19523;85178,20717;77787,24187;74252,26465;70824,28743;65361,32864;60219,36986;55298,41333;55720,41867;56765,41142;57653,40471;60862,37637;66004,33515;71467,29394;74894,27116;78429,24838;85820,21367;88713,19849;93212,17788;99639,15185;106173,12907;108918,12361;110244,11902;128291,7960;166226,5518;168516,5749;171622,6833;169266,6508;164338,5532;166226,5518;178692,4664;183084,4989;188440,7158;181799,5965;178692,4664;142861,4637;130489,5315;121919,6508;117849,7592;114314,8894;109387,9545;90748,16812;83999,19849;81964,20608;80143,21584;76715,23428;71359,26248;67289,29502;55506,38830;53044,40998;50635,43225;50686,43277;32154,65295;28405,70501;26691,73647;24977,76575;21764,82649;18268,88227;18229,88398;17050,91652;16193,93170;15979,93387;15029,96587;14801,98485;14587,101197;13087,105644;11694,110091;10195,116598;9338,122564;8802,128529;9552,124408;9622,124068;9766,122455;10623,116490;10892,116581;10915,116480;10623,116381;12123,109874;13515,105427;15008,101000;14908,100980;15122,98268;16301,93170;17158,91652;17186,91573;18336,88398;21871,82758;25084,76684;26798,73755;28512,70610;32261,65404;50793,43385;55720,38830;67503,29502;71574,26248;76930,23428;80357,21584;82179,20608;84214,19849;90962,16812;109601,9545;114528,8894;118063,7592;122134,6508;130703,5315;143075,4677;153020,5015;157911,0;162946,325;168087,868;171515,1735;173765,2820;176550,2278;180727,3254;183298,4013;183191,4122;183084,4881;178692,4555;177193,4122;175693,3796;172801,3145;169909,2495;166909,2061;163589,2061;160911,2061;156733,2061;156537,1997;154698,2928;155340,4013;161768,5315;158907,5365;158956,5369;161982,5315;164553,5640;169480,6616;171837,6942;175800,7809;179871,8677;183834,9653;187797,10846;189726,11389;191654,12039;191678,12062;193061,12304;196412,13565;196880,14283;197010,14317;200009,15510;202580,16595;205151,17788;207079,18873;208364,19523;209757,20283;214470,22994;220468,26899;223575,29068;223665,29133;225252,30110;285704,145233;285658,146141;286882,146317;288060,147185;288596,150114;290631,153584;291488,153663;291488,152825;292359,150376;292345,149897;293202,146968;294380,146968;296201,145775;296415,150548;295880,152825;295237,154995;294916,158574;294809,160418;294594,162262;294138,162570;294166,162695;294604,162400;294809,160635;294916,158791;295237,155211;295880,153042;296415,150765;297272,151415;297165,153042;296951,154669;296844,157706;296630,161285;296094,165082;295451,169095;294702,173000;293309,181243;292024,182002;290417,186774;289988,191330;289774,191981;287953,196970;287417,197404;285168,202719;287525,197404;288060,196970;284632,206840;282811,207816;282434,208581;282490,208684;282919,207816;284740,206840;283454,210528;281098,214867;279919,217036;278634,219205;277670,220832;276277,223977;274778,227014;272421,230268;270064,233305;270163,233101;267493,236776;261709,243176;260570,244950;261709,243284;267493,236885;263102,243609;260839,246009;259022,247361;258924,247514;257788,248399;257746,248707;252711,253913;247355,258903;247107,259085;245320,261397;241035,264651;237030,267693;237016,267710;241035,264760;245320,261506;241785,265085;238906,266983;236915,267835;236858,267905;234715,269315;233908,269694;231877,271363;229895,272786;226896,274738;225932,274847;224860,275329;224693,275457;226039,274955;227003,274847;223146,277775;220683,279077;218219,280270;216479,280534;216184,280704;208043,284283;207628,284379;205151,286019;206543,286453;201401,288730;201830,287212;200116,287863;198509,288405;195188,289490;194745,288950;193153,289273;191225,289706;187262,290683;187131,290744;190904,289815;192832,289381;194439,289056;195081,289598;198402,288513;200009,287971;201723,287320;201294,288839;196795,291008;196575,290946;193475,292201;190904,292960;187047,293937;185454,293801;182121,294458;182013,294696;173122,296431;171087,295889;169373,295889;166374,296865;163696,297082;161018,297190;160727,297064;158286,297502;155340,296973;155448,296865;155983,296106;153519,295780;154698,295130;158233,295021;161660,294913;166588,295021;170016,294696;176443,293286;180727,292310;183941,292201;184165,292096;181049,292201;176764,293177;170337,294587;166909,294913;161982,294804;158554,294913;155019,295021;155126,294587;155876,293503;188868,287971;211256,279402;217148,276257;220468,274522;223896,272678;230323,268773;235465,264760;245106,257167;247784,254998;250354,252720;254211,249141;255818,246430;258126,244287;258144,244153;255925,246213;254318,248924;250462,252503;247891,254781;245213,256950;235572,264543;230431,268556;224003,272461;220576,274305;217255,276040;211363,279186;188976,287754;155983,293286;153519,293286;153198,292418;150627,292310;148271,293286;141415,293394;136380,293177;133917,292960;131453,292527;132937,290924;132631,291008;127102,289971;126847,290032;116242,288080;112065,287212;108422,286561;104031,284500;98568,282439;92890,280162;93854,279402;97818,280162;99532,281680;105423,283416;117099,286453;119991,286995;123098,287537;126526,288297;130303,289124;130596,289056;134131,289598;134238,289381;139380,289598;140237,289706;148163,289706;153948,289923;160803,289381;161660,289381;161982,290249;168730,289381;173229,288297;175800,287863;177407,287646;180942,286778;183834,286127;186726,285368;192031,284438;192725,284175;187155,285151;184262,285910;181370,286561;177835,287429;176229,287646;173658,288080;166695,288730;161982,289164;161125,289164;154269,289706;148485,289490;140558,289490;139701,289381;136380,287971;134559,289164;134555,289174;136059,288188;139380,289598;134238,289381;134279,289355;130917,288839;126954,287971;123526,287212;120420,286669;117528,286127;105852,283090;99960,281355;98246,279836;94283,279077;88391,276040;86677,276149;80572,273003;79500,271051;79715,270942;83464,273003;87213,275064;88284,274413;83892,271485;80250,269858;75216,266929;70931,264109;64183,261181;61612,259011;62147,258794;64718,259554;59362,253913;56363,251419;53578,248924;50043,245996;44901,240247;44548,239131;43509,238078;39974,234173;39545,232221;38153,230268;37987,230005;36332,228858;33118,224194;31297,219856;31083,219856;28619,215083;26263,210311;23799,204779;21549,199139;23799,202936;26048,207708;26798,210311;27108,210771;26727,208763;25732,206935;24113,203248;22192,200007;19835,193499;17817,186828;17153,184883;14266,173213;12989,164740;12980,164973;13087,166709;13623,170722;14265,174843;13194,171264;12444,166709;11587,166709;11052,162587;10302,159984;9659,157489;7838,155537;7303,155537;6767,152825;6553,149354;6981,144474;7195,142738;7560,141548;7383,138834;7624,134820;8052,134007;8052,133519;7195,135146;6446,134061;5053,132109;4799,130563;4732,130699;4303,135037;3982,139376;3661,142738;3661,149680;3768,153259;3982,156838;3018,160201;2804,160201;2161,153693;2161,146968;2696,141762;3660,142738;2804,141654;2589,137749;2804,131783;2911,130156;3232,127445;4518,122564;5158,119322;4946,118551;4196,122889;2911,127770;2589,130482;2482,132109;2268,138074;2482,141979;1947,147185;1947,153910;2589,160418;2804,160418;4196,166600;4946,171698;6553,176904;9083,188100;9304,190245;9766,190245;12123,195994;12980,198922;11373,196428;9659,192523;9552,193608;8620,190682;7945,190788;7195,188293;4625,182327;3018,177013;2911,172566;2161,167359;1625,162153;447,158357;1197,138183;1947,132976;1304,130156;2589,122347;2911,120503;3768,114212;6017,109657;5482,115839;6017,114780;6338,112246;6446,109440;7410,105860;8909,100437;10730,94906;10867,94750;11695,90350;12873,87205;14265,84602;17050,79178;19300,74298;22513,68007;24870,65295;26798,61499;28405,59113;30119,58245;30547,57594;32261,54123;35582,50219;35672,51851;35430,52537;38903,48917;40616,46639;42866,44470;43060,44688;42973,44579;45758,41758;48543,39155;51543,35901;55720,32756;60219,29394;62909,27493;64718,25814;67932,23862;71359,22018;71813,21782;72980,20622;74894,19198;76997,18113;78484,17767;78751,17571;107887,5640;108968,5402;111957,4338;114019,3918;115095,3909;115492,3796;139915,542;146851,515;154269,651;154407,756;158018,325;161339,868;164660,1518;166373,1913;164553,1410;161232,759;157911,217;1579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="00D45945" w:rsidRPr="00615018">
      <w:rPr>
        <w:noProof/>
        <w:color w:val="000000" w:themeColor="text1"/>
        <w:lang w:val="zh-TW" w:eastAsia="zh-TW" w:bidi="zh-TW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07AD7" w14:textId="301FEE46" w:rsidR="00F73DDB" w:rsidRDefault="00DD7A9E">
    <w:pPr>
      <w:pStyle w:val="aa"/>
    </w:pPr>
    <w:r w:rsidRPr="00F73DDB">
      <w:rPr>
        <w:noProof/>
        <w:color w:val="000000" w:themeColor="text1"/>
        <w:lang w:val="zh-TW" w:eastAsia="zh-TW" w:bidi="zh-TW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F3A763" wp14:editId="21C3B793">
              <wp:simplePos x="0" y="0"/>
              <wp:positionH relativeFrom="page">
                <wp:align>left</wp:align>
              </wp:positionH>
              <wp:positionV relativeFrom="paragraph">
                <wp:posOffset>1257087</wp:posOffset>
              </wp:positionV>
              <wp:extent cx="3310467" cy="667385"/>
              <wp:effectExtent l="0" t="0" r="4445" b="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310467" cy="66738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  <a:effectLst>
                        <a:softEdge rad="31750"/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A0EB0B" id="矩形 3" o:spid="_x0000_s1026" style="position:absolute;margin-left:0;margin-top:99pt;width:260.65pt;height:52.55pt;flip:y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" fillcolor="#b86c00 [2406]" stroked="f">
              <w10:wrap anchorx="page"/>
            </v:rect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99E8AEC" wp14:editId="36B79FAC">
              <wp:simplePos x="0" y="0"/>
              <wp:positionH relativeFrom="column">
                <wp:posOffset>-186690</wp:posOffset>
              </wp:positionH>
              <wp:positionV relativeFrom="paragraph">
                <wp:posOffset>1248410</wp:posOffset>
              </wp:positionV>
              <wp:extent cx="107950" cy="683895"/>
              <wp:effectExtent l="0" t="0" r="6350" b="1905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6838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softEdge rad="1905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B22422" id="矩形 18" o:spid="_x0000_s1026" style="position:absolute;margin-left:-14.7pt;margin-top:98.3pt;width:8.5pt;height:5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" fillcolor="white [3212]" stroked="f" strokeweight="1pt"/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28CD880" wp14:editId="3B725C8D">
              <wp:simplePos x="0" y="0"/>
              <wp:positionH relativeFrom="column">
                <wp:posOffset>4103370</wp:posOffset>
              </wp:positionH>
              <wp:positionV relativeFrom="paragraph">
                <wp:posOffset>7370445</wp:posOffset>
              </wp:positionV>
              <wp:extent cx="3392170" cy="3437255"/>
              <wp:effectExtent l="0" t="0" r="0" b="0"/>
              <wp:wrapNone/>
              <wp:docPr id="10" name="群組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2170" cy="3437255"/>
                        <a:chOff x="0" y="0"/>
                        <a:chExt cx="3392262" cy="3437384"/>
                      </a:xfrm>
                    </wpg:grpSpPr>
                    <wps:wsp>
                      <wps:cNvPr id="11" name="手繪多邊形：圖案 10">
                        <a:extLst/>
                      </wps:cNvPr>
                      <wps:cNvSpPr/>
                      <wps:spPr>
                        <a:xfrm rot="16200000" flipH="1">
                          <a:off x="-22561" y="22561"/>
                          <a:ext cx="3437384" cy="339226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rot="5400000">
                          <a:off x="333039" y="378161"/>
                          <a:ext cx="2728850" cy="269286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手繪多邊形：圖案 10">
                        <a:extLst/>
                      </wps:cNvPr>
                      <wps:cNvSpPr/>
                      <wps:spPr>
                        <a:xfrm rot="16200000" flipH="1" flipV="1">
                          <a:off x="304010" y="436218"/>
                          <a:ext cx="581224" cy="5737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手繪多邊形：圖案 10">
                        <a:extLst/>
                      </wps:cNvPr>
                      <wps:cNvSpPr/>
                      <wps:spPr>
                        <a:xfrm rot="16200000" flipH="1" flipV="1">
                          <a:off x="57267" y="2192447"/>
                          <a:ext cx="959932" cy="948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3EA1406" w14:textId="77777777" w:rsidR="00F73DDB" w:rsidRDefault="00F73DDB" w:rsidP="00F73DDB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pic:pic xmlns:pic="http://schemas.openxmlformats.org/drawingml/2006/picture">
                      <pic:nvPicPr>
                        <pic:cNvPr id="16" name="圖片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1724" y="552333"/>
                          <a:ext cx="2365375" cy="23647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glow>
                            <a:schemeClr val="accent4"/>
                          </a:glow>
                          <a:softEdge rad="215900"/>
                        </a:effec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8CD880" id="群組 10" o:spid="_x0000_s1026" style="position:absolute;left:0;text-align:left;margin-left:323.1pt;margin-top:580.35pt;width:267.1pt;height:270.65pt;z-index:251671552" coordsize="33922,343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KJXE8oTA00CRaHIsDygV0cBEonIsD5NjeUCpiAYmEpVj&#10;eZgcy0M5lhBYvaAcy8PkWB5QKrkNTI7loRxLCLwq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o8FTOZYQeBkIx/I0OZanciwh8DSQHcvT5FieyrGEwNNAdixPk2N5KscSAk8D2Ts/TY7lqRxLCDwN&#10;ZO/8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">
              <v:shape id="手繪多邊形：圖案 10" o:spid="_x0000_s1027" style="position:absolute;left:-226;top:226;width:34373;height:33922;rotation:9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b86c00 [2406]" o:opacity2="19660f" focusposition="1" focussize="" focus="100%" type="gradientRadial"/>
                <v:stroke joinstyle="miter"/>
                <v:path arrowok="t" o:connecttype="custom" o:connectlocs="1868811,3373865;1852746,3382515;1853708,3382928;2002384,3286048;1950444,3298416;1872533,3308310;1868824,3298416;1923237,3293469;2002384,3286048;2137491,3273101;2134318,3273997;2135945,3273681;1168249,3254511;1223281,3268734;1246778,3269970;1312321,3302127;1342001,3308310;1343858,3308929;1350658,3302127;1376628,3309547;1402598,3315730;1453770,3327632;1454539,3326862;1513899,3336756;1542342,3341703;1570786,3344176;1628908,3346650;1708055,3345412;1711491,3345412;1719186,3341083;1736499,3335518;1754122,3335209;1766179,3336754;1769425,3345412;1797096,3345412;1788440,3357780;1783493,3363964;1767416,3371385;1737735,3371385;1699399,3368911;1616542,3366438;1554708,3361491;1500295,3354070;1445881,3345412;1363025,3333045;1298718,3312021;1299462,3311480;1261618,3299653;1228227,3284812;1189891,3272444;1150318,3258840;1168249,3254511;1896217,3227995;1877323,3230879;1746650,3237478;1789676,3242761;1800806,3240288;1877480,3231631;1890097,3229177;2013621,3210076;1949444,3219871;1971467,3220500;2003157,3214626;2247890,3207215;2046606,3260822;2148466,3238124;957397,3182161;1099614,3242761;1150318,3258840;1188654,3272443;1226991,3284811;1260381,3299652;1252961,3305836;1233174,3302125;1162684,3276154;1128058,3262549;1093431,3247708;1047673,3231631;1008100,3214317;977184,3198238;957397,3182161;1015521,3151243;1083537,3185872;1074881,3190819;995735,3152479;1015521,3151243;764477,3067144;848570,3114140;865883,3133928;826310,3112903;796630,3094352;764477,3067144;911938,3035409;911950,3035761;916127,3040817;916586,3038698;2717960,2954225;2713469,2954599;2639269,3007780;2566305,3047356;2514364,3078274;2485922,3090641;2456242,3103009;2420377,3121561;2393171,3137638;2353597,3153716;2312788,3168557;2301657,3179687;2284344,3185872;2241061,3193292;2185410,3210607;2134707,3226684;2079056,3242762;2009803,3260077;1912107,3276154;1909633,3279865;1862661,3291609;1863877,3292232;1916042,3279190;1917053,3276154;2014751,3260077;2084004,3242762;2139654,3226684;2190358,3210607;2246008,3193292;2289292,3185872;2259991,3203454;2260848,3203186;2291765,3184634;2309078,3178451;2310231,3178132;2317734,3169793;2358545,3154952;2398119,3138875;2425325,3122797;2461188,3104246;2490868,3091879;2511221,3083030;2521786,3075800;2573726,3044882;2646689,3005306;597315,2937122;602010,2941150;603613,2941966;2726260,2904836;2725836,2905129;2725836,2905482;2727801,2905762;2728309,2905129;2752978,2886375;2745676,2891420;2744385,2892761;2749391,2889557;496339,2824081;543046,2879077;506012,2834633;2840538,2824044;2840427,2824083;2839609,2829687;2819823,2851949;2796325,2877920;2797742,2877594;2819823,2853185;2839609,2830924;2840538,2824044;617213,2796195;619662,2799177;619785,2798768;434286,2767849;466440,2788874;468018,2790733;482670,2793976;515905,2824739;561663,2861842;581449,2889050;592579,2902655;639572,2942231;625969,2953361;582205,2904730;580213,2905129;621629,2951149;625969,2953361;639573,2942231;757056,3034987;733560,3042407;742216,3048592;707590,3049828;685330,3034987;664307,3018910;612367,2975623;564136,2932337;519616,2889050;498593,2868026;478806,2845765;486226,2835871;510960,2858132;538166,2879156;571556,2915023;574394,2917457;538166,2879156;512196,2858132;487462,2835871;460256,2802478;434286,2767849;3158670,2571206;3158043,2571474;3144537,2603894;3145687,2416266;3112914,2463608;3096837,2493290;3080761,2520498;3042423,2571206;3009034,2621912;2979354,2662725;2976879,2664238;2974854,2667239;2978116,2665199;3007797,2624387;3041187,2573679;3079523,2522973;3095601,2495765;3111677,2466082;3145068,2417849;3273681,2399298;3257604,2447531;3229161,2499474;3200717,2552655;3174748,2586047;3192061,2551418;3206901,2516789;3218030,2498238;3232871,2473503;3246475,2448768;3273681,2399298;3193635,2293284;3163617,2346117;3163065,2347387;3193297,2294173;3210098,2173622;3174019,2272201;3098126,2427343;3087015,2444912;3086943,2445057;3060973,2489580;3035003,2537814;3005323,2574917;2980590,2616966;2834663,2781453;2786432,2822267;2781805,2825786;2779809,2827806;2759641,2844248;2743149,2863079;2682552,2908840;2673057,2914838;2647267,2935864;2643543,2938283;2638031,2943469;2589802,2975624;2541571,3005306;2536051,3008104;2503395,3029317;2493272,3034423;2483448,3041171;2450058,3059723;2418860,3071960;2349327,3107034;2186194,3167881;2072517,3197112;2164387,3179687;2181701,3175977;2237350,3156189;2271977,3145058;2327628,3116612;2390697,3094351;2431106,3078504;2448822,3068380;2464896,3063434;2487158,3051065;2493007,3047000;2508182,3032515;2541571,3012727;2579558,2994105;2593511,2985517;2641742,2953361;2662765,2933573;2686262,2918732;2746858,2872973;2790143,2832160;2838372,2791347;2984299,2626859;3004382,2592717;3005323,2589756;3037477,2540286;3047370,2525445;3060525,2507198;3064683,2499474;3090653,2454951;3141357,2349827;3190824,2237283;3205355,2191522;3345407,2064138;3341698,2066611;3341698,2066611;3357088,1990840;3356644,1993028;3360247,1997353;3371378,2009721;3378798,2004774;3378985,2003824;3373851,2007247;3361484,1996116;3346065,1850349;3345202,1850397;3343637,1850484;3344171,1856363;3342935,1887283;3337988,1905833;3308308,1952830;3300888,1993643;3293468,2007247;3281101,2066611;3267497,2113608;3252657,2159368;3244001,2195233;3234108,2232336;3241998,2220063;3248948,2193996;3255131,2156893;3269971,2111134;3283575,2064138;3295941,2004774;3303361,1991169;3310781,1950356;3340462,1903360;3320675,1998589;3305835,2077741;3272444,2179155;3265839,2189431;3263015,2204818;3253895,2231100;3219268,2306541;3203190,2346117;3193297,2367142;3180930,2389404;3147541,2448768;3111677,2506895;3065921,2584811;3015217,2661489;2981827,2704775;2945963,2746824;2933596,2764139;2919994,2781453;2898970,2798768;2864586,2836840;2865579,2840818;2829716,2877920;2791379,2905129;2760462,2929864;2731174,2951268;2735729,2950889;2767882,2927390;2798800,2902655;2837136,2875447;2873000,2838344;2871763,2833397;2906390,2795058;2927414,2777744;2941016,2760429;2953383,2743115;2989247,2701065;3022637,2657778;3073341,2581100;3119097,2503185;3154961,2445057;3188350,2385693;3200717,2363431;3210610,2342407;3226688,2302831;3261315,2227389;3274917,2176683;3308308,2075269;3323148,1996117;3342935,1900886;3347396,1884159;3344171,1883572;3345407,1852654;3372614,1824208;3358214,1884215;3358215,1884215;3372615,1824209;3383744,1811840;3376324,1827919;3374625,1861619;3373851,1893466;3361484,1931521;3361484,1935869;3376324,1893466;3378798,1827917;3384564,1815425;3330567,1758659;3322464,1777815;3319437,1805657;3315536,1792651;3314109,1794487;3318201,1808131;3315728,1827919;3320675,1843996;3324509,1843783;3321911,1835338;3324384,1815550;3330567,1758659;3434448,1725268;3436922,1726504;3435684,1778447;3436922,1814314;3433211,1879861;3429502,1916964;3418371,1971381;3414662,2017141;3396111,2101240;3378798,2174208;3347882,2187813;3350355,2180392;3355302,2128449;3373851,2074032;3388691,2065375;3388691,2065374;3404768,1971381;3413424,1926858;3420844,1881098;3427028,1837811;3429502,1796999;3430738,1762370;3433211,1743818;3434448,1725268;174174,1151828;174789,1152136;174848,1151963;248786,974560;221579,1025266;199319,1043818;199266,1045002;197113,1092348;197175,1092235;199319,1045054;221579,1026502;248786,975796;249713,976414;250176,975487;263624,866962;246311,879330;220342,933747;226283,938500;226476,937665;221579,933747;247548,879330;262879,868379;358849,796468;357287,797718;350656,823213;346482,836044;232708,1043818;216631,1094524;201791,1146468;169637,1255302;148615,1329507;138721,1385162;133775,1413606;130064,1442052;118935,1518731;115224,1565727;121408,1615197;124306,1588242;123881,1579331;128828,1527387;139957,1450709;148785,1440115;161603,1354325;160981,1339401;173199,1304374;180468,1274966;178295,1280037;170875,1277564;152324,1330745;153561,1360427;144904,1417317;143668,1427211;131301,1442052;135011,1413606;139957,1385162;149851,1329507;170875,1255302;203028,1146468;217868,1094524;233944,1043818;347718,836044;358849,796468;381110,672793;381109,672793;387291,677740;387291,677739;603948,496713;603711,496903;602989,497719;592889,508304;590335,512019;588667,513904;581449,524383;506013,613429;484989,638164;463966,664135;371004,766891;465202,662899;486225,636926;507249,612191;582685,523145;590335,512019;602989,497719;635341,411431;624667,415150;616729,418097;614840,420494;601236,432862;566609,455123;543113,481096;520853,507067;506013,520672;505509,520041;491482,536905;467676,566432;429339,608482;435522,615901;435640,615797;430576,609718;468912,567668;507249,520672;522089,507068;544349,481096;567845,455125;602472,432863;616076,420496;630916,414930;635601,413476;2426561,187986;2489631,216431;2516838,238692;2456242,209010;2426561,187986;2221274,97703;2270741,108833;2339995,143462;2221274,97703;1476800,89510;1450829,92756;1395178,100176;1340765,112544;1317269,119964;1290062,127385;1230528,139081;1219571,143463;1144135,169434;1069935,199116;1017995,222615;983368,236219;898037,275795;857227,301767;817654,327738;754583,374735;695223,421732;638411,471295;643283,477386;655341,469115;665604,461465;702643,429152;762003,382156;825073,335159;864646,309187;905457,283215;990787,243639;1024177,226325;1076117,202826;1150318,173144;1225754,147173;1257443,140948;1272750,135717;1481103,90765;1919063,62919;1945496,65547;1981360,77915;1954153,74205;1897267,63074;1919063,62919;2062980,53180;2113683,56889;2175517,81624;2098843,68021;2062980,53180;1649314,52871;1506479,60600;1407545,74204;1360552,86571;1319741,101412;1262854,108833;1047673,191696;969764,226325;946266,234981;925244,246113;885670,267137;823837,299293;776843,336395;640809,442756;612381,467478;584569,492874;585159,493463;371215,744523;327931,803887;308144,839754;288358,873145;251258,942403;210901,1006002;210448,1007952;196844,1045054;186951,1062369;184477,1064842;173503,1101327;170875,1122970;168401,1153889;151088,1204596;135011,1255302;117697,1329507;107804,1397529;101621,1465550;110277,1418553;111080,1414675;112751,1396292;122644,1328271;125742,1329305;126011,1328156;122645,1327034;139959,1252829;156035,1202121;173269,1151647;172112,1151415;174585,1120497;188188,1062369;198081,1045054;198414,1044151;211686,1007952;252495,943641;289595,874383;309382,840991;329169,805125;372453,745761;586396,494701;643283,442757;779317,336396;826310,299294;888144,267138;927717,246113;948741,234983;972237,226325;1050148,191696;1265329,108834;1322215,101414;1363025,86573;1410018,74205;1508952,60600;1651788,53334;1766595,57187;1823066,0;1881189,3710;1940549,9894;1980123,19788;2006094,32156;2038247,25971;2086476,37103;2116157,45759;2114921,46997;2113683,55653;2062980,51944;2045667,46997;2028354,43286;1994963,35865;1961573,28445;1926947,23498;1888611,23498;1857693,23498;1809464,23498;1807198,22774;1785966,33392;1793386,45759;1867586,60600;1834567,61177;1835124,61220;1870060,60600;1899740,64311;1956627,75441;1983833,79152;2029591,89046;2076584,98940;2122341,110070;2168098,123675;2190358,129858;2212618,137279;2212905,137541;2228868,140294;2267552,154670;2272956,162858;2274452,163251;2309078,176855;2338759,189222;2368439,202827;2390699,215195;2405539,222615;2421615,231272;2476028,262191;2545282,306714;2581146,331449;2582185,332191;2600512,343326;3298415,1656010;3297893,1666359;3312017,1668377;3325620,1678271;3331804,1711663;3355300,1751239;3365195,1752139;3365195,1742582;3375248,1714654;3375087,1709191;3384980,1675798;3398584,1675798;3419607,1662194;3422080,1716611;3415898,1742582;3408478,1767317;3404767,1808131;3403531,1829155;3401058,1850180;3395785,1853696;3396111,1855126;3401163,1851758;3403531,1831628;3404767,1810604;3408478,1769791;3415898,1745056;3422080,1719085;3431974,1726505;3430738,1745056;3428264,1763608;3427027,1798237;3424554,1839049;3418371,1882336;3410951,1928095;3402294,1972618;3386218,2066611;3371378,2075269;3352827,2129686;3347880,2181630;3345407,2189050;3324384,2245941;3318200,2250888;3292231,2311488;3319437,2250888;3325620,2245941;3286047,2358484;3265024,2369616;3260664,2378337;3261315,2379509;3266261,2369615;3287284,2358484;3272444,2400534;3245237,2450004;3231635,2474739;3216794,2499474;3205664,2518025;3189588,2553891;3172274,2588520;3145068,2625623;3117861,2660252;3118994,2657917;3088179,2699828;3021399,2772797;3008252,2793026;3021399,2774033;3088179,2701064;3037477,2777743;3011351,2805107;2990379,2820524;2989246,2822267;2976134,2832354;2975643,2835871;2917519,2895235;2855685,2952125;2852826,2954200;2832189,2980570;2782723,3017672;2736490,3052349;2736324,3052551;2782723,3018910;2832189,2981807;2791379,3022619;2758144,3044263;2735153,3053974;2734492,3054776;2709758,3070853;2700439,3075173;2676988,3094198;2654109,3110429;2619482,3132691;2608353,3133928;2595982,3139427;2594059,3140888;2609589,3135164;2620719,3133928;2576199,3167320;2547755,3182162;2519312,3195766;2499222,3198780;2495815,3200713;2401828,3241525;2397036,3242614;2368439,3261313;2384515,3266260;2325154,3292232;2330101,3274918;2310314,3282338;2291765,3288522;2253428,3300889;2248306,3294741;2229930,3298416;2207670,3303363;2161914,3314494;2160405,3315195;2203961,3304599;2226221,3299652;2244770,3295942;2252190,3302125;2290528,3289758;2309077,3283575;2328864,3276154;2323917,3293469;2271977,3318204;2269431,3317491;2233641,3331807;2203961,3340465;2159441,3351595;2141046,3350050;2102571,3357537;2101317,3360253;1998674,3380041;1975176,3373857;1955389,3373857;1920763,3384988;1889847,3387462;1858929,3388698;1855570,3387259;1827395,3392254;1793386,3386224;1794624,3384988;1800806,3376330;1772363,3372621;1785966,3365200;1826777,3363963;1866350,3362727;1923236,3363963;1962809,3360253;2037010,3344175;2086476,3333045;2123577,3331807;2126158,3330609;2090187,3331809;2040720,3342939;1966520,3359017;1926947,3362727;1870060,3361491;1830486,3362727;1789676,3363964;1790913,3359017;1799569,3346650;2180463,3283575;2438928,3185872;2506944,3150005;2545282,3130217;2584855,3109193;2659055,3064670;2718416,3018910;2829716,2932337;2860632,2907602;2890312,2881631;2934832,2840818;2953383,2809899;2980029,2785472;2980243,2783937;2954620,2807426;2936070,2838344;2891550,2879157;2861869,2905129;2830953,2929864;2719653,3016436;2660293,3062197;2586093,3106720;2546519,3127744;2508182,3147532;2440165,3183398;2181701,3281101;1800806,3344176;1772363,3344176;1768653,3334282;1738973,3333045;1711766,3344176;1632619,3345412;1574496,3342939;1546052,3340465;1517609,3335518;1534744,3317241;1531212,3318204;1467375,3306381;1464432,3307074;1342002,3284812;1293771,3274918;1251725,3267497;1201022,3243999;1137951,3220501;1072408,3194528;1083537,3185872;1129295,3194528;1149082,3211843;1217098,3231631;1351896,3266260;1385285,3272444;1421149,3278628;1460723,3287285;1504333,3296716;1507715,3295942;1548526,3302127;1549762,3299653;1609122,3302127;1619015,3303363;1710529,3303363;1777309,3305836;1856456,3299653;1866349,3299653;1870060,3309547;1947969,3299653;1999910,3287285;2029590,3282338;2048140,3279865;2088950,3269971;2122341,3262550;2155730,3253893;2216977,3243292;2224985,3240289;2160678,3251419;2127287,3260077;2093898,3267497;2053087,3277391;2034538,3279865;2004858,3284812;1924473,3292232;1870060,3297180;1860166,3297180;1781020,3303363;1714239,3300889;1622726,3300889;1612832,3299653;1574496,3283575;1553472,3297180;1553419,3297286;1570786,3286048;1609123,3302125;1549763,3299652;1550230,3299349;1511425,3293469;1465669,3283575;1426096,3274918;1390232,3268734;1356842,3262550;1222045,3227921;1154028,3208133;1134242,3190819;1088484,3182161;1020468,3147532;1000681,3148769;930190,3112903;917824,3090641;920297,3089405;963581,3112903;1006864,3136402;1019231,3128981;968528,3095588;926481,3077038;868357,3043645;818890,3011489;740980,2978098;711300,2953363;717483,2950889;747163,2959546;685330,2895235;650703,2866790;618549,2838344;577740,2804952;518380,2739404;514307,2726674;502302,2714669;461493,2670146;456546,2647884;440469,2625623;438554,2622620;419445,2609544;382345,2556365;361322,2506895;358849,2506895;330406,2452478;303199,2398061;274755,2334987;248786,2270676;274755,2313961;300726,2368378;309382,2398061;312960,2403307;308556,2380410;297072,2359566;278379,2317528;256204,2280568;228998,2206363;205688,2130295;198035,2108121;164699,1975047;149956,1878443;149851,1881098;151088,1900886;157271,1946647;164691,1993643;152324,1952830;143668,1900886;133775,1900886;127591,1853890;118935,1824208;111515,1795763;90491,1773502;84308,1773502;78124,1742582;75650,1703006;80597,1647353;83070,1627565;87282,1613993;85235,1583042;88017,1537281;92964,1528007;92964,1522440;83070,1540992;74414,1528625;58337,1506363;55400,1488740;54628,1490285;49681,1539755;45970,1589225;42261,1627565;42261,1706716;43497,1747529;45970,1788341;34841,1826681;32368,1826681;24948,1752476;24948,1675798;31130,1616434;42256,1627558;32368,1615197;29894,1570674;32368,1502652;33604,1484102;37314,1453182;52154,1397529;59548,1360558;57101,1351769;48444,1401239;33604,1456893;29894,1487811;28657,1506363;26184,1574384;28657,1618907;22474,1678271;22474,1754950;29894,1829155;32368,1829155;48444,1899650;57101,1957777;75650,2017141;104867,2144797;107417,2169262;112752,2169262;139959,2234809;149852,2268202;131301,2239756;111515,2195233;110279,2207601;99519,2174247;91728,2175445;83070,2147001;53390,2078979;34841,2018378;33604,1967671;24948,1908307;18764,1848943;5161,1805657;13817,1575621;22474,1516257;15054,1484102;29894,1395056;33604,1374030;43497,1302299;69468,1250355;63284,1320851;69465,1308767;73177,1279883;74414,1247882;85544,1207068;102857,1145231;123881,1082157;125456,1080385;135012,1030213;148615,994347;164692,964665;196845,902827;222815,847174;259915,775443;287122,744523;309382,701237;327933,674029;347719,664135;352666,656714;372453,617138;410789,572615;411833,591224;409036,599046;449125,557774;468912,531803;494882,507068;497121,509555;496120,508304;528273,476149;560427,446467;595053,409364;643283,373498;695223,335159;726278,313492;747163,294346;784263,272084;823837,251060;829075,248366;842542,235137;864647,218904;888917,206537;906087,202584;909166,200352;1245541,64310;1258022,61596;1292534,49469;1316340,44676;1328754,44571;1333345,43286;1615306,6183;1695380,5874;1781020,7419;1782614,8615;1824304,3710;1862640,9893;1900977,17313;1920756,21810;1899740,16077;1861402,8657;1823066,2474;18230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329;top:3782;width:27289;height:26928;rotation:9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86c00 [2406]" stroked="f">
                <v:stroke joinstyle="miter"/>
                <v:path arrowok="t" o:connecttype="custom" o:connectlocs="1483600,2678256;1470847,2685122;1471611,2685450;1589641,2608545;1548407,2618362;1486555,2626217;1483611,2618362;1526808,2614435;1589641,2608545;1696898,2598267;1694381,2598979;1695671,2598727;927443,2583510;971131,2594800;989785,2595781;1041817,2621308;1065380,2626217;1066854,2626708;1072253,2621308;1092869,2627199;1113486,2632107;1154109,2641555;1154720,2640944;1201845,2648798;1224425,2652725;1247006,2654688;1293148,2656652;1355981,2655669;1358708,2655669;1364817,2652233;1378562,2647815;1392552,2647570;1402124,2648797;1404701,2655669;1426668,2655669;1419796,2665487;1415869,2670396;1403105,2676287;1379543,2676287;1349109,2674323;1283331,2672360;1234243,2668433;1191045,2662542;1147848,2655669;1082070,2645852;1031019,2629162;1031609,2628734;1001566,2619345;975058,2607564;944624,2597746;913207,2586946;927443,2583510;1505357,2562461;1490358,2564750;1386620,2569989;1420777,2574183;1429613,2572219;1490483,2565347;1500499,2563399;1598562,2548236;1547613,2556012;1565096,2556511;1590254,2551848;1784542,2545966;1624746,2588520;1705611,2570502;760053,2526077;872955,2574183;913207,2586946;943641,2597745;974077,2607563;1000584,2619344;994693,2624253;978985,2621307;923025,2600691;895536,2589891;868046,2578110;831721,2565347;800304,2551603;775761,2538839;760053,2526077;806196,2501533;860192,2529023;853320,2532950;790488,2502514;806196,2501533;606898,2434773;673658,2472080;687402,2487788;655986,2471098;632424,2456372;606898,2434773;723964,2409581;723973,2409861;727289,2413873;727654,2412192;2157718,2345135;2154153,2345432;2095247,2387649;2037323,2419065;1996089,2443609;1973509,2453426;1949946,2463244;1921475,2477971;1899876,2490733;1868460,2503497;1836062,2515278;1827226,2524113;1813481,2529023;1779120,2534913;1734940,2548658;1694689,2561420;1650509,2574184;1595530,2587928;1517972,2600691;1516008,2603637;1478717,2612959;1479684,2613454;1521096,2603101;1521899,2600691;1599458,2587928;1654437,2574184;1698616,2561420;1738868,2548658;1783047,2534913;1817409,2529023;1794148,2542980;1794828,2542767;1819373,2528040;1833117,2523132;1834033,2522878;1839989,2516259;1872388,2504478;1903804,2491715;1925403,2478952;1953873,2464226;1977436,2454408;1993593,2447384;2001980,2441645;2043214,2417101;2101138,2385685;474193,2331559;477920,2334756;479192,2335404;2164306,2305930;2163970,2306162;2163970,2306442;2165531,2306665;2165934,2306162;2185516,2291275;2179721,2295279;2178696,2296344;2182671,2293800;394031,2241824;431108,2285478;401710,2250201;2255029,2241795;2254942,2241826;2254292,2246275;2238584,2263946;2219930,2284563;2221055,2284303;2238584,2264928;2254292,2247256;2255029,2241795;489990,2219688;491934,2222054;492032,2221730;344769,2197185;370294,2213876;371548,2215352;383179,2217926;409564,2242347;445889,2271799;461598,2293398;470433,2304198;507740,2335615;496941,2344450;462197,2305845;460616,2306162;460616,2306162;493495,2342694;496941,2344450;507741,2335615;601008,2409246;582355,2415137;589226,2420046;561737,2421027;544065,2409246;527376,2396484;486142,2362122;447853,2327760;412509,2293398;395820,2276709;380112,2259037;386002,2251183;405638,2268855;427236,2285544;453743,2314016;455997,2315948;427236,2285544;406619,2268855;386984,2251183;365385,2224675;344769,2197185;2507586,2041086;2507089,2041299;2496365,2067034;2497279,1918090;2471262,1955672;2458498,1979234;2445736,2000833;2415301,2041086;2388794,2081337;2365232,2113736;2363266,2114937;2361658,2117319;2364249,2115700;2387812,2083302;2414320,2043049;2444754,2002797;2457517,1981199;2470280,1957636;2496788,1919347;2575696,1914683;2567474,1933092;2549803,1968435;2567474,1933092;2575696,1914683;2598891,1904621;2586127,1942909;2563547,1984143;2540966,2026360;2520350,2052867;2534094,2025377;2545876,1997888;2554711,1983162;2566492,1963527;2577292,1943892;2598891,1904621;2535344,1820465;2511513,1862405;2511075,1863413;2535076,1821171;2548413,1725474;2519772,1803729;2459522,1926884;2450700,1940830;2450644,1940946;2430027,1976289;2409410,2014578;2385848,2044031;2366213,2077411;2250365,2207985;2212076,2240384;2208403,2243176;2206817,2244781;2190807,2257833;2177715,2272782;2129608,2309108;2122070,2313868;2101596,2330560;2098639,2332480;2094265,2336597;2055977,2362123;2017687,2385685;2013306,2387906;1987380,2404745;1979343,2408799;1971545,2414156;1945037,2428883;1920271,2438595;1865069,2466439;1735563,2514741;1645317,2537945;1718251,2524113;1731996,2521167;1776174,2505459;1803664,2496624;1847843,2474043;1897913,2456371;1929992,2443791;1944056,2435754;1956817,2431828;1974490,2422010;1979133,2418783;1991180,2407284;2017687,2391576;2047844,2376793;2058921,2369976;2097211,2344450;2113900,2328742;2132554,2316961;2180660,2280636;2215022,2248237;2253310,2215839;2369158,2085264;2385101,2058162;2385848,2055812;2411374,2016541;2419228,2004760;2429671,1990275;2432973,1984143;2453589,1948800;2493842,1865349;2533112,1776009;2544648,1739684;2655832,1638563;2652887,1640526;2652887,1640526;2665105,1580377;2664753,1582114;2667613,1585547;2676449,1595365;2682340,1591438;2682488,1590684;2678413,1593401;2668595,1584565;2656354,1468852;2655669,1468890;2654427,1468959;2654851,1473626;2653869,1498171;2649942,1512897;2626380,1550204;2620489,1582603;2614599,1593401;2604781,1640526;2593981,1677833;2582200,1714159;2575328,1742630;2567474,1772082;2573738,1762339;2579255,1741647;2584164,1712194;2595945,1675870;2606745,1638563;2616562,1591438;2622453,1580638;2628343,1548240;2651906,1510933;2636198,1586529;2624416,1649361;2597908,1729866;2592664,1738023;2590422,1750238;2583183,1771101;2555693,1830988;2542930,1862405;2535076,1879095;2525258,1896767;2498751,1943892;2470280,1990034;2433955,2051885;2393702,2112755;2367195,2147116;2338724,2180496;2328906,2194241;2318107,2207985;2301417,2221730;2274120,2251953;2274909,2255110;2246438,2284563;2216003,2306162;2191460,2325797;2168209,2342788;2171824,2342487;2197350,2323833;2221895,2304198;2252329,2282599;2280800,2253146;2279818,2249219;2307307,2218785;2323998,2205041;2334797,2191296;2344614,2177551;2373086,2144171;2399593,2109809;2439845,2048940;2476170,1987089;2504642,1940946;2531149,1893821;2540966,1876149;2548820,1859460;2561584,1828043;2589073,1768155;2599872,1727904;2626380,1647399;2638161,1584566;2653869,1508970;2657411,1495691;2654851,1495225;2655832,1470682;2677430,1448100;2665998,1495735;2665999,1495735;2677432,1448102;2686267,1438283;2680376,1451046;2680376,1451046;2679026,1477799;2678413,1503079;2668595,1533289;2668595,1536740;2680376,1503079;2682340,1451045;2686917,1441129;2644051,1396067;2637617,1411274;2635215,1433375;2632118,1423050;2630985,1424507;2634234,1435338;2632271,1451046;2636198,1463809;2639241,1463640;2637179,1456936;2639142,1441228;2644051,1396067;2726520,1369559;2728483,1370541;2727501,1411775;2728483,1440246;2725537,1492279;2722593,1521732;2713756,1564930;2710811,1601256;2696084,1668015;2682340,1725939;2657796,1736739;2659760,1730848;2663687,1689614;2678413,1646417;2690194,1639545;2690194,1639544;2702957,1564930;2709829,1529586;2715720,1493262;2720629,1458899;2722593,1426502;2723574,1399012;2725537,1384285;2726520,1369559;138272,914349;138761,914593;138807,914456;197504,773630;175906,813881;158234,828608;158192,829548;156483,867133;156531,867043;158234,829590;175906,814863;197504,774611;198240,775101;198608,774365;209285,688216;195540,698033;174923,741231;179640,745004;179794,744342;175906,741231;196522,698033;208693,689340;284881,632256;283641,633248;278377,653486;275063,663672;184741,828608;171978,868860;160197,910094;134671,996489;117981,1055395;110127,1099575;106200,1122155;103254,1144736;94419,1205605;91473,1242912;96383,1282183;98683,1260785;98346,1253711;102273,1212477;111108,1151608;118116,1143198;128293,1075096;127799,1063249;137498,1035444;143269,1012099;141544,1016125;135653,1014161;120926,1056377;121908,1079940;115036,1125101;114054,1132955;104237,1144736;107181,1122155;111108,1099575;118963,1055395;135653,996489;161179,910094;172960,868860;185722,828608;276044,663672;284881,632256;302553,534079;302552,534079;307461,538006;307461,538005;479459,394303;479270,394453;478698,395100;470678,403504;468651,406454;467327,407950;461598,416268;401711,486955;385020,506590;368331,527206;294561,608742;369312,526225;386001,505608;402692,485972;462579,415285;468651,406454;478698,395100;504381,326604;495907,329556;489605,331896;488106,333799;477306,343616;449816,361288;431163,381905;413492,402522;401711,413322;401310,412821;390175,426208;371276,449648;340841,483028;345750,488917;345844,488835;341823,484009;372257,450629;402692,413322;414473,402523;432145,381905;450798,361289;478287,343617;489087,333800;500868,329382;504587,328227;1926384,149228;1976453,171808;1998052,189480;1949946,165917;1926384,149228;1763412,77559;1802682,86394;1857661,113884;1763412,77559;1172393,71055;1151776,73632;1107596,79522;1064398,89340;1045746,95231;1024147,101121;976884,110406;968186,113885;908299,134501;849393,158063;808159,176717;780670,187516;712928,218933;680531,239550;649114,260167;599044,297474;551919,334781;506818,374126;510686,378961;520258,372395;528405,366322;557810,340671;604935,303364;655004,266057;686420,245440;718819,224823;786560,193407;813068,179662;854302,161008;913207,137446;973094,116829;998251,111888;1010403,107735;1175809,72052;1523493,49947;1544479,52033;1572950,61851;1551352,58906;1506191,50069;1523493,49947;1637747,42215;1677998,45160;1727086,64795;1666217,53996;1637747,42215;1309348,41970;1195954,48106;1117414,58905;1080107,68722;1047708,80504;1002547,86394;831721,152173;769870,179662;751216,186534;734527,195370;703111,212060;654023,237586;616716,267039;508722,351470;486153,371095;464074,391255;464542,391723;294698,591021;260336,638145;244628,666617;228920,693124;199467,748103;167429,798587;167069,800137;156269,829590;148415,843334;146452,845298;137739,874260;135653,891441;133689,915985;119945,956238;107181,996489;93437,1055395;85583,1109393;80674,1163389;87546,1126082;88183,1123003;89510,1108410;97364,1054414;99823,1055234;100037,1054322;97365,1053432;111110,994526;123872,954273;137554,914206;136635,914021;138599,889478;149398,843334;157252,829590;157516,828872;168052,800137;200449,749085;229902,694106;245610,667599;261318,639127;295681,592003;465525,392705;510686,351471;618679,267040;655986,237587;705074,212061;736490,195370;753181,186535;771834,179662;833685,152173;1004512,86395;1049673,80505;1082070,68723;1119377,58906;1197918,48106;1311311,42338;1402454,45396;1447285,0;1493427,2945;1540552,7854;1571968,15708;1592586,25526;1618111,20617;1656400,29453;1679962,36325;1678981,37307;1677998,44179;1637747,41234;1624002,37307;1610257,34361;1583749,28471;1557242,22580;1529753,18653;1499319,18653;1474774,18653;1436486,18653;1434688,18079;1417832,26507;1423723,36325;1482628,48106;1456415,48564;1456857,48598;1484592,48106;1508154,51052;1553315,59887;1574914,62833;1611240,70687;1648546,78541;1684871,87376;1721197,98176;1738868,103085;1756540,108975;1756768,109183;1769441,111369;1800151,122781;1804441,129280;1805628,129593;1833117,140392;1856680,150209;1880242,161009;1897914,170827;1909695,176717;1922457,183589;1965655,208134;2020633,243477;2049105,263113;2049928,263701;2064479,272541;2618526,1314581;2618111,1322797;2629325,1324398;2640124,1332252;2645033,1358760;2663686,1390176;2671541,1390890;2671541,1383304;2679522,1361134;2679394,1356797;2687248,1330289;2698048,1330289;2714737,1319490;2716701,1362688;2711793,1383304;2705902,1402939;2702956,1435338;2701975,1452028;2700011,1468718;2695825,1471509;2696084,1472644;2700095,1469970;2701975,1453991;2702956,1437302;2705902,1404903;2711793,1385268;2716701,1364651;2724555,1370542;2723574,1385268;2721610,1399995;2720628,1427484;2718664,1459882;2713756,1494244;2707866,1530569;2700993,1565912;2688230,1640526;2676449,1647399;2661722,1690597;2657795,1731831;2655832,1737721;2639142,1782882;2634233,1786809;2613617,1834915;2635215,1786809;2640124,1782882;2608707,1872222;2592018,1881059;2588557,1887982;2589073,1888912;2593000,1881058;2609690,1872222;2597908,1905602;2576310,1944873;2565511,1964508;2553730,1984143;2544893,1998869;2532131,2027341;2518386,2054830;2496788,2084283;2475189,2111773;2476089,2109919;2451626,2143189;2398610,2201114;2388172,2217172;2398610,2202095;2451626,2144170;2411374,2205040;2390634,2226761;2373984,2239001;2373085,2240384;2362675,2248392;2362286,2251183;2316143,2298308;2267055,2343469;2264784,2345116;2248402,2366049;2209131,2395502;2172427,2423029;2172296,2423189;2209131,2396484;2248402,2367031;2216003,2399429;2189619,2416610;2171367,2424319;2170842,2424956;2151207,2437718;2143807,2441147;2125191,2456249;2107028,2469134;2079539,2486806;2070704,2487788;2060882,2492154;2059355,2493312;2071685,2488770;2080521,2487788;2045178,2514296;2022597,2526078;2000017,2536877;1984067,2539269;1981363,2540804;1906749,2573201;1902945,2574066;1880242,2588910;1893004,2592837;1845880,2613454;1849807,2599709;1834099,2605600;1819373,2610508;1788938,2620326;1784872,2615446;1770284,2618362;1752612,2622290;1716287,2631126;1715090,2631682;1749667,2623271;1767339,2619344;1782065,2616399;1787955,2621307;1818391,2611490;1833116,2606581;1848825,2600691;1844898,2614435;1803664,2634071;1801642,2633505;1773230,2644870;1749667,2651742;1714324,2660578;1699721,2659351;1669176,2665294;1668181,2667451;1586695,2683159;1568041,2678250;1552333,2678250;1524844,2687086;1500300,2689049;1475756,2690031;1473089,2688889;1450721,2692854;1423723,2688067;1424705,2687086;1429613,2680213;1407033,2677268;1417832,2671378;1450231,2670395;1481647,2669414;1526807,2670395;1558223,2667451;1617129,2654687;1656400,2645852;1685852,2644870;1687901,2643918;1659345,2644871;1620075,2653706;1561169,2666469;1529753,2669414;1484592,2668433;1453176,2669414;1420777,2670396;1421759,2666469;1428631,2656652;1731013,2606581;1936202,2529023;1990198,2500551;2020633,2484843;2052050,2468153;2110955,2432810;2158080,2396484;2246438,2327760;2270982,2308125;2294544,2287509;2329887,2255110;2344614,2230566;2365768,2211175;2365938,2209957;2345596,2228603;2330870,2253146;2295526,2285545;2271964,2306162;2247420,2325797;2159062,2394520;2111937,2430846;2053032,2466190;2021615,2482879;1991180,2498587;1937184,2527059;1731996,2604618;1429613,2654688;1407033,2654688;1404088,2646834;1380525,2645852;1358927,2654688;1296094,2655669;1249952,2653706;1227371,2651742;1204791,2647815;1218392,2633307;1215590,2634071;1164911,2624686;1162575,2625235;1065381,2607564;1027092,2599709;993712,2593819;953460,2575165;903390,2556512;851357,2535894;860192,2529023;896518,2535894;912226,2549639;966222,2565347;1073235,2592837;1099742,2597746;1128213,2602654;1159630,2609527;1194251,2617013;1196936,2616399;1229334,2621308;1230315,2619345;1277440,2621308;1285294,2622290;1357944,2622290;1410959,2624253;1473792,2619345;1481646,2619345;1484592,2627199;1546442,2619345;1587676,2609527;1611239,2605600;1625965,2603637;1658363,2595782;1684871,2589892;1711378,2583019;1760000,2574604;1766358,2572220;1715306,2581055;1688798,2587928;1662291,2593819;1629893,2601673;1615167,2603637;1591604,2607564;1527789,2613454;1484592,2617381;1476738,2617381;1413905,2622290;1360890,2620326;1288240,2620326;1280386,2619345;1249952,2606581;1233261,2617381;1233219,2617466;1247006,2608545;1277441,2621307;1230317,2619344;1230688,2619104;1199881,2614435;1163557,2606581;1132140,2599709;1103669,2594800;1077162,2589892;970149,2562402;916153,2546694;900445,2532950;864119,2526077;810123,2498587;794415,2499570;738454,2471098;728636,2453426;730600,2452445;764962,2471098;799323,2489752;809141,2483861;768889,2457353;735509,2442627;689366,2416119;650096,2390593;588245,2364086;564683,2344451;569591,2342487;593153,2349359;544065,2298308;516576,2275728;491050,2253146;458653,2226639;411528,2174605;408295,2164500;398765,2154970;366367,2119627;362440,2101955;349677,2084283;348157,2081899;332986,2071520;303534,2029304;286844,1990034;284881,1990034;262301,1946836;240702,1903639;218121,1853569;197504,1802518;218121,1836879;238738,1880076;245610,1903639;248450,1907804;244955,1889628;235837,1873082;220997,1839709;203394,1810371;181795,1751465;163293,1691085;157215,1673477;130750,1567841;119046,1491154;118963,1493262;119945,1508970;124853,1545296;130744,1582603;120926,1550204;114054,1508970;106200,1508970;101291,1471663;94419,1448100;88529,1425520;71838,1407849;66930,1407849;62020,1383304;60057,1351888;63984,1307709;65948,1292001;69291,1281226;67666,1256657;69875,1220331;73802,1212969;73802,1208550;65948,1223277;59076,1213460;46312,1195788;43981,1181798;43368,1183024;39440,1222295;36495,1261565;33550,1292001;33550,1354832;34531,1387231;36495,1419629;27659,1450064;25696,1450064;19805,1391158;19805,1330289;24714,1283164;33546,1291995;25696,1282183;23732,1246840;25696,1192842;26677,1178116;29623,1153571;41404,1109393;47274,1080044;45331,1073067;38458,1112337;26677,1156517;23732,1181061;22750,1195788;20787,1249784;22750,1285128;17842,1332252;17842,1393122;23732,1452028;25696,1452028;38458,1507989;45331,1554131;60057,1601256;83251,1702592;85276,1722013;89511,1722013;111110,1774046;118964,1800554;104237,1777973;88529,1742630;87547,1752447;79006,1725970;72820,1726921;65948,1704341;42385,1650344;27659,1602238;26677,1561985;19805,1514860;14896,1467736;4097,1433375;10969,1250767;17842,1203642;11951,1178116;23732,1107429;26677,1090739;34531,1033796;55149,992562;50239,1048523;55147,1038931;58093,1016002;59076,990599;67911,958200;81656,909112;98346,859042;99596,857636;107182,817808;117981,789337;130745,765774;156271,716686;176887,672507;206340,615565;227939,591021;245610,556659;260337,535061;276045,527206;279972,521316;295681,489899;326115,454556;326943,469328;324723,475537;356549,442775;372257,422158;392874,402523;394650,404497;393857,403504;419382,377978;444908,354416;472397,324963;510686,296492;551919,266057;576573,248858;593153,233659;622606,215987;654023,199297;658182,197159;668872,186658;686421,173772;705688,163954;719319,160816;721764,159045;988802,51051;998710,48896;1026109,39270;1045009,35465;1054863,35382;1058508,34361;1282349,4908;1345918,4663;1413905,5890;1415171,6839;1448267,2945;1478701,7853;1509137,13744;1524838,17313;1508154,12762;1477719,6872;1447285,1964;14472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0" o:spid="_x0000_s1029" style="position:absolute;left:3040;top:4361;width:5812;height:5737;rotation:-9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c306 [3208]" stroked="f">
                <v:fill opacity="23644f"/>
                <v:stroke joinstyle="miter"/>
                <v:path arrowok="t" o:connecttype="custom" o:connectlocs="315995,570592;313279,572055;313442,572124;338581,555740;329799,557832;316625,559505;315998,557832;325198,556995;338581,555740;361426,553550;360890,553702;361165,553648;197538,550406;206843,552812;210816,553021;221899,558459;226918,559505;227232,559610;228382,558459;232773,559714;237164,560760;245817,562773;245947,562642;255984,564316;260793,565152;265603,565571;275431,565989;288813,565780;289394,565780;290696,565048;293623,564106;296603,564054;298642,564315;299190,565780;303869,565780;302406,567871;301569,568917;298851,570172;293832,570172;287350,569754;273340,569336;262884,568499;253683,567244;244483,565780;230473,563688;219599,560132;219725,560041;213326,558041;207680,555531;201198,553439;194506,551138;197538,550406;320630,545922;317435,546410;295339,547526;302615,548419;304497,548001;317461,546537;319595,546122;340481,542891;329630,544548;333353,544654;338712,543661;380094,542408;346059,551474;363282,547635;161885,538170;185933,548419;194506,551138;200988,553439;207471,555531;213117,558041;211862,559087;208516,558459;196597,554067;190742,551766;184887,549256;177150,546537;170459,543609;165231,540889;161885,538170;171714,532942;183214,538798;181751,539635;168368,533151;171714,532942;129265,518719;143484,526667;146411,530013;139720,526457;134701,523320;129265,518719;154199,513352;154201,513411;154907,514266;154985,513908;459577,499622;458818,499685;446271,508679;433934,515372;425151,520601;420342,522693;415324,524784;409259,527922;404659,530641;397968,533360;391067,535870;389185,537752;386258,538798;378939,540053;369529,542981;360956,545700;351546,548419;339836,551348;323316,554067;322898,554694;314956,556680;315161,556786;323982,554580;324153,554067;340672,551348;352382,548419;361792,545700;370366,542981;379775,540053;387094,538798;382140,541772;382285,541726;387512,538589;390440,537543;390635,537489;391904,536079;398804,533569;405496,530850;410096,528131;416160,524993;421179,522902;424620,521405;426406,520183;435189,514954;447526,508261;100999,496729;101793,497410;102064,497549;460981,491269;460909,491318;460909,491378;461241,491426;461327,491318;465498,488147;464264,489000;464045,489227;464892,488685;83926,477612;91823,486913;85561,479396;480304,477605;480285,477612;480147,478560;476801,482325;472828,486717;473067,486662;476801,482534;480147,478769;480304,477605;104364,472895;104778,473400;104799,473331;73433,468102;78870,471657;79137,471972;81614,472520;87234,477723;94971,483998;98317,488599;100199,490900;108145,497593;105845,499476;98444,491251;98108,491318;105111,499101;105845,499476;108145,497593;128010,513280;124037,514535;125501,515581;119646,515790;115882,513280;112327,510561;103545,503241;95389,495920;87861,488599;84307,485044;80961,481279;82216,479605;86398,483370;90998,486926;96644,492992;97124,493403;90998,486926;86607,483370;82425,479605;77824,473958;73433,468102;534097,434845;533991,434891;531707,440373;531901,408641;526360,416648;523641,421668;520923,426269;514440,434845;508795,443421;503776,450323;503358,450579;503015,451086;503567,450741;508585,443839;514231,435263;520714,426688;523432,422086;526150,417067;531796,408909;553544,405772;550825,413929;546016,422714;541206,431708;536815,437355;539743,431499;542252,425642;544134,422505;546643,418321;548943,414138;553544,405772;540009,387843;534933,396778;534840,396993;539952,387993;542792,367605;536692,384277;523859,410515;521980,413486;521968,413511;517577,421040;513186,429198;508167,435473;503985,442584;479310,470402;471155,477305;470373,477900;470035,478242;466625,481022;463836,484207;453590,491946;451985,492961;447624,496516;446994,496926;446062,497803;437907,503241;429752,508261;428818,508734;423297,512321;421585,513185;419924,514326;414278,517464;409003,519533;397245,525465;369662,535755;350440,540699;365974,537752;368902,537125;378311,533778;384166,531896;393576,527085;404241,523320;411073,520640;414069,518928;416787,518091;420551,515999;421540,515312;424106,512862;429752,509516;436175,506366;438534,504914;446690,499476;450244,496129;454218,493619;464464,485880;471783,478978;479938,472076;504612,444257;508008,438483;508167,437982;513604,429616;515277,427106;517501,424020;518204,422714;522596,415184;531169,397405;539533,378372;541990,370633;565672,349089;565044,349507;565044,349507;567647,336693;567572,337063;568181,337794;570063,339886;571318,339049;571349,338889;570481,339468;568390,337585;565783,312933;565637,312941;565372,312956;565463,313950;565254,319179;564417,322317;559399,330265;558144,337167;556889,339468;554798,349507;552498,357456;549989,365195;548525,371260;546852,377535;548186,375459;549362,371051;550407,364776;552916,357037;555217,349089;557308,339049;558562,336749;559817,329846;564835,321898;561490,338004;558980,351390;553334,368541;552218,370279;551740,372881;550198,377326;544343,390085;541624,396778;539952,400334;537861,404099;532215,414138;526150,423969;518414,437146;509840,450114;504194,457434;498130,464546;496039,467474;493739,470402;490184,473331;484370,479770;484538,480442;478474,486717;471992,491318;466764,495502;461812,499122;462582,499058;468019,495083;473246,490900;479729,486299;485793,480024;485584,479187;491439,472703;494994,469775;497294,466847;499385,463919;505449,456807;511095,449486;519668,436518;527405,423341;533469,413511;539115,403471;541206,399706;542879,396150;545598,389457;551453,376698;553753,368123;559399,350972;561908,337585;565254,321480;566008,318651;565463,318552;565672,313323;570272,308512;567837,318660;567837,318660;570272,308512;572154,306420;570899,309140;570612,314839;570481,320225;568390,326661;568390,327396;570899,320225;571318,309139;572293,307027;563162,297426;561792,300666;561281,305375;560621,303175;560380,303486;561072,305793;560653,309140;561490,311859;562138,311823;561699,310394;562117,307048;563162,297426;580728,291779;581146,291988;580937,300773;581146,306839;580518,317924;579891,324199;578009,333402;577382,341141;574245,355364;571318,367704;566090,370005;566508,368750;567345,359966;570481,350762;572991,349298;572991,349298;575709,333402;577173,325872;578427,318133;579473,310813;579891,303910;580100,298054;580518,294916;580728,291779;29451,194798;29555,194850;29565,194821;42067,164819;37467,173394;33703,176532;33694,176732;33330,184739;33340,184720;33703,176741;37467,173603;42067,165028;42224,165132;42302,164975;44576,146622;41648,148713;37257,157916;38262,158720;38295,158579;37467,157916;41858,148713;44450,146861;60677,134700;60413,134911;59292,139223;58586,141393;39348,176532;36630,185107;34121,193892;28684,212298;25129,224848;23456,234260;22620,239071;21992,243881;20111,256849;19483,264798;20529,273164;21019,268605;20947,267098;21783,258313;23665,245345;25158,243554;27325,229045;27220,226521;29286,220597;30515,215624;30148,216481;28893,216063;25756,225057;25966,230077;24502,239698;24293,241371;22202,243881;22829,239071;23665,234260;25338,224848;28893,212298;34330,193892;36839,185107;39557,176532;58795,141393;60677,134700;64442,113783;64441,113783;65487,114620;65487,114620;102121,84005;102081,84037;101959,84175;100251,85965;99819,86593;99537,86912;98317,88684;85561,103744;82006,107927;78452,112319;62733,129697;78661,112110;82215,107718;85770,103534;98526,88475;99819,86593;101959,84175;107429,69582;105624,70211;104282,70709;103963,71114;101662,73206;95807,76971;91834,81363;88071,85756;85561,88057;85476,87950;83104,90802;79079,95796;72597,102907;73642,104162;73662,104144;72806,103116;79288,96005;85770,88057;88280,85756;92043,81363;96016,76971;101871,73206;104172,71115;106681,70173;107473,69928;410305,31792;420969,36603;425570,40368;415324,35348;410305,31792;375593,16524;383957,18406;395667,24262;375593,16524;249711,15138;245319,15687;235909,16942;226709,19034;222736,20288;218135,21543;208069,23522;206216,24263;193461,28655;180914,33675;172132,37649;166277,39950;151848,46643;144948,51035;138256,55427;127592,63376;117555,71324;107948,79706;108772,80736;110811,79337;112546,78043;118809,72579;128846,64631;139511,56682;146202,52290;153103,47898;167531,41205;173177,38276;181960,34302;194506,29282;207262,24890;212620,23837;215208,22953;250438,15350;324493,10641;328962,11085;335026,13177;330426,12550;320807,10667;324493,10641;348827,8994;357401,9621;367856,13804;354891,11504;348827,8994;278881,8942;254729,10249;238000,12549;230054,14641;223154,17151;213535,18406;177150,32420;163976,38276;160003,39740;156449,41623;149757,45179;139302,50617;131356,56892;108354,74879;103547,79060;98844,83355;98944,83455;62768,125915;55450,135954;52104,142020;48758,147667;42485,159380;35661,170136;35584,170466;33284,176741;31611,179669;31193,180087;29337,186258;28893,189918;28475,195147;25547,203723;22829,212298;19901,224848;18228,236352;17183,247855;18647,239907;18782,239251;19065,236142;20738,224639;21262,224813;21307,224619;20738,224429;23665,211880;26384,203304;29298,194768;29102,194729;29520,189500;31821,179669;33493,176741;33550,176588;35794,170466;42694,159590;48967,147877;52313,142229;55659,136164;62978,126124;99153,83664;108772,74880;131774,56892;139720,50617;150175,45179;156867,41623;160422,39741;164395,38276;177569,32420;213953,18406;223572,17151;230473,14641;238419,12550;255147,10249;279299,9020;298712,9671;308261,0;318088,627;328126,1673;334817,3347;339208,5438;344645,4392;352800,6275;357819,7739;357610,7948;357401,9412;348827,8785;345900,7948;342972,7321;337326,6066;331681,4811;325826,3974;319343,3974;314116,3974;305960,3974;305577,3852;301987,5647;303242,7739;315788,10249;310205,10346;310299,10354;316207,10249;321225,10876;330844,12759;335445,13386;343182,15060;351128,16733;358865,18615;366602,20916;370366,21962;374130,23217;374178,23261;376877,23727;383418,26158;384332,27543;384585,27609;390440,29910;395458,32001;400477,34302;404241,36394;406750,37649;409469,39113;418669,44342;430379,51872;436444,56055;436619,56180;439718,58064;557726,280066;557638,281816;560026,282158;562326,283831;563372,289478;567345,296171;569018,296324;569018,294707;570717,289984;570690,289060;572363,283413;574663,283413;578218,281112;578636,290315;577591,294707;576336,298891;575709,305793;575500,309349;575082,312904;574190,313499;574245,313741;575099,313171;575500,309767;575709,306211;576336,299309;577591,295126;578636,290733;580309,291988;580100,295126;579682,298263;579473,304120;579055,311022;578009,318343;576754,326081;575291,333611;572572,349507;570063,350972;566926,360175;566090,368960;565672,370215;562117,379836;561071,380673;556680,390921;561281,380673;562326,379836;555635,398869;552080,400752;551343,402227;551453,402425;552289,400752;555844,398869;553334,405981;548734,414347;546434,418531;543925,422714;542043,425851;539324,431917;536397,437773;531796,444048;527196,449905;527388,449510;522177,456598;510886,468938;508663,472360;510886,469147;522177,456807;513604,469775;509187,474403;505640,477010;505449,477305;503232,479011;503149,479605;493321,489645;482865,499267;482382,499617;478892,504077;470528,510352;462710,516217;462682,516251;470528,510561;478892,504286;471992,511189;466372,514849;462484,516491;462373,516627;458190,519346;456615,520077;452649,523294;448781,526039;442926,529804;441044,530013;438952,530943;438627,531190;441253,530222;443135,530013;435607,535661;430798,538171;425988,540471;422591,540981;422015,541308;406123,548210;405313,548394;400477,551557;403195,552393;393158,556786;393995,553858;390649,555113;387512,556158;381030,558250;380164,557210;377057,557832;373293,558668;365556,560551;365301,560669;372666,558877;376430,558041;379566,557413;380821,558459;387303,556367;390440,555322;393785,554067;392949,556995;384166,561178;383736,561058;377684,563479;372666,564943;365138,566825;362027,566564;355522,567830;355310,568290;337954,571636;333981,570590;330635,570590;324780,572473;319552,572891;314325,573100;313757,572857;308992,573702;303242,572682;303451,572473;304497,571009;299687,570381;301987,569126;308888,568917;315579,568708;325198,568917;331890,568290;344436,565570;352800,563688;359074,563479;359510,563276;353428,563479;345063,565361;332517,568081;325826,568708;316207,568499;309515,568708;302615,568917;302824,568081;304287,565989;368692,555322;412396,538798;423897,532732;430379,529386;437071,525830;449617,518300;459654,510561;478474,495920;483702,491737;488720,487345;496248,480442;499385,475213;503890,471082;503926,470822;499594,474795;496457,480024;488929,486926;483911,491318;478683,495502;459864,510143;449826,517882;437280,525412;430589,528967;424106,532314;412605,538380;368902,554903;304497,565571;299687,565571;299060,563897;294041,563688;289441,565571;276058,565780;266230,565361;261420,564943;256611,564106;259508,561015;258911,561178;248117,559179;247619,559296;226918,555531;218763,553858;211653,552603;203080,548629;192415,544655;181332,540262;183214,538798;190951,540262;194297,543190;205798,546537;228591,552393;234237,553439;240301,554485;246992,555949;254366,557544;254938,557413;261839,558459;262048,558041;272085,558459;273758,558668;289232,558668;300523,559087;313906,558041;315579,558041;316207,559714;329380,558041;338163,555949;343181,555113;346318,554694;353219,553021;358865,551766;364510,550302;374866,548509;376221,548001;365347,549883;359701,551348;354055,552603;347155,554276;344018,554694;338999,555531;325407,556786;316207,557623;314534,557623;301151,558668;289859,558250;274385,558250;272712,558041;266230,555322;262675,557623;262666,557641;265603,555740;272085,558459;262048,558041;262127,557989;255565,556995;247829,555322;241137,553858;235073,552812;229427,551766;206634,545910;195134,542563;191788,539635;184051,538170;172550,532314;169204,532523;157285,526457;155194,522693;155612,522484;162931,526457;170250,530432;172341,529177;163767,523529;156658,520392;146830,514744;138465,509306;125292,503659;120273,499476;121319,499058;126337,500522;115882,489645;110027,484835;104590,480024;97689,474377;87652,463291;86964,461138;84934,459108;78033,451578;77197,447813;74478,444048;74155,443540;70924,441329;64650,432335;61096,423969;60677,423969;55868,414766;51268,405563;46458,394895;42067,384019;46458,391340;50849,400543;52313,405563;52918,406450;52173,402577;50232,399052;47071,391943;43321,385692;38721,373143;34780,360278;33486,356528;27849,334022;25356,317684;25338,318133;25547,321480;26593,329219;27847,337167;25756,330265;24293,321480;22620,321480;21574,313532;20111,308512;18856,303701;15301,299937;14256,299937;13210,294707;12792,288014;13628,278602;14046,275256;14758,272960;14412,267726;14883,259987;15719,258418;15719,257477;14046,260614;12583,258523;9864,254758;9368,251777;9237,252039;8401,260405;7773,268771;7146,275256;7146,288642;7355,295544;7773,302446;5891,308930;5473,308930;4218,296381;4218,283413;5264,273373;7145,275254;5473,273164;5055,265634;5473,254130;5682,250993;6309,245764;8819,236352;10069,230099;9655,228613;8191,236979;5682,246391;5055,251620;4846,254758;4427,266262;4846,273791;3800,283831;3800,296799;5055,309349;5473,309349;8191,321271;9655,331101;12792,341141;17732,362730;18163,366868;19065,366868;23665,377953;25338,383601;22202,378790;18856,371260;18647,373352;16828,367711;15510,367914;14046,363103;9028,351599;5891,341350;5682,332775;4218,322735;3173,312695;873,305375;2336,266471;3800,256431;2546,250993;5055,235933;5682,232377;7355,220246;11746,211461;10701,223384;11746,221340;12373,216455;12583,211043;14465,204141;17392,193683;20947,183016;21213,182716;22829,174231;25129,168165;27848,163145;33284,152687;37676,143275;43949,131144;48549,125915;52313,118594;55450,113992;58796,112319;59632,111064;62978,104371;69460,96841;69636,99988;69164,101311;75942,94331;79288,89939;83679,85756;84058,86176;83888,85965;89325,80527;94762,75507;100617,69232;108772,63166;117555,56682;122806,53018;126337,49780;132610,46015;139302,42460;140188,42004;142465,39767;146202,37021;150306,34930;153209,34261;153730,33884;210607,10876;212718,10417;218553,8366;222579,7556;224678,7538;225454,7321;273131,1046;286670,993;301151,1255;301420,1457;308470,627;314952,1673;321434,2928;324779,3688;321225,2719;314743,1464;308261,418;3082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0" style="position:absolute;left:572;top:21924;width:9599;height:9481;rotation:-9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c306 [3208]" stroked="f">
                <v:fill opacity="16448f"/>
                <v:stroke joinstyle="miter"/>
                <v:formulas/>
                <v:path arrowok="t" o:connecttype="custom" o:connectlocs="521889,942972;517402,945390;517671,945505;559191,918428;544686,921885;522928,924650;521892,921885;537088,920502;559191,918428;596921,914809;596035,915060;596489,914971;326248,909613;341616,913589;348178,913934;366482,922922;374770,924650;375289,924823;377188,922922;384440,924996;391693,926724;405983,930050;406198,929835;422775,932600;430718,933983;438661,934674;454893,935366;476996,935020;477955,935020;480104,933810;484939,932254;489860,932168;493227,932600;494134,935020;501861,935020;499444,938476;498062,940205;493573,942279;485284,942279;474578,941588;451439,940896;434171,939514;418976,937440;403780,935020;380642,931563;362683,925687;362891,925536;352322,922230;342998,918082;332292,914626;321240,910823;326248,909613;529542,902203;524266,903009;487774,904853;499789,906330;502897,905638;524309,903219;527833,902533;562329,897194;544406,899932;550556,900108;559406,898466;627751,896395;571540,911377;599986,905034;267365,889392;307081,906330;321240,910823;331946,914625;342652,918082;351977,922230;349905,923959;344379,922921;324694,915663;315024,911860;305354,907712;292576,903219;281524,898379;272891,893886;267365,889392;283597,880751;302591,890429;300174,891812;278071,881096;283597,880751;213490,857246;236974,870381;241809,875912;230757,870035;222469,864850;213490,857246;254670,848376;254673,848474;255840,849887;255968,849295;759024,825686;757770,825790;737048,840654;716672,851715;702167,860356;694224,863813;685936,867270;675920,872455;668323,876948;657271,881442;645875,885590;642766,888701;637931,890429;625844,892503;610303,897343;596143,901836;580602,906330;561262,911169;533979,915663;533289,916700;520171,919982;520511,920156;535078,916511;535361,915663;562644,911169;581984,906330;597525,901836;611685,897343;627225,892503;639313,890429;631130,895343;631370,895269;640004,890084;644839,888355;645161,888266;647256,885936;658653,881788;669704,877294;677302,872800;687317,867616;695606,864159;701290,861686;704240,859665;718745,851024;739121,839962;166808,820905;168119,822031;168566,822259;761342,811882;761223,811964;761223,812062;761772,812141;761914,811964;768803,806722;766764,808132;766403,808507;767802,807611;138609,789311;151652,804682;141310,792261;793255,789301;793224,789312;792996,790878;787470,797100;780908,804359;781304,804268;787470,797446;792996,791224;793255,789301;172364,781517;173048,782351;173083,782236;121280,773595;130259,779471;130700,779991;134792,780897;144073,789495;156851,799865;162377,807470;165485,811272;178608,822333;174810,825444;162588,811852;162032,811964;173598,824826;174810,825444;178609,822333;211417,848258;204856,850332;207273,852061;197603,852406;191387,848258;185516,843765;171011,831666;157542,819568;145109,807470;139238,801594;133713,795372;135785,792606;142692,798828;150290,804704;159614,814729;160407,815409;150290,804704;143037,798828;136130,792606;128532,783273;121280,773595;882098,718634;881923,718710;878151,727770;878472,675330;869320,688561;864830,696857;860341,704462;849634,718634;840310,732806;832021,744213;831330,744636;830765,745475;831676,744905;839964,733498;849289,719326;859995,705154;864485,697549;868974,689253;878299,675772;914216,670587;909726,684068;901783,698586;893840,713450;886588,722782;891423,713104;895567,703425;898675,698240;902819,691327;906618,684414;914216,670587;891862,640957;883479,655724;883325,656079;891768,641206;896459,607513;886384,635065;865190,678426;862087,683336;862067,683377;854814,695821;847562,709302;839274,719672;832367,731424;791615,777397;778146,788804;776853,789788;776296,790352;770664,794948;766058,800211;749136,813001;746484,814677;739282,820554;738242,821230;736703,822679;723234,831667;709765,839962;708224,840745;699104,846673;696277,848101;693534,849987;684209,855172;675496,858592;656079,868395;610522,885401;578776,893571;604432,888701;609267,887664;624808,882133;634478,879022;650019,871072;667632,864850;678916,860421;683864,857591;688353,856209;694570,852752;696203,851616;700441,847567;709765,842036;720373,836832;724270,834432;737739,825444;743610,819914;750172,815766;767094,802976;779182,791569;792651,780163;833402,734189;839011,724647;839274,723819;848253,709993;851016,705845;854689,700745;855851,698586;863103,686142;877263,656760;891077,625305;895135,612515;934246,576912;933210,577604;933210,577604;937508,556426;937384,557038;938391,558246;941499,561703;943571,560320;943623,560055;942190,561012;938736,557901;934430,517160;934189,517173;933752,517198;933901,518841;933556,527483;932174,532667;923886,545803;921814,557210;919742,561012;916288,577604;912489,590739;908345,603529;905927,613553;903165,623923;905368,620492;907309,613207;909035,602837;913180,590048;916979,576912;920432,560320;922505,556518;924577,545111;932865,531976;927340,558592;923195,580714;913870,609059;912026,611931;911237,616232;908690,623577;899020,644662;894531,655724;891768,661600;888314,667822;878990,684414;868974,700660;856196,722437;842037,743868;832712,755966;822697,767719;819243,772558;815444,777397;809573,782236;799971,792877;800248,793989;790233,804359;779527,811964;770893,818877;762714,824859;763986,824753;772965,818186;781599,811272;792305,803668;802321,793298;801975,791915;811645,781200;817516,776360;821315,771521;824769,766682;834784,754929;844109,742831;858268,721400;871046,699623;881062,683377;890386,666785;893840,660563;896603,654687;901092,643626;910762,622540;914561,608368;923886,580023;928030,557901;933556,531285;934802,526609;933901,526445;934246,517804;941844,509854;937823,526625;937823,526625;941844,509854;944952,506397;942880,510891;942406,520310;942190,529211;938736,539847;938736,541062;942880,529211;943571,510890;945181,507399;930102,491533;927839,496887;926994,504669;925904,501034;925506,501547;926649,505360;925958,510891;927340,515384;928410,515325;927685,512964;928375,507434;930102,491533;959112,482201;959803,482546;959457,497064;959803,507088;958767,525408;957731,535778;954622,550987;953587,563777;948406,587282;943571,607676;934937,611479;935628,609405;937009,594887;942190,579678;946334,577258;946334,577258;950824,550987;953241,538543;955313,525754;957040,513656;957731,502249;958076,492570;958767,487385;959112,482201;48640,321928;48812,322014;48828,321966;69476,272383;61879,286555;55662,291740;55647,292071;55046,305304;55064,305272;55662,292086;61879,286900;69476,272728;69735,272901;69865,272642;73620,242310;68785,245767;61533,260976;63192,262304;63246,262071;61879,260976;69131,245767;73412,242706;100213,222607;99777,222957;97925,230082;96759,233669;64987,291740;60497,305912;56353,320430;47373,350848;41502,371588;38740,387143;37358,395093;36322,403044;33214,424475;32178,437610;33905,451437;34714,443903;34595,441412;35977,426894;39085,405463;41550,402502;45130,378525;44956,374353;48368,364563;50398,356344;49791,357762;47719,357070;42538,371934;42884,380230;40466,396130;40121,398896;36668,403044;37703,395093;39085,387143;41848,371588;47719,350848;56698,320430;60842,305912;65332,291740;97105,233669;100213,222607;106430,188041;106429,188041;108156,189424;108156,189423;168660,138828;168594,138881;168392,139109;165572,142068;164858,143106;164392,143633;162377,146561;141310,171449;135439,178362;129568,185621;103607,214341;129913,185276;135784,178017;141656,171103;162722,146216;164858,143106;168392,139109;177427,114992;174446,116032;172229,116855;171702,117525;167903,120982;158233,127204;151671,134463;145455,141722;141310,145524;141170,145348;137252,150061;130604,158314;119898,170066;121625,172140;121658,172111;120244,170412;130949,158659;141656,145524;145800,141722;152016,134463;158578,127204;168248,120982;172047,117526;176191,115970;177499,115564;677647,52541;695260,60491;702858,66713;685936,58417;677647,52541;620318,27307;634133,30418;653472,40097;620318,27307;412415,25017;405162,25925;389621,27999;374425,31455;367864,33529;360266,35603;343640,38872;340580,40097;319514,47356;298793,55652;284288,62219;274618,66022;250788,77083;239391,84342;228340,91601;210727,104736;194150,117871;178284,131724;179645,133426;183012,131114;185878,128976;196222,119945;212799,106810;230412,93675;241463,86416;252860,79157;276689,68096;286014,63256;300519,56688;321240,48393;342307,41134;351156,39394;355431,37932;413616,25368;535922,17585;543304,18320;553319,21777;545722,20740;529835,17629;535922,17585;576113,14863;590272,15900;607540,22813;586128,19011;576113,14863;460591,14777;420703,16937;393074,20739;379951,24196;368554,28344;352668,30418;292576,53578;270819,63256;264257,65676;258386,68787;247334,74663;230067,83650;216943,94020;178954,123747;171015,130657;163248,137755;163413,137920;103666,208089;91579,224681;86053,234705;80527,244038;70167,263395;58897,281171;58770,281716;54971,292086;52208,296925;51518,297616;48453,307813;47719,313863;47028,322504;42193,336676;37703,350848;32868,371588;30106,390600;28379,409611;30796,396476;31020,395392;31487,390254;34250,371243;35115,371532;35190,371210;34250,370897;39085,350157;43575,335985;48387,321878;48064,321813;48755,313171;52554,296925;55317,292086;55410,291833;59116,281716;70512,263741;80873,244384;86399,235051;91924,225027;104012,208435;163758,138265;179645,123748;217634,94020;230757,83651;248025,74663;259076,68787;264948,65676;271509,63256;293267,53578;353359,30418;369245,28344;380642,24196;393765,20740;421394,16937;461282,14907;493343,15983;509114,0;525345,1037;541922,2765;552974,5531;560226,8987;569206,7259;582674,10370;590963,12789;590618,13135;590272,15555;576113,14518;571278,13135;566443,12098;557118,10024;547794,7950;538124,6567;527418,6567;518784,6567;505315,6567;504682,6365;498753,9333;500825,12789;521547,16937;512326,17098;512481,17110;522237,16937;530526,17975;546412,21085;554010,22122;566788,24888;579912,27653;592690,30764;605468,34566;611685,36294;617901,38368;617981,38442;622439,39211;633242,43229;634751,45518;635169,45628;644839,49430;653127,52886;661416,56689;667632,60145;671776,62219;676266,64639;691462,73281;710801,85725;720817,92638;721107,92845;726225,95957;921123,462843;920977,465736;924922,466300;928721,469065;930448,478398;937009,489459;939772,489711;939772,487040;942580,479234;942535,477707;945298,468374;949097,468374;954968,464572;955658,479781;953932,487040;951860,493953;950823,505360;950478,511236;949787,517113;948315,518095;948406,518495;949817,517554;950478,511928;950823,506051;951860,494644;953932,487731;955658,480472;958421,482546;958076,487731;957385,492916;957040,502595;956349,514002;954622,526100;952550,538889;950133,551333;945643,577604;941499,580023;936318,595233;934937,609751;934246,611825;928375,627725;926648,629108;919396,646045;926994,629108;928721,627725;917669,659180;911798,662291;910581,664729;910762,665056;912144,662291;918015,659180;913870,670933;906273,684759;902474,691673;898330,698586;895221,703771;890732,713795;885897,723474;878299,733844;870701,743522;871018,742870;862412,754583;843763,774978;840092,780632;843763,775323;862412,754929;848253,776360;840957,784008;835100,788317;834784,788804;831122,791624;830985,792606;814753,809198;797485,825099;796687,825679;790924,833049;777110,843419;764199,853111;764152,853167;777110,843765;790924,833395;779527,844801;770246,850851;763825,853565;763641,853789;756734,858282;754131,859490;747582,864807;741193,869344;731523,875566;728415,875912;724960,877448;724423,877857;728760,876257;731868,875912;719435,885244;711492,889393;703549,893195;697939,894037;696987,894577;670740,905984;669402,906289;661416,911515;665905,912897;649328,920156;650710,915317;645184,917391;640004,919119;629298,922576;627867,920858;622736,921885;616519,923267;603741,926378;603320,926574;615483,923613;621700,922230;626880,921193;628952,922921;639658,919465;644838,917737;650364,915663;648983,920502;634478,927415;633767,927216;623772,931217;615483,933637;603051,936748;597914,936316;587169,938409;586819,939168;558154,944698;551592,942970;546067,942970;536397,946081;527763,946772;519129,947118;518191,946716;510323,948112;500825,946427;501171,946081;502897,943661;494954,942624;498753,940550;510150,940205;521201,939859;537087,940205;548139,939168;568860,934674;582674,931563;593035,931217;593756,930882;583711,931218;569896,934328;549175,938822;538124,939859;522237,939514;511186,939859;499789,940205;500135,938822;502552,935366;608921,917737;681101,890429;700095,880405;710801,874874;721853,868998;742574,856554;759151,843765;790233,819568;798867,812655;807155,805396;819588,793989;824769,785348;832210,778520;832270,778091;825114,784656;819934,793298;807501,804705;799212,811964;790579,818877;759497,843073;742920,855863;722198,868307;711147,874183;700441,879714;681446,889738;609267,917045;502897,934674;494954,934674;493918,931909;485630,931563;478032,934674;455929,935020;439698,934328;431754,933637;423811,932254;428596,927146;427610,927415;409783,924111;408961,924304;374771,918082;361302,915317;349560,913243;335400,906675;317787,900108;299483,892849;302591,890429;315370,892849;320895,897688;339890,903219;377534,912897;386858,914626;396873,916354;407925,918774;420103,921410;421048,921193;432445,922922;432790,922230;449367,922922;452130,923267;477686,923267;496335,923959;518438,922230;521201,922230;522237,924996;543995,922230;558499,918774;566788,917391;571969,916700;583365,913934;592690,911861;602014,909441;619118,906478;621355,905639;603396,908749;594071,911169;584747,913243;573350,916008;568170,916700;559881,918082;537433,920156;522237,921539;519474,921539;497372,923267;478723,922576;453166,922576;450403,922230;439698,917737;433826,921539;433811,921569;438661,918428;449368,922921;432790,922230;432921,922146;422084,920502;409306,917737;398255,915317;388239,913589;378915,911861;341271,902182;322277,896651;316751,891812;303973,889392;284978,879714;279453,880059;259767,870035;256314,863813;257004,863468;269092,870035;281179,876603;284633,874529;270473,865196;258731,860011;242499,850678;228685,841691;206928,832358;198639,825445;200366,824753;208655,827173;191387,809198;181717,801248;172738,793298;161341,783965;144764,765645;143627,762087;140274,758731;128878,746287;127496,740066;123006,733844;122472,733004;117135,729350;106774,714486;100904,700660;100213,700660;92270,685451;84672,670241;76729,652613;69476,634638;76729,646736;83981,661946;86399,670241;87398,671708;86168,665308;82961,659483;77741,647733;71548,637403;63950,616663;57441,595403;55304,589205;45994,552012;41877,525012;41848,525754;42193,531285;43920,544074;45992,557210;42538,545803;40121,531285;37358,531285;35631,518150;33214,509854;31142,501904;25271,495682;23544,495682;21817,487040;21126,475979;22508,460424;23198,454893;24375,451100;23803,442449;24580,429660;25961,427067;25961,425512;23198,430697;20781,427240;16291,421018;15471,416093;15255,416524;13874,430351;12838,444178;11802,454893;11802,477015;12147,488422;12838,499829;9730,510545;9039,510545;6967,489805;6967,468374;8694,451782;11800,454891;9039,451437;8348,438993;9039,419981;9384,414796;10420,406155;14565,390600;16630,380267;15946,377810;13529,391637;9384,407192;8348,415833;8003,421018;7312,440030;8003,452473;6276,469065;6276,490496;8348,511236;9039,511236;13529,530939;15946,547185;21126,563777;29285,599456;29998,606294;31487,606294;39085,624614;41848,633947;36668,625997;31142,613553;30797,617009;27792,607687;25616,608022;23198,600072;14910,581060;9730,564123;9384,549951;6967,533359;5240,516767;1441,504669;3859,440375;6276,423784;4204,414796;8348,389909;9384,384032;12147,363984;19400,349466;17673,369169;19399,365792;20436,357718;20781,348774;23889,337367;28724,320084;34595,302455;35035,301960;37704,287938;41502,277913;45992,269617;54972,252334;62224,236779;72584,216731;80182,208089;86399,195991;91579,188386;97105,185621;98486,183547;104012,172486;114718,160042;115009,165243;114228,167429;125424,155894;130949,148635;138202,141722;138827,142417;138548,142068;147527,133080;156506,124784;166176,114414;179645,104390;194150,93675;202822,87619;208655,82268;219015,76046;230067,70170;231530,69417;235290,65719;241463,61182;248241,57726;253036,56621;253896,55997;347833,17974;351318,17216;360956,13826;367604,12487;371071,12457;372353,12098;451094,1728;473456,1642;497372,2074;497817,2408;509459,1037;520165,2765;530871,4839;536395,6096;530526,4493;519820,2419;509114,691;5091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3EA1406" w14:textId="77777777" w:rsidR="00F73DDB" w:rsidRDefault="00F73DDB" w:rsidP="00F73DDB">
                      <w:pPr>
                        <w:jc w:val="cen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6" o:spid="_x0000_s1031" type="#_x0000_t75" style="position:absolute;left:5217;top:5523;width:23653;height:2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44C0853" wp14:editId="005757C5">
              <wp:simplePos x="0" y="0"/>
              <wp:positionH relativeFrom="column">
                <wp:posOffset>5766760</wp:posOffset>
              </wp:positionH>
              <wp:positionV relativeFrom="paragraph">
                <wp:posOffset>-961405</wp:posOffset>
              </wp:positionV>
              <wp:extent cx="1871980" cy="1799590"/>
              <wp:effectExtent l="0" t="0" r="0" b="0"/>
              <wp:wrapNone/>
              <wp:docPr id="5" name="群組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1980" cy="1799590"/>
                        <a:chOff x="0" y="0"/>
                        <a:chExt cx="1872571" cy="1800000"/>
                      </a:xfrm>
                    </wpg:grpSpPr>
                    <wps:wsp>
                      <wps:cNvPr id="6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72571" y="0"/>
                          <a:ext cx="1800000" cy="180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377371" y="304800"/>
                          <a:ext cx="1178645" cy="11783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420914" y="1640115"/>
                          <a:ext cx="153183" cy="1531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0" y="870857"/>
                          <a:ext cx="297741" cy="2975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D132288" id="群組 5" o:spid="_x0000_s1026" style="position:absolute;margin-left:454.1pt;margin-top:-75.7pt;width:147.4pt;height:141.7pt;z-index:251670528" coordsize="18725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ZJYnhB4&#10;GigSTY7lAaUiGphIVI7lYXIsDygV0cBEonIsD5NjeSjHEgKrF5RjeZgcywNKJbeBybE8lGMJgVcF&#10;RaLJsTyUYwmBp4Ei0eRYHsqxhMDTQJFociwP5VhCYGmgHMvD5FgeyrGEwNNAkWhyLA/lWELgaaBI&#10;NDmWh3IsIfA0UCSaHMtDOZYQeBooEk2O5aEcSwgcDZ7KsYTAy0A4lqfJsTyVYwmBp4HMzk+TY3kq&#10;xxICTwOZnZ8mx/JUjiUEngayTnyaHMtTOZYQeBrIOvFp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">
              <v:shape id="手繪多邊形：圖案 10" o:spid="_x0000_s1027" style="position:absolute;left:725;width:18000;height:1800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b86c00 [2406]" o:opacity2="9830f" focusposition="1" focussize="" focus="100%" type="gradientRadial"/>
                <v:stroke joinstyle="miter"/>
                <v:path arrowok="t" o:connecttype="custom" o:connectlocs="978610,1790238;970198,1794828;970702,1795047;1048557,1743641;1021358,1750203;980560,1755453;978617,1750203;1007111,1747578;1048557,1743641;1119306,1736771;1117644,1737247;1118496,1737078;611758,1726906;640576,1734453;652880,1735109;687202,1752172;702744,1755453;703716,1755782;707278,1752172;720877,1756110;734476,1759391;761272,1765706;761675,1765297;792759,1770547;807653,1773172;822548,1774485;852984,1775797;894430,1775141;896229,1775141;900259,1772844;909325,1769891;918553,1769727;924867,1770547;926567,1775141;941056,1775141;936524,1781703;933933,1784985;925514,1788922;909972,1788922;889897,1787610;846509,1786297;814129,1783672;785635,1779735;757142,1775141;713754,1768578;680079,1757422;680469,1757136;660651,1750860;643166,1742985;623091,1736422;602368,1729203;611758,1726906;992962,1712837;983068,1714367;914640,1717869;937171,1720672;942999,1719359;983150,1714766;989757,1713464;1054441,1703328;1020834,1708526;1032367,1708860;1048961,1705743;1177117,1701811;1071713,1730256;1125053,1718212;501345,1688516;575817,1720672;602368,1729203;622443,1736422;642519,1742984;660003,1750859;656118,1754141;645756,1752172;608844,1738391;590712,1731172;572579,1723297;548618,1714766;527896,1705579;511706,1697047;501345,1688516;531782,1672111;567399,1690485;562866,1693110;521420,1672766;531782,1672111;400321,1627486;444357,1652423;453423,1662923;432701,1651767;417158,1641923;400321,1627486;477540,1610647;477546,1610834;479733,1613516;479974,1612392;1423271,1567569;1420919,1567767;1382064,1595986;1343856,1616986;1316657,1633392;1301763,1639954;1286221,1646517;1267440,1656361;1253193,1664892;1232471,1673423;1211101,1681298;1205272,1687204;1196206,1690485;1173541,1694423;1144399,1703610;1117848,1712141;1088706,1720673;1052441,1729860;1001282,1738391;999987,1740360;975390,1746592;976027,1746922;1003343,1740002;1003873,1738391;1055032,1729860;1091297,1720673;1120438,1712141;1146990,1703610;1176131,1694423;1198797,1690485;1183453,1699815;1183902,1699673;1200092,1689829;1209158,1686548;1209762,1686378;1213691,1681954;1235062,1674079;1255785,1665548;1270031,1657017;1288811,1647173;1304353,1640611;1315011,1635915;1320543,1632079;1347742,1615674;1385949,1594674;312786,1558494;315245,1560631;316085,1561064;1427617,1541363;1427395,1541518;1427395,1541705;1428424,1541854;1428690,1541518;1441608,1531567;1437784,1534243;1437108,1534955;1439730,1533255;259910,1498512;284368,1527694;264975,1504111;1487459,1498493;1487401,1498513;1486973,1501487;1476611,1513299;1464307,1527080;1465049,1526907;1476611,1513955;1486973,1502143;1487459,1498493;323206,1483715;324489,1485298;324553,1485081;227416,1468674;244253,1479831;245080,1480817;252752,1482538;270156,1498861;294117,1518549;304478,1532986;310306,1540205;334915,1561205;327791,1567111;304874,1541306;303831,1541518;325519,1565937;327791,1567111;334915,1561205;396436,1610423;384132,1614360;388665,1617642;370532,1618298;358876,1610423;347867,1601892;320668,1578923;295412,1555955;272099,1532986;261090,1521830;250729,1510018;254614,1504768;267566,1516580;281813,1527736;299298,1546768;300784,1548059;281813,1527736;268213,1516580;255262,1504768;241015,1487049;227416,1468674;1654050,1364332;1653722,1364474;1646649,1381676;1647252,1282117;1630090,1307238;1621671,1322988;1613253,1337425;1593177,1364332;1575693,1391237;1560151,1412894;1558855,1413696;1557794,1415289;1559503,1414206;1575045,1392550;1592530,1365644;1612605,1338738;1621024,1324301;1629442,1308551;1646927,1282957;1714276,1273114;1705857,1298707;1690963,1326269;1676068,1354488;1662469,1372207;1671536,1353832;1679307,1335457;1685135,1325614;1692906,1312489;1700029,1299364;1714276,1273114;1672360,1216861;1656641,1244895;1656352,1245569;1672183,1217333;1680981,1153366;1662088,1205674;1622346,1287995;1616528,1297318;1616490,1297395;1602891,1321019;1589292,1346613;1573750,1366301;1560798,1388613;1484383,1475893;1459126,1497550;1456703,1499417;1455658,1500489;1445097,1509213;1436461,1519205;1404729,1543487;1399757,1546670;1386252,1557826;1384302,1559110;1381416,1561862;1356160,1578924;1330904,1594674;1328013,1596158;1310913,1607414;1305612,1610124;1300468,1613704;1282983,1623548;1266646,1630041;1230235,1648652;1144809,1680939;1085282,1696450;1133390,1687204;1142456,1685235;1171597,1674735;1189730,1668829;1218872,1653735;1251898,1641923;1273058,1633514;1282335,1628142;1290753,1625518;1302410,1618954;1305473,1616797;1313419,1609111;1330904,1598611;1350796,1588730;1358103,1584173;1383359,1567111;1394368,1556611;1406672,1548736;1438404,1524455;1461069,1502799;1486325,1481143;1562740,1393862;1573257,1375746;1573750,1374175;1590587,1347925;1595768,1340050;1602656,1330368;1604834,1326269;1618433,1302645;1644984,1246864;1670888,1187146;1678497,1162864;1751836,1095271;1749893,1096584;1749893,1096584;1757953,1056378;1757720,1057539;1759607,1059834;1765435,1066397;1769321,1063772;1769419,1063268;1766731,1065084;1760255,1059178;1752181,981831;1751728,981857;1750909,981903;1751189,985022;1750541,1001429;1747951,1011272;1732409,1036209;1728523,1057866;1724638,1065084;1718162,1096584;1711038,1121521;1703267,1145803;1698734,1164833;1693554,1184521;1697685,1178009;1701325,1164177;1704562,1144489;1712333,1120209;1719457,1095271;1725933,1063772;1729819,1056553;1733704,1034897;1749246,1009960;1738885,1060490;1731114,1102490;1713628,1156302;1710170,1161754;1708691,1169919;1703915,1183865;1685783,1223895;1677364,1244895;1672183,1256052;1665707,1267864;1648223,1299364;1629442,1330207;1605482,1371551;1578930,1412238;1561446,1435206;1542665,1457518;1536190,1466706;1529066,1475893;1518057,1485081;1500052,1505283;1500572,1507393;1481792,1527080;1461717,1541518;1445527,1554642;1430191,1566000;1432576,1565799;1449413,1553330;1465603,1540205;1485678,1525768;1504458,1506080;1503810,1503455;1521943,1483112;1532952,1473925;1540075,1464737;1546551,1455550;1565331,1433238;1582816,1410269;1609367,1369582;1633328,1328239;1652108,1297395;1669593,1265895;1676068,1254083;1681249,1242927;1689668,1221927;1707801,1181896;1714924,1154990;1732409,1101178;1740180,1059178;1750541,1008647;1752877,999771;1751189,999460;1751836,983054;1766083,967960;1758542,999801;1758543,999801;1766083,967961;1771911,961398;1768026,969929;1767136,987811;1766731,1004710;1760255,1024903;1760255,1027209;1768026,1004710;1769321,969928;1772340,963300;1744065,933179;1739822,943343;1738237,958117;1736194,951215;1735447,952190;1737590,959429;1736294,969929;1738885,978460;1740892,978347;1739532,973866;1740827,963366;1744065,933179;1798463,915460;1799758,916116;1799110,943679;1799758,962710;1797815,997491;1795872,1017178;1790044,1046053;1788101,1070334;1778387,1114959;1769321,1153677;1753132,1160896;1754427,1156958;1757017,1129396;1766731,1100521;1774502,1095928;1774502,1095927;1782921,1046053;1787453,1022428;1791339,998147;1794577,975178;1795872,953523;1796520,935148;1797815,925304;1798463,915460;91207,611182;91529,611346;91560,611254;130278,517121;116031,544026;104374,553870;104346,554499;103219,579621;103252,579561;104374,554526;116031,544682;130278,517776;130763,518104;131006,517612;138048,460027;128982,466589;115383,495464;118494,497986;118595,497543;116031,495464;129630,466589;137658,460779;187913,422621;187095,423285;183622,436813;181437,443621;121859,553870;113440,580776;105669,608338;88831,666088;77823,705462;72642,734994;70052,750087;68109,765181;62281,805868;60337,830805;63576,857055;65093,842752;64871,838024;67461,810461;73289,769774;77912,764153;84624,718631;84299,710712;90696,692126;94503,676521;93365,679213;89479,677900;79765,706119;80413,721869;75880,752056;75232,757306;68756,765181;70699,750087;73289,734994;78470,705462;89479,666088;106317,608338;114088,580776;122506,553870;182084,443621;187913,422621;199570,356997;199569,356997;202807,359622;202807,359621;316260,263566;316136,263666;315758,264100;310469,269716;309131,271687;308258,272688;304478,278248;264976,325497;253966,338622;242958,352403;194278,406927;243605,351747;254614,337965;265623,324841;305126,277591;309131,271687;315758,264100;332699,218313;327109,220287;322953,221851;321963,223122;314840,229685;296707,241497;284403,255279;272747,269059;264976,276279;264712,275944;257367,284892;244900,300560;224825,322872;228063,326809;228125,326754;225473,323528;245547,301216;265623,276279;273394,269060;285051,255279;297354,241498;315487,229686;322611,223123;330382,220170;332835,219398;1270679,99749;1303705,114842;1317952,126655;1286221,110905;1270679,99749;1163179,51843;1189083,57749;1225348,76124;1163179,51843;773332,47496;759733,49218;730591,53155;702097,59718;689793,63655;675546,67593;644371,73799;638633,76124;599131,89905;560276,105655;533077,118124;514945,125342;470261,146342;448891,160124;428168,173904;395141,198842;364056,223779;334307,250078;336858,253310;343172,248922;348546,244862;367942,227716;399026,202779;432053,177842;452775,164060;474146,150280;518829,129280;536315,120092;563513,107623;602368,91874;641871,78093;658465,74790;666481,72014;775585,48162;1004925,33386;1018767,34781;1037547,41343;1023300,39375;993511,33468;1004925,33386;1080288,28218;1106839,30187;1139218,43311;1099068,36093;1080288,28218;863670,28054;788874,32156;737067,39374;712458,45936;691088,53811;661299,57749;548618,101718;507821,120092;495516,124686;484508,130592;463785,141748;431405,158810;406797,178498;335562,234935;320676,248053;306112,261528;306421,261841;194388,395058;171723,426558;161361,445590;151000,463308;131572,500057;110439,533804;110202,534839;103078,554526;97898,563714;96602,565026;90855,584385;89479,595870;88184,612276;79118,639182;70699,666088;61633,705462;56452,741556;53214,777649;57747,752712;58167,750654;59042,740900;64223,704806;65845,705355;65986,704745;64224,704150;73290,664775;81708,637869;90733,611086;90127,610963;91422,594557;98545,563714;103726,554526;103900,554047;110850,534839;132220,500714;151648,463964;162009,446246;172370,427215;195036,395715;307069,262498;336858,234935;408092,178498;432701,158811;465080,141749;485803,130592;496812,124686;509116,120092;549914,101718;662594,57750;692383,53812;713754,45937;738362,39375;790169,32156;864965,28300;925085,30344;954656,0;985092,1968;1016177,5250;1036899,10500;1050499,17062;1067336,13781;1092592,19687;1108134,24281;1107487,24937;1106839,29531;1080288,27562;1071222,24937;1062156,22968;1044670,19031;1027186,15093;1009053,12468;988979,12468;972788,12468;947533,12468;946347,12085;935228,17718;939114,24281;977969,32156;960678,32462;960970,32484;979264,32156;994806,34125;1024595,40031;1038842,42000;1062803,47250;1087412,52500;1111372,58405;1135333,65624;1146990,68905;1158646,72843;1158797,72982;1167156,74443;1187413,82071;1190243,86415;1191026,86624;1209158,93843;1224700,100405;1240242,107624;1251899,114187;1259670,118124;1268088,122717;1296582,139124;1332847,162749;1351627,175873;1352171,176267;1361769,182175;1727228,878711;1726955,884203;1734351,885273;1741474,890523;1744713,908241;1757017,929241;1762198,929719;1762198,924648;1767462,909829;1767378,906930;1772559,889211;1779682,889211;1790691,881992;1791986,910867;1788749,924648;1784863,937773;1782920,959429;1782273,970585;1780978,981742;1778217,983607;1778387,984366;1781033,982579;1782273,971898;1782920,960742;1784863,939085;1788749,925960;1791986,912180;1797167,916117;1796520,925960;1795225,935804;1794577,954179;1793281,975835;1790044,998804;1786158,1023085;1781625,1046709;1773207,1096584;1765435,1101178;1755721,1130053;1753131,1157615;1751836,1161552;1740827,1191740;1737589,1194365;1723990,1226520;1738237,1194365;1741474,1191740;1720752,1251458;1709743,1257364;1707460,1261992;1707801,1262613;1710391,1257363;1721400,1251458;1713628,1273770;1699382,1300020;1692258,1313145;1684487,1326269;1678659,1336113;1670240,1355144;1661174,1373519;1646927,1393206;1632680,1411581;1633274,1410342;1617138,1432581;1582168,1471300;1575283,1482034;1582168,1471956;1617138,1433237;1590587,1473924;1576906,1488444;1565924,1496625;1565331,1497550;1558465,1502902;1558208,1504768;1527771,1536268;1495391,1566455;1493894,1567556;1483087,1581548;1457184,1601235;1432974,1619636;1432887,1619743;1457184,1601892;1483087,1582205;1461717,1603860;1444313,1615345;1432274,1620498;1431928,1620923;1418976,1629454;1414096,1631747;1401816,1641841;1389835,1650454;1371702,1662267;1365874,1662923;1359396,1665841;1358390,1666616;1366522,1663579;1372350,1662923;1349037,1680641;1334142,1688517;1319248,1695735;1308728,1697334;1306944,1698360;1257727,1720016;1255218,1720594;1240242,1730516;1248661,1733141;1217577,1746922;1220167,1737735;1209805,1741672;1200092,1744953;1180016,1751516;1177334,1748253;1167712,1750203;1156055,1752828;1132095,1758735;1131305,1759107;1154113,1753484;1165770,1750859;1175483,1748891;1179369,1752172;1199444,1745609;1209158,1742328;1219519,1738391;1216929,1747578;1189730,1760703;1188397,1760325;1169655,1767922;1154113,1772516;1130800,1778421;1121167,1777602;1101020,1781574;1100363,1783016;1046613,1793515;1034309,1790234;1023948,1790234;1005815,1796140;989626,1797453;973436,1798109;971677,1797345;956923,1799996;939114,1796796;939762,1796140;942999,1791546;928105,1789578;935228,1785640;956599,1784984;977322,1784328;1007110,1784984;1027833,1783016;1066688,1774484;1092592,1768578;1112019,1767922;1113371,1767286;1094535,1767922;1068631,1773828;1029776,1782360;1009053,1784328;979264,1783672;958542,1784328;937171,1784985;937819,1782360;942352,1775797;1141808,1742328;1277155,1690485;1312772,1671454;1332847,1660954;1353570,1649798;1392425,1626173;1423509,1601892;1481792,1555955;1497982,1542830;1513524,1529049;1536837,1507393;1546551,1490987;1560504,1478026;1560616,1477211;1547199,1489675;1537485,1506080;1514172,1527737;1498629,1541518;1482440,1554642;1424157,1600580;1393073,1624861;1354218,1648486;1333495,1659642;1313419,1670141;1277803,1689173;1142456,1741016;942999,1774485;928105,1774485;926162,1769235;910620,1768578;896373,1774485;854928,1775141;824491,1773828;809596,1772516;794702,1769891;803675,1760193;801825,1760703;768397,1754430;766856,1754797;702745,1742985;677489,1737735;655471,1733798;628920,1721329;595893,1708860;561571,1695079;567399,1690485;591360,1695079;601721,1704266;637338,1714766;707926,1733141;725410,1736422;744190,1739703;764913,1744297;787750,1749301;789521,1748891;810892,1752172;811539,1750860;842623,1752172;847804,1752828;895725,1752828;930695,1754141;972141,1750860;977321,1750860;979264,1756110;1020062,1750860;1047261,1744297;1062803,1741672;1072517,1740360;1093887,1735110;1111372,1731173;1128857,1726578;1160929,1720954;1165122,1719360;1131448,1725266;1113963,1729860;1096478,1733798;1075107,1739047;1065394,1740360;1049852,1742985;1007758,1746922;979264,1749547;974084,1749547;932638,1752828;897668,1751516;849747,1751516;844566,1750860;824491,1742328;813482,1749547;813454,1749604;822548,1743641;842624,1752172;811540,1750859;811784,1750699;791464,1747578;767504,1742328;746781,1737735;728000,1734453;710516,1731173;639929,1712798;604312,1702298;593950,1693110;569989,1688516;534372,1670141;524011,1670798;487098,1651767;480622,1639954;481917,1639298;504583,1651767;527248,1664236;533724,1660298;507173,1642579;485155,1632736;454719,1615017;428815,1597955;388017,1580236;372475,1567111;375713,1565799;391255,1570392;358876,1536268;340743,1521174;323906,1506080;302536,1488362;271452,1453581;269319,1446826;263033,1440456;241663,1416831;239072,1405019;230653,1393206;229650,1391613;219644,1384675;200216,1356457;189208,1330207;187913,1330207;173018,1301332;158771,1272457;143877,1238989;130278,1204865;143877,1227833;157476,1256708;162009,1272457;163883,1275242;161577,1263092;155563,1252032;145774,1229725;134162,1210114;119916,1170739;107710,1130376;103702,1118610;86245,1047998;78525,996738;78470,998147;79118,1008647;82355,1032929;86241,1057866;79765,1036209;75232,1008647;70052,1008647;66813,983710;62281,967960;58395,952867;47386,941054;44148,941054;40910,924648;39615,903648;42205,874117;43500,863618;45706,856416;44634,839993;46091,815711;48681,810790;48681,807836;43500,817680;38967,811118;30548,799306;29011,789954;28606,790774;26016,817024;24073,843274;22130,863618;22130,905616;22777,927273;24073,948929;18245,969273;16949,969273;13064,929898;13064,889211;16302,857711;22127,863614;16949,857055;15654,833430;16949,797337;17597,787493;19540,771087;27311,741556;31183,721938;29901,717275;25368,743524;17597,773056;15654,789462;15006,799306;13711,835399;15006,859023;11769,890523;11769,931210;15654,970585;16949,970585;25368,1007991;29901,1038834;39615,1070334;54914,1138071;56249,1151053;59043,1151053;73290,1185833;78471,1203552;68756,1188458;58395,1164833;57748,1171396;52114,1153698;48034,1154333;43500,1139240;27958,1103146;18245,1070991;17597,1044084;13064,1012585;9826,981085;2703,958117;7235,836055;11769,804556;7883,787493;15654,740244;17597,729087;22777,691025;36377,663463;33139,700869;36376,694457;38319,679131;38967,662150;44795,640494;53862,607682;64871,574213;65696,573273;70700,546651;77823,527620;86242,511870;103079,479058;116678,449527;136106,411465;150352,395058;162009,372090;171723,357653;182085,352403;184675,348465;195036,327466;215111,303841;215658,313715;214193,317865;235186,295966;245547,282185;259147,269060;260319,270380;259795,269716;276632,252654;293470,236904;311602,217217;336858,198185;364056,177842;380318,166345;391255,156185;410683,144373;431405,133217;434149,131788;441200,124768;452776,116155;465485,109592;474476,107495;476089,106311;652232,34124;658768,32684;676841,26249;689307,23706;695807,23650;698211,22968;845861,3281;887792,3117;932638,3937;933473,4571;955304,1968;975379,5249;995454,9187;1005812,11573;994806,8531;974731,4593;954656,1312;9546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773;top:3048;width:11787;height:11783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86c00 [2406]" stroked="f">
                <v:fill opacity="20303f"/>
                <v:stroke joinstyle="miter"/>
                <v:path arrowok="t" o:connecttype="custom" o:connectlocs="640797,1171972;635288,1174977;635618,1175121;686598,1141468;668788,1145764;642073,1149201;640801,1145764;659459,1144045;686598,1141468;732924,1136970;731837,1137282;732394,1137172;400581,1130513;419451,1135453;427508,1135883;449982,1147053;460159,1149201;460795,1149416;463127,1147053;472032,1149630;480937,1151778;498483,1155912;498747,1155645;519101,1159082;528854,1160800;538607,1161659;558537,1162519;585675,1162089;586853,1162089;589492,1160585;595428,1158652;601471,1158545;605605,1159081;606718,1162089;616206,1162089;613238,1166385;611542,1168533;606029,1171111;595852,1171111;582707,1170252;554296,1169392;533094,1167674;514436,1165096;495778,1162089;467368,1157793;445318,1150490;445573,1150302;432596,1146194;421147,1141038;408002,1136742;394433,1132016;400581,1130513;650194,1121302;643715,1122304;598909,1124596;613662,1126431;617479,1125572;643769,1122565;648096,1121713;690451,1115077;668445,1118480;675996,1118698;686863,1116658;770779,1114084;701760,1132705;736688,1124821;328282,1105381;377047,1126431;394433,1132016;407578,1136742;420723,1141038;432172,1146193;429628,1148341;422843,1147052;398673,1138031;386800,1133305;374927,1128150;359237,1122565;345667,1116550;335067,1110965;328282,1105381;348212,1094641;371534,1106670;368566,1108388;341428,1095070;348212,1094641;262131,1065427;290966,1081752;296903,1088626;283334,1081323;273157,1074879;262131,1065427;312695,1054404;312699,1054526;314131,1056282;314288,1055546;931962,1026203;930422,1026333;904979,1044806;879960,1058554;862151,1069294;852398,1073590;842221,1077886;829924,1084330;820595,1089915;807025,1095500;793032,1100655;789215,1104521;783279,1106670;768438,1109247;749356,1115262;731970,1120847;712888,1126432;689142,1132446;655642,1138031;654794,1139320;638687,1143399;639105,1143616;656992,1139085;657339,1138031;690838,1132446;714585,1126432;733666,1120847;751052,1115262;770134,1109247;784975,1106670;774928,1112777;775222,1112684;785824,1106240;791760,1104092;792155,1103981;794728,1101085;808722,1095929;822291,1090345;831620,1084759;843917,1078316;854094,1074019;861073,1070946;864695,1068434;882505,1057694;907523,1043947;204813,1020262;206423,1021661;206973,1021945;934807,1009047;934662,1009148;934662,1009271;935336,1009369;935510,1009148;943968,1002634;941465,1004387;941023,1004852;942739,1003739;170190,980995;186204,1000098;173506,984661;973992,980982;973954,980996;973674,982943;966889,990676;958832,999697;959318,999583;966889,991105;973674,983372;973992,980982;211636,971309;212476,972344;212518,972202;148912,961462;159938,968765;160479,969411;165503,970537;176899,981224;192589,994112;199373,1003563;203189,1008289;219303,1022037;214639,1025903;199632,1009010;198949,1009148;198949,1009148;213150,1025134;214639,1025903;219303,1022037;259587,1054257;251531,1056835;254499,1058983;242626,1059412;234993,1054257;227784,1048672;209974,1033636;193437,1018600;178171,1003563;170963,996260;164178,988527;166722,985090;175203,992823;184532,1000127;195981,1012585;196954,1013431;184532,1000127;175627,992823;167146,985090;157817,973491;148912,961462;1083077,893154;1082862,893248;1078230,904509;1078625,839333;1067387,855778;1061875,866089;1056362,875540;1043217,893154;1031768,910768;1021591,924945;1020742,925471;1020047,926513;1021167,925805;1031344,911628;1042793,894014;1055938,876400;1061451,866949;1066963,856638;1078413,839883;1112495,837842;1108944,845898;1101311,861363;1108944,845898;1112495,837842;1122513,833439;1117000,850194;1107247,868237;1097494,886710;1088590,898310;1094526,886281;1099615,874252;1103431,867808;1108519,859216;1113184,850623;1122513,833439;1095066,796613;1084773,814966;1084584,815407;1094950,796922;1100711,755047;1088340,789290;1062317,843181;1058506,849284;1058482,849334;1049577,864800;1040673,881555;1030496,894443;1022015,909050;971978,966188;955440,980365;953853,981587;953169,982289;946253,988001;940599,994542;919820,1010438;916565,1012521;907722,1019825;906444,1020665;904555,1022467;888017,1033636;871480,1043947;869587,1044919;858389,1052287;854918,1054061;851550,1056405;840101,1062850;829404,1067100;805561,1079284;749624,1100420;710645,1110574;742147,1104521;748084,1103232;767165,1096359;779038,1092492;798121,1082611;819747,1074878;833602,1069373;839677,1065857;845189,1064139;852822,1059842;854827,1058430;860031,1053398;871480,1046525;884505,1040056;889289,1037073;905827,1025903;913036,1019029;921093,1013874;941871,997979;956712,983801;973250,969625;1023287,912487;1030173,900627;1030496,899598;1041521,882414;1044913,877259;1049424,870920;1050850,868237;1059754,852771;1077140,816254;1094102,777160;1099084,761265;1147107,717015;1145835,717874;1145835,717874;1151112,691554;1150960,692314;1152195,693816;1156012,698112;1158556,696394;1158620,696064;1156860,697253;1152620,693387;1147333,642752;1147037,642769;1146500,642799;1146683,644841;1146259,655582;1144563,662025;1134386,678350;1131842,692528;1129298,697253;1125057,717874;1120393,734200;1115304,750095;1112336,762554;1108944,775442;1111649,771178;1114032,762124;1116152,749236;1121241,733340;1125905,717015;1130146,696394;1132690,691668;1135234,677491;1145411,661166;1138627,694246;1133538,721741;1122089,756968;1119824,760538;1118855,765883;1115728,775012;1103855,801218;1098342,814966;1094950,822269;1090710,830002;1079261,850623;1066963,870815;1051274,897880;1033888,924516;1022439,939552;1010142,954159;1005901,960173;1001237,966188;994028,972202;982238,985427;982579,986809;970282,999697;957136,1009148;946535,1017741;936493,1025176;938054,1025044;949080,1016881;959681,1008289;972826,998838;985123,985950;984699,984231;996572,970914;1003781,964899;1008445,958885;1012686,952870;1024983,938263;1036432,923227;1053818,896591;1069507,869526;1081805,849334;1093254,828713;1097494,820980;1100887,813677;1106399,799930;1118273,773723;1122937,756110;1134386,720882;1139475,693387;1146259,660307;1147789,654496;1146683,654292;1147107,643552;1156436,633671;1151498,654516;1151498,654516;1156436,633672;1160252,629375;1157708,634960;1157708,634960;1157125,646667;1156860,657729;1152620,670949;1152620,672459;1157708,657729;1158556,634960;1160533,630620;1142018,610902;1139240,617556;1138202,627227;1136865,622709;1136375,623347;1137778,628087;1136930,634960;1138627,640545;1139941,640471;1139050,637538;1139898,630664;1142018,610902;1177638,599303;1178487,599732;1178062,617776;1178487,630234;1177214,653003;1175942,665892;1172126,684794;1170854,700690;1164493,729903;1158556,755250;1147955,759976;1148804,757398;1150500,739355;1156860,720452;1161949,717445;1161949,717445;1167461,684794;1170429,669328;1172974,653433;1175094,638397;1175942,624220;1176366,612191;1177214,605747;1177638,599303;59722,400108;59934,400215;59954,400155;85306,338531;75977,356145;68344,362589;68326,363000;67588,379447;67609,379408;68344,363018;75977,356574;85306,338960;85624,339175;85783,338853;90394,301155;84458,305451;75553,324354;77590,326005;77656,325715;75977,324354;84882,305451;90139,301647;123046,276667;122510,277102;120237,285958;118805,290415;79793,362589;74281,380203;69192,398246;58167,436052;50959,461828;47566,481161;45870,491041;44598,500923;40781,527558;39509,543883;41630,561068;42623,551704;42478,548609;44174,530565;47990,503930;51017,500250;55412,470449;55199,465265;59388,453098;61881,442882;61136,444644;58591,443785;52230,462258;52655,472569;49686,492331;49262,495767;45022,500923;46294,491041;47990,481161;51382,461828;58591,436052;69616,398246;74705,380203;80217,362589;119229,290415;123046,276667;130679,233707;130678,233707;132798,235425;132798,235425;207088,172542;207006,172608;206759,172891;203295,176569;202420,177859;201848,178514;199373,182154;173507,213085;166298,221678;159089,230699;127227,266378;159513,230270;166722,221248;173931,212656;199797,181724;202420,177859;206759,172891;217852,142918;214192,144210;211470,145234;210823,146066;206158,150362;194285,158095;186228,167117;178595,176139;173507,180865;173334,180645;168524,186503;160361,196760;147216,211367;149336,213944;149377,213908;147640,211796;160785,197190;173931,180865;179019,176139;186652,167117;194709,158096;206582,150363;211246,146067;216335,144134;217941,143628;832044,65300;853670,75181;862999,82914;842221,72603;832044,65300;761653,33939;778615,37805;802361,49834;761653,33939;506380,31093;497475,32220;478393,34798;459735,39094;451678,41672;442350,44249;421936,48312;418179,49835;392313,58856;366870,69167;349060,77329;337187,82055;307928,95802;293935,104824;280365,113846;258739,130171;238385,146496;218905,163713;220575,165829;224710,162956;228229,160298;240929,149074;261283,132749;282909,116423;296479,107401;310472,98380;339731,84633;351180,78618;368990,70455;394433,60145;420299,51123;431165,48961;436413,47144;507855,31529;658027,21856;667091,22769;679389,27065;670060,25776;650554,21910;658027,21856;707376,18473;724761,19762;745963,28354;719673,23628;707376,18473;565534,18366;516557,21051;482633,25776;466520,30072;452526,35227;433020,37805;359237,66589;332522,78618;324465,81625;317257,85492;303688,92795;282485,103965;266372,116853;219727,153799;209979,162387;200443,171209;200645,171413;127286,258623;112444,279245;105660,291703;98875,303303;86154,327361;72316,349452;72161,350130;67496,363018;64104,369033;63255,369892;59492,382566;58591,390084;57743,400824;51807,418438;46294,436052;40357,461828;36965,485457;34845,509085;37813,492760;38088,491413;38661,485027;42053,461399;43116,461758;43208,461359;42054,460969;47990,435192;53503,417578;59412,400045;59016,399965;59864,389225;64528,369033;67920,363018;68034,362704;72585,350130;86578,327791;99299,303732;106084,292133;112869,279674;127710,259053;201069,171843;220575,153800;267220,116853;283334,103965;304536,92795;318105,85492;325314,81625;333371,78618;360085,66589;433869,37805;453375,35228;467368,30073;483481,25776;517405,21051;566382,18527;605748,19865;625111,0;645041,1289;665395,3437;678965,6874;687870,11170;698895,9022;715432,12888;725609,15895;725185,16325;724761,19332;707376,18044;701439,16325;695502,15036;684053,12458;672604,9881;660731,8162;647586,8162;636985,8162;620447,8162;619670,7911;612390,11599;614934,15895;640377,21051;629055,21251;629246,21266;641225,21051;651402,22340;670908,26206;680237,27495;695927,30932;712040,34369;727730,38235;743419,42961;751052,45109;758685,47686;758783,47777;764257,48734;777521,53727;779374,56572;779887,56708;791760,61434;801937,65730;812114,70456;819747,74752;824835,77329;830348,80336;849006,91077;872752,106543;885049,115135;885405,115392;891690,119260;1130994,575245;1130814,578840;1135658,579541;1140322,582978;1142443,594577;1150499,608324;1153892,608637;1153892,605317;1157339,595616;1157284,593718;1160676,582118;1165341,582118;1172549,577393;1173398,596296;1171278,605317;1168733,613909;1167461,628087;1167037,635390;1166189,642693;1164381,643915;1164493,644411;1166225,643241;1167037,636249;1167461,628946;1168733,614769;1171278,606176;1173398,597155;1176790,599732;1176366,606176;1175518,612621;1175094,624650;1174246,638827;1172126,653863;1169581,669758;1166613,685224;1161101,717874;1156012,720882;1149651,739785;1147955,757828;1147107,760406;1139898,780168;1137778,781886;1128873,802937;1138202,781886;1140322,780168;1126753,819262;1119544,823129;1118050,826158;1118273,826565;1119969,823128;1127177,819262;1122089,833869;1112760,851053;1108096,859645;1103007,868237;1099190,874681;1093678,887140;1087742,899169;1078413,912057;1069084,924086;1069472,923275;1058906,937834;1036008,963181;1031500,970208;1036008,963610;1058906,938263;1041521,964899;1032563,974404;1025371,979760;1024983,980365;1020487,983869;1020319,985090;1000388,1005712;979186,1025474;978206,1026194;971130,1035354;954168,1048243;938315,1060288;938258,1060358;954168,1048672;971130,1035784;957136,1049961;945740,1057479;937857,1060853;937630,1061131;929149,1066716;925953,1068217;917913,1074825;910068,1080463;898195,1088196;894378,1088626;890136,1090536;889477,1091043;894802,1089056;898619,1088626;883353,1100225;873600,1105381;863847,1110107;856958,1111153;855790,1111825;823563,1126002;821920,1126380;812114,1132876;817627,1134594;797272,1143616;798969,1137601;792184,1140179;785824,1142327;772678,1146623;770922,1144487;764621,1145764;756988,1147482;741299,1151349;740782,1151592;755716,1147912;763349,1146193;769710,1144905;772254,1147052;785399,1142756;791760,1140608;798544,1138031;796848,1144045;779038,1152637;778165,1152390;765893,1157363;755716,1160370;740451,1164237;734143,1163700;720951,1166301;720521,1167244;685325,1174118;677268,1171970;670484,1171970;658611,1175836;648010,1176696;637408,1177125;636257,1176625;626596,1178360;614934,1176266;615359,1175836;617479,1172829;607726,1171540;612390,1168963;626384,1168533;639953,1168103;659459,1168533;673028,1167244;698470,1161659;715432,1157793;728153,1157363;729038,1156947;716705,1157363;699743,1161230;674300,1166815;660731,1168103;641225,1167674;627656,1168103;613662,1168533;614086,1166815;617054,1162519;747659,1140608;836284,1106670;859606,1094211;872752,1087337;886321,1080034;911764,1064568;932118,1048672;970282,1018600;980882,1010008;991059,1000986;1006325,986809;1012686,976069;1021822,967584;1021896,967051;1013110,975210;1006749,985950;991484,1000127;981307,1009148;970706,1017741;932542,1047813;912188,1063709;886746,1079175;873176,1086478;860031,1093352;836709,1105810;748084,1139749;617479,1161659;607726,1161659;606454,1158223;596277,1157793;586948,1161659;559809,1162089;539879,1161230;530126,1160370;520373,1158652;526248,1152303;525038,1152637;503148,1148531;502139,1148771;460159,1141038;443621,1137601;429204,1135024;411819,1126861;390192,1118699;367718,1109677;371534,1106670;387224,1109677;394009,1115691;417331,1122565;463552,1134594;475001,1136742;487298,1138890;500867,1141898;515821,1145173;516980,1144905;530974,1147053;531398,1146194;551752,1147053;555144,1147482;586523,1147482;609422,1148341;636560,1146194;639953,1146194;641225,1149630;667939,1146194;685749,1141898;695926,1140179;702287,1139320;716280,1135883;727730,1133305;739179,1130298;760179,1126616;762925,1125572;740875,1129439;729426,1132446;717977,1135024;703983,1138461;697623,1139320;687446,1141038;659883,1143616;641225,1145334;637833,1145334;610694,1147482;587796,1146623;556417,1146623;553024,1146194;539879,1140608;532670,1145334;532652,1145371;538607,1141468;551752,1147052;531398,1146193;531559,1146088;518253,1144045;502563,1140608;488994,1137601;476697,1135453;465248,1133305;419027,1121276;395705,1114403;388920,1108388;373230,1105381;349908,1093352;343124,1093781;318953,1081323;314713,1073590;315561,1073160;330402,1081323;345244,1089485;349484,1086908;332099,1075308;317681,1068864;297751,1057265;280789,1046095;254075,1034496;243898,1025903;246018,1025044;256195,1028051;234993,1005712;223120,995831;212094,985950;198101,974350;177747,951581;176351,947159;172235,942989;158241,927523;156545,919790;151032,912057;150376,911014;143823,906472;131102,887999;123894,870815;123046,870815;113293,851912;103964,833009;94211,811100;85306,788760;94211,803796;103116,822699;106084,833009;107310,834832;105801,826878;101863,819638;95453,805034;87850,792196;78521,766420;70529,739998;67904,732293;56473,686068;51418,652511;51382,653433;51807,660307;53927,676203;56471,692528;52230,678350;49262,660307;45870,660307;43750,643982;40781,633671;38237,623791;31028,616058;28908,616058;26788,605317;25940,591570;27636,572238;28484,565364;29928,560649;29226,549898;30180,534002;31876,530781;31876,528847;28484,535291;25516,530995;20003,523262;18996,517140;18731,517677;17035,534861;15763,552046;14491,565364;14491,592858;14915,607036;15763,621212;11947,634530;11099,634530;8554,608754;8554,582118;10674,561497;14489,565362;11099,561068;10250,545602;11099,521973;11522,515529;12795,504789;17883,485457;20419,472614;19579,469561;16611,486745;11522,506078;10250,516818;9826,523262;8978,546891;9826,562356;7706,582978;7706,609613;10250,635390;11099,635390;16611,659878;19579,680069;25940,700690;35958,745034;36832,753532;38662,753532;47990,776301;51383,787901;45022,778019;38237,762554;37813,766850;34124,755264;31453,755680;28484,745799;18307,722170;11947,701120;11522,683506;8554,662885;6434,642263;1770,627227;4738,547320;7706,526699;5162,515529;10250,484598;11522,477294;14915,452377;23820,434333;21699,458821;23819,454624;25092,444590;25516,433474;29332,419297;35269,397816;42478,375907;43018,375291;46294,357863;50959,345404;56471,335094;67496,313613;76401,294281;89122,269364;98451,258623;106084,243587;112445,234136;119229,230699;120926,228122;127710,214374;140855,198908;141213,205372;140254,208089;154000,193753;160785,184731;169690,176139;170457,177003;170115,176569;181140,165399;192165,155088;204038,142200;220575,129741;238385,116423;249034,108897;256195,102246;268916,94513;282485,87210;284282,86274;288899,81679;296479,76040;304801,71744;310688,70371;311744,69596;427084,22339;431363,21396;443197,17184;451360,15519;455617,15483;457191,15036;553872,2148;581329,2040;610694,2577;611241,2993;625536,1289;638681,3436;651826,6014;658608,7576;651402,5585;638257,3007;625111,859;6251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29" style="position:absolute;left:4209;top:16401;width:1531;height:1531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c306 [3208]" stroked="f">
                <v:fill opacity="24929f"/>
                <v:stroke joinstyle="miter"/>
                <v:path arrowok="t" o:connecttype="custom" o:connectlocs="83281,152291;82565,152681;82608,152700;89234,148327;86919,148885;83447,149332;83282,148885;85707,148662;89234,148327;95255,147742;95113,147783;95186,147768;52062,146903;54514,147545;55561,147601;58482,149052;59805,149332;59887,149359;60191,149052;61348,149387;62505,149666;64786,150204;64820,150169;67465,150616;68733,150839;70000,150950;72590,151062;76117,151006;76271,151006;76614,150811;77385,150560;78170,150546;78708,150615;78852,151006;80085,151006;79700,151565;79479,151844;78763,152179;77440,152179;75732,152067;72039,151955;69284,151732;66859,151397;64434,151006;60742,150448;57876,149499;57909,149475;56223,148941;54735,148271;53026,147713;51263,147099;52062,146903;84503,145706;83661,145836;77837,146134;79755,146373;80251,146261;83668,145870;84230,145760;89735,144897;86875,145340;87856,145368;89268,145103;100175,144768;91205,147188;95744,146163;42665,143637;49003,146373;51263,147099;52971,147713;54679,148271;56167,148941;55837,149220;54955,149052;51814,147880;50271,147266;48727,146596;46688,145870;44925,145089;43547,144363;42665,143637;45256,142242;48287,143805;47901,144028;44374,142298;45256,142242;34068,138446;37816,140567;38587,141460;36824,140511;35501,139674;34068,138446;40639,137013;40640,137029;40826,137257;40847,137162;121123,133349;120923,133366;117616,135766;114364,137553;112050,138948;110782,139506;109460,140065;107861,140902;106649,141628;104885,142353;103067,143023;102571,143526;101799,143805;99870,144140;97390,144921;95131,145647;92651,146373;89565,147154;85211,147880;85101,148048;83007,148578;83062,148606;85386,148017;85431,147880;89785,147154;92871,146373;95351,145647;97611,144921;100091,144140;102020,143805;100714,144599;100752,144586;102130,143749;102901,143470;102953,143456;103287,143079;105106,142409;106869,141684;108082,140958;109680,140120;111003,139562;111910,139163;112380,138836;114695,137441;117947,135654;26619,132577;26828,132759;26899,132795;121493,131119;121474,131133;121474,131149;121561,131161;121584,131133;122683,130286;122358,130514;122300,130574;122523,130430;22119,127474;24200,129957;22550,127951;126585,127473;126580,127474;126544,127727;125662,128732;124615,129904;124678,129890;125662,128788;126544,127783;126585,127473;27505,126216;27615,126350;27620,126332;19353,124936;20786,125885;20857,125969;21510,126115;22991,127504;25030,129179;25912,130407;26408,131021;28502,132807;27896,133310;25945,131115;25857,131133;25857,131133;27702,133210;27896,133310;28502,132807;33737,136994;32690,137329;33076,137608;31533,137664;30541,136994;29604,136269;27289,134315;25140,132361;23156,130407;22219,129458;21337,128453;21668,128006;22770,129011;23983,129960;25471,131579;25597,131689;23983,129960;22825,129011;21723,128006;20511,126499;19353,124936;140762,116060;140735,116072;140133,117535;140184,109066;138723,111203;138007,112543;137291,113771;135582,116060;134094,118349;132771,120191;132661,120259;132571,120395;132716,120303;134039,118460;135527,116172;137235,113883;137952,112655;138668,111315;140156,109138;144586,108872;144124,109919;143132,111929;144124,109919;144586,108872;145888,108300;145171,110477;143904,112822;142636,115223;141479,116730;142250,115167;142912,113604;143408,112766;144069,111650;144675,110533;145888,108300;142321,103515;140983,105900;140958,105957;142306,103555;143054,98114;141446,102563;138064,109566;137569,110359;137566,110366;136409,112375;135251,114553;133929,116227;132826,118125;126323,125550;124174,127392;123968,127551;123879,127642;122980,128385;122245,129235;119545,131300;119122,131571;117972,132520;117806,132629;117561,132863;115411,134315;113262,135654;113016,135781;111561,136738;111110,136969;110672,137273;109184,138111;107794,138663;104695,140246;97425,142993;92359,144312;96453,143526;97225,143358;99705,142465;101248,141963;103728,140679;106539,139674;108339,138958;109129,138502;109845,138278;110837,137720;111098,137536;111774,136883;113262,135989;114955,135149;115577,134761;117726,133310;118663,132417;119710,131747;122411,129681;124339,127839;126489,125997;132992,118572;133887,117031;133929,116897;135362,114664;135802,113994;136389,113171;136574,112822;137731,110812;139991,106067;142195,100987;142843,98922;149084,93172;148919,93283;148919,93283;149605,89863;149585,89962;149745,90157;150242,90715;150572,90492;150580,90449;150352,90604;149801,90101;149113,83522;149075,83524;149005,83528;149029,83793;148974,85189;148754,86026;147431,88147;147100,89990;146770,90604;146218,93283;145612,95405;144951,97470;144565,99089;144124,100764;144476,100210;144786,99033;145061,97359;145722,95293;146329,93172;146880,90492;147210,89878;147541,88036;148864,85914;147982,90213;147321,93786;145833,98363;145538,98827;145412,99522;145006,100708;143463,104113;142746,105900;142306,106849;141754,107854;140266,110533;138668,113157;136629,116674;134370,120135;132882,122089;131283,123987;130732,124769;130126,125550;129189,126332;127657,128050;127701,128230;126103,129904;124395,131133;123017,132249;121712,133215;121915,133198;123347,132137;124725,131021;126434,129793;128032,128118;127977,127895;129520,126164;130457,125383;131063,124601;131614,123820;133212,121922;134700,119968;136960,116507;138999,112990;140597,110366;142085,107686;142636,106681;143077,105732;143794,103946;145337,100541;145943,98252;147431,93674;148092,90101;148974,85803;149173,85048;149029,85021;149084,83626;150297,82342;149655,85050;149655,85050;150297,82342;150793,81783;150462,82509;150462,82509;150386,84030;150352,85468;149801,87186;149801,87382;150462,85468;150572,82509;150829,81945;148423,79383;148062,80248;147927,81504;147753,80917;147689,81000;147872,81616;147762,82509;147982,83235;148153,83225;148037,82844;148147,81951;148423,79383;153052,77876;153162,77931;153107,80276;153162,81895;152997,84854;152832,86529;152336,88985;152170,91050;151344,94846;150572,98140;149194,98754;149305,98419;149525,96075;150352,93618;151013,93228;151013,93227;151730,88985;152115,86975;152446,84910;152722,82956;152832,81114;152887,79550;152997,78713;153052,77876;7762,51992;7789,52005;7792,51998;11087,43990;9874,46279;8882,47116;8880,47170;8784,49307;8787,49302;8882,47172;9874,46335;11087,44046;11128,44074;11149,44032;11748,39133;10977,39691;9819,42148;10084,42362;10093,42325;9874,42148;11032,39691;11715,39197;15992,35951;15922,36008;15627,37158;15441,37738;10370,47116;9654,49405;8993,51750;7560,56662;6623,60012;6182,62524;5962,63808;5796,65092;5300,68553;5135,70674;5410,72907;5540,71691;5521,71288;5741,68944;6237,65483;6630,65004;7202,61132;7174,60458;7718,58877;8042,57550;7945,57779;7615,57667;6788,60068;6843,61407;6457,63975;6402,64422;5851,65092;6017,63808;6237,62524;6678,60012;7615,56662;9048,51750;9709,49405;10425,47116;15496,37738;15992,35951;16984,30369;16984,30369;17259,30592;17259,30592;26914,22421;26904,22429;26872,22466;26421,22944;26308,23112;26233,23197;25912,23670;22550,27689;21613,28806;20676,29978;16535,34614;20731,29922;21668,28750;22605,27633;25967,23614;26308,23112;26872,22466;28313,18571;27838,18739;27484,18872;27400,18980;26793,19539;25250,20543;24203,21716;23211,22888;22550,23502;22527,23474;21902,24235;20841,25568;19133,27466;19409,27801;19414,27796;19188,27522;20896,25624;22605,23502;23266,22888;24258,21716;25305,20544;26848,19539;27455,18980;28116,18729;28325,18664;108137,8485;110947,9769;112160,10774;109460,9434;108137,8485;98988,4410;101193,4913;104279,6476;98988,4410;65812,4040;64655,4187;62174,4522;59750,5080;58703,5415;57490,5750;54837,6278;54349,6476;50987,7648;47680,8988;45366,10048;43823,10663;40020,12449;38201,13621;36438,14794;33627,16915;30982,19036;28450,21273;28667,21548;29204,21175;29662,20830;31312,19371;33958,17250;36768,15129;38532,13956;40351,12784;44153,10997;45641,10216;47956,9155;51263,7815;54624,6643;56036,6362;56719,6126;66004,4097;85521,2840;86699,2959;88297,3517;87085,3349;84549,2847;85521,2840;91934,2400;94194,2568;96949,3684;93532,3070;91934,2400;73500,2386;67134,2735;62726,3349;60631,3908;58813,4578;56278,4913;46688,8653;43216,10216;42169,10607;41232,11109;39469,12058;36713,13510;34619,15184;28557,19985;27290,21101;26051,22247;26077,22274;16543,33607;14614,36286;13732,37905;12850,39412;11197,42539;9399,45409;9378,45497;8772,47172;8331,47954;8221,48065;7732,49712;7615,50689;7505,52085;6733,54373;6017,56662;5245,60012;4804,63082;4529,66152;4914,64031;4950,63856;5025,63026;5465,59956;5604,60003;5616,59951;5466,59900;6237,56551;6954,54262;7722,51983;7670,51973;7780,50577;8386,47954;8827,47172;8842,47131;9434,45497;11252,42594;12905,39468;13787,37961;14669,36342;16598,33662;26132,22330;28667,19985;34729,15184;36824,13510;39579,12058;41343,11109;42280,10607;43327,10216;46799,8653;56388,4913;58923,4578;60742,3908;62836,3349;67245,2735;73610,2407;78726,2581;81243,0;83833,167;86478,447;88242,893;89399,1451;90832,1172;92981,1675;94304,2065;94249,2121;94194,2512;91934,2345;91163,2121;90391,1954;88903,1619;87415,1284;85872,1061;84164,1061;82786,1061;80637,1061;80536,1028;79589,1507;79920,2065;83227,2735;81755,2761;81780,2763;83337,2735;84660,2903;87195,3405;88407,3573;90446,4019;92541,4466;94580,4968;96619,5582;97611,5862;98603,6197;98616,6208;99327,6333;101051,6982;101292,7351;101358,7369;102901,7983;104224,8541;105547,9155;106539,9714;107200,10048;107916,10439;110341,11835;113428,13845;115026,14961;115072,14995;115889,15497;146990,74749;146967,75217;147596,75308;148202,75754;148478,77262;149525,79048;149966,79089;149966,78657;150414,77397;150407,77150;150848,75643;151454,75643;152391,75029;152501,77485;152225,78657;151895,79774;151729,81616;151674,82565;151564,83514;151329,83673;151344,83737;151569,83585;151674,82677;151729,81728;151895,79885;152225,78769;152501,77597;152942,77932;152887,78769;152777,79606;152721,81169;152611,83012;152336,84965;152005,87031;151619,89041;150903,93283;150242,93674;149415,96130;149194,98475;149084,98810;148147,101378;147872,101601;146714,104337;147927,101601;148202,101378;146439,106458;145502,106960;145308,107354;145337,107407;145557,106960;146494,106458;145833,108356;144620,110589;144014,111706;143353,112822;142857,113659;142140,115278;141369,116841;140156,118516;138944,120079;138994,119974;137621,121866;134645,125159;134059,126073;134645,125215;137621,121921;135362,125383;134197,126618;133263,127314;133212,127392;132628,127848;132606,128006;130016,130686;127260,133254;127133,133348;126213,134538;124009,136213;121948,137778;121941,137787;124009,136269;126213,134594;124395,136436;122913,137413;121889,137851;121859,137887;120757,138613;120342,138808;119297,139667;118277,140400;116734,141404;116238,141460;115687,141708;115601,141774;116293,141516;116789,141460;114805,142967;113538,143637;112270,144251;111375,144388;111223,144475;107035,146317;106821,146366;105547,147210;106263,147433;103618,148606;103838,147824;102956,148159;102130,148438;100421,148997;100193,148719;99374,148885;98382,149108;96343,149611;96276,149642;98217,149164;99209,148941;100036,148773;100366,149052;102075,148494;102901,148215;103783,147880;103563,148662;101248,149778;101135,149746;99540,150392;98217,150783;96233,151285;95413,151216;93699,151554;93643,151676;89069,152569;88021,152290;87140,152290;85597,152793;84219,152904;82841,152960;82691,152895;81436,153121;79920,152848;79975,152793;80251,152402;78983,152234;79589,151899;81408,151844;83172,151788;85707,151844;87470,151676;90777,150950;92981,150448;94635,150392;94750,150338;93147,150392;90942,150895;87636,151620;85872,151788;83337,151732;81573,151788;79755,151844;79810,151620;80196,151062;97170,148215;108688,143805;111719,142186;113428,141293;115191,140344;118498,138334;121143,136269;126103,132361;127481,131244;128803,130072;130787,128230;131614,126834;132802,125732;132811,125662;131669,126722;130843,128118;128859,129960;127536,131133;126158,132249;121198,136157;118553,138222;115246,140232;113483,141181;111774,142074;108743,143693;97225,148103;80251,150950;78983,150950;78818,150504;77495,150448;76283,150950;72756,151006;70166,150895;68898,150783;67630,150560;68394,149735;68237,149778;65392,149244;65261,149276;59805,148271;57655,147824;55782,147489;53522,146429;50711,145368;47791,144196;48287,143805;50326,144196;51207,144977;54239,145870;60246,147433;61734,147713;63332,147992;65095,148383;67039,148808;67190,148773;69008,149052;69063,148941;71709,149052;72150,149108;76228,149108;79204,149220;82731,148941;83172,148941;83337,149387;86809,148941;89124,148383;90446,148159;91273,148048;93092,147601;94580,147266;96068,146875;98797,146397;99154,146261;96288,146764;94800,147154;93312,147489;91493,147936;90667,148048;89344,148271;85762,148606;83337,148829;82896,148829;79369,149108;76393,148997;72315,148997;71874,148941;70166,148215;69229,148829;69226,148834;70000,148327;71709,149052;69063,148941;69084,148927;67355,148662;65316,148215;63552,147824;61954,147545;60466,147266;54459,145703;51428,144810;50546,144028;48507,143637;45476,142074;44594,142130;41453,140511;40902,139506;41012,139451;42941,140511;44870,141572;45421,141237;43161,139730;41288,138892;38697,137385;36493,135934;33021,134426;31698,133310;31974,133198;33296,133589;30541,130686;28998,129402;27565,128118;25746,126611;23101,123652;22919,123077;22385,122536;20566,120526;20345,119521;19629,118516;19544,118381;18692,117790;17039,115390;16102,113157;15992,113157;14724,110701;13512,108244;12244,105397;11087,102494;12244,104448;13401,106905;13787,108244;13947,108481;13750,107448;13239,106507;12406,104609;11417,102941;10205,99592;9166,96158;8825,95157;7340,89150;6683,84790;6678,84910;6733,85803;7009,87868;7339,89990;6788,88147;6402,85803;5962,85803;5686,83681;5300,82342;4970,81058;4033,80053;3757,80053;3481,78657;3371,76871;3592,74359;3702,73466;3890,72853;3798,71456;3922,69390;4143,68972;4143,68720;3702,69558;3316,69000;2600,67995;2469,67199;2434,67269;2214,69502;2049,71735;1883,73466;1883,77038;1938,78881;2049,80723;1553,82453;1442,82453;1112,79104;1112,75643;1387,72963;1883,73465;1442,72907;1332,70898;1442,67827;1498,66990;1663,65594;2324,63082;2654,61413;2545,61017;2159,63250;1498,65762;1332,67157;1277,67995;1167,71065;1277,73075;1002,75754;1002,79215;1332,82565;1442,82565;2159,85747;2545,88371;3371,91050;4673,96813;4787,97917;5025,97917;6237,100876;6678,102383;5851,101099;4970,99089;4914,99647;4435,98142;4088,98196;3702,96912;2379,93842;1553,91106;1498,88817;1112,86138;836,83458;230,81504;616,71121;1002,68441;671,66990;1332,62970;1498,62021;1938,58784;3096,56439;2820,59621;3096,59076;3261,57772;3316,56327;3812,54485;4584,51694;5521,48847;5591,48767;6017,46502;6623,44883;7339,43543;8772,40752;9929,38240;11583,35002;12795,33607;13787,31653;14614,30425;15496,29978;15716,29643;16598,27857;18306,25847;18353,26687;18228,27040;20015,25177;20896,24005;22054,22888;22154,23000;22109,22944;23542,21493;24975,20153;26518,18478;28667,16859;30982,15129;32366,14151;33296,13286;34950,12281;36713,11332;36947,11211;37547,10614;38532,9881;39614,9323;40379,9144;40516,9044;55506,2903;56062,2780;57600,2233;58661,2017;59214,2012;59419,1954;71984,279;75553,265;79369,335;79440,389;81298,167;83006,447;84715,781;85596,984;84660,726;82951,391;81243,112;812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0" style="position:absolute;top:8708;width:2977;height:2975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c306 [3208]" stroked="f">
                <v:fill opacity="24929f"/>
                <v:stroke joinstyle="miter"/>
                <v:path arrowok="t" o:connecttype="custom" o:connectlocs="161874,295890;160482,296648;160565,296684;173443,288188;168945,289273;162196,290140;161875,289273;166588,288839;173443,288188;185146,287053;184871,287131;185012,287103;101192,285422;105959,286669;107994,286778;113671,289598;116242,290140;116403,290195;116992,289598;119241,290249;121491,290791;125923,291835;125990,291767;131132,292635;133595,293069;136059,293286;141094,293503;147949,293394;148247,293394;148913,293015;150413,292527;151939,292499;152984,292635;153265,293394;155662,293394;154912,294479;154483,295021;153091,295672;150520,295672;147199,295455;140022,295238;134666,294804;129953,294154;125240,293394;118063,292310;112493,290466;112557,290418;109279,289381;106387,288080;103067,286995;99639,285802;101192,285422;164247,283097;162611,283350;151292,283928;155019,284392;155983,284175;162624,283416;163717,283200;174417,281525;168858,282384;170765,282439;173510,281924;194709,281274;177274,285976;186097,283985;82928,279077;95247,284392;99639,285802;102959,286995;106280,288079;109172,289381;108530,289923;106816,289598;100710,287320;97711,286127;94711,284826;90748,283416;87320,281897;84642,280487;82928,279077;87963,276366;93854,279402;93105,279836;86249,276474;87963,276366;66218,268990;73502,273112;75002,274847;71574,273003;69003,271376;66218,268990;78991,266207;78992,266238;79354,266681;79393,266495;235426,259087;235037,259120;228609,263784;222289,267255;217790,269966;215327,271051;212756,272135;209649,273762;207293,275172;203865,276582;200330,277884;199366,278860;197866,279402;194117,280053;189297,281572;184905,282982;180085,284392;174086,285910;165624,287320;165410,287646;161341,288676;161446,288730;165965,287587;166052,287320;174515,285910;180513,284392;185334,282982;189726,281572;194546,280053;198295,279402;195757,280944;195831,280921;198509,279294;200009,278752;200109,278724;200759,277992;204294,276691;207721,275281;210078,273871;213184,272244;215755,271159;217518,270383;218433,269749;222932,267038;229252,263567;51739,257587;52145,257940;52284,258012;236144,254756;236108,254781;236108,254812;236278,254837;236322,254781;238459,253137;237826,253579;237714,253697;238148,253415;42992,247673;47038,252496;43830,248599;246043,247670;246034,247673;245963,248165;244249,250117;242213,252395;242336,252366;244249,250226;245963,248273;246043,247670;53462,245228;53674,245489;53685,245453;37617,242742;40402,244586;40539,244749;41808,245033;44687,247731;48650,250985;50364,253371;51328,254564;55399,258035;54221,259011;50430,254746;50257,254781;50257,254781;53845,258817;54221,259011;55399,258035;65575,266170;63540,266821;64290,267363;61290,267471;59362,266170;57541,264760;53042,260964;48865,257167;45008,253371;43187,251527;41473,249575;42116,248707;44259,250660;46615,252503;49507,255649;49753,255862;46615,252503;44366,250660;42223,248707;39867,245779;37617,242742;273599,225496;273545,225520;272375,228363;272475,211908;269636,216060;268243,218663;266851,221049;263530,225496;260638,229943;258067,233522;257853,233655;257677,233918;257960,233739;260531,230160;263423,225713;266744,221266;268136,218880;269529,216277;272421,212046;281031,211531;280134,213565;278205,217470;280134,213565;281031,211531;283561,210420;282169,214650;279705,219205;277241,223869;274992,226798;276491,223761;277777,220724;278741,219097;280026,216927;281205,214758;283561,210420;276628,201122;274028,205756;273980,205867;276599,201200;278054,190628;274929,199273;268355,212879;267392,214420;267386,214433;265137,218337;262887,222568;260317,225821;258174,229509;245534,243935;241357,247514;240956,247823;240783,248000;239036,249442;237607,251093;232359,255107;231536,255633;229302,257477;228980,257689;228502,258144;224325,260964;220147,263567;219669,263812;216840,265673;215963,266120;215113,266712;212220,268339;209518,269412;203495,272488;189365,277825;179518,280388;187476,278860;188976,278535;193796,276799;196795,275823;201616,273328;207079,271376;210579,269986;212113,269098;213506,268665;215434,267580;215940,267223;217255,265953;220147,264218;223437,262584;224646,261831;228824,259011;230645,257276;232680,255974;237929,251961;241678,248382;245855,244803;258495,230377;260235,227383;260317,227123;263102,222784;263959,221483;265098,219883;265458,219205;267708,215300;272100,206081;276384,196211;277643,192198;289774,181026;289453,181243;289453,181243;290786,174598;290747,174790;291060,175169;292024,176253;292666,175820;292683,175736;292238,176037;291167,175060;289831,162276;289756,162281;289621,162288;289667,162804;289560,165516;289131,167143;286561,171264;285918,174843;285275,176037;284204,181243;283026,185364;281740,189378;280990,192523;280134,195777;280817,194700;281419,192414;281954,189161;283240,185147;284418,181026;285489,175820;286132,174626;286775,171047;289346,166926;287632,175277;286346,182219;283454,191113;282882,192014;282637,193364;281847,195669;278848,202285;277456,205756;276599,207600;275527,209552;272635,214758;269529,219856;265565,226689;261173,233414;258281,237210;255175,240898;254104,242416;252925,243935;251104,245453;248126,248792;248212,249141;245106,252395;241785,254781;239107,256950;236570,258828;236965,258794;239750,256734;242428,254564;245748,252178;248855,248924;248748,248490;251747,245128;253568,243609;254746,242091;255818,240572;258924,236885;261816,233088;266208,226364;270171,219531;273278,214433;276170,209226;277241,207274;278098,205430;279491,201959;282490,195343;283668,190896;286561,182002;287846,175060;289560,166709;289946,165242;289667,165190;289774,162479;292131,159984;290883,165247;290883,165247;292131,159984;293095,158899;292452,160309;292452,160309;292305,163265;292238,166058;291167,169395;291167,169777;292452,166058;292666,160309;293166,159214;288489,154235;287787,155915;287525,158357;287187,157216;287063,157377;287418,158574;287203,160309;287632,161719;287964,161701;287739,160960;287953,159225;288489,154235;297487,151307;297701,151415;297594,155971;297701,159116;297380,164865;297058,168119;296094,172891;295773,176904;294166,184280;292666,190679;289988,191872;290203,191221;290631,186666;292238,181894;293523,181134;293523,181134;294916,172891;295666,168986;296308,164973;296844,161177;297058,157598;297165,154561;297380,152934;297487,151307;15087,101016;15140,101043;15145,101028;21549,85469;19193,89916;17265,91543;17260,91647;17074,95799;17079,95790;17265,91652;19193,90025;21549,85578;21630,85632;21670,85551;22835,76033;21335,77118;19086,81890;19600,82307;19617,82234;19193,81890;21442,77118;22770,76157;31083,69851;30948,69960;30373,72196;30012,73321;20157,91543;18764,95990;17479,100546;14694,110091;12873,116598;12016,121479;11587,123974;11266,126469;10302,133193;9981,137315;10516,141654;10767,139290;10730,138508;11159,133953;12123,127228;12888,126299;13998,118775;13944,117466;15002,114394;15632,111815;15444,112260;14801,112043;13194,116707;13301,119310;12551,124299;12444,125167;11373,126469;11694,123974;12123,121479;12980,116598;14801,110091;17586,100546;18871,95990;20264,91543;30119,73321;31083,69851;33011,59004;33011,59004;33547,59438;33547,59438;52313,43562;52293,43579;52230,43650;51355,44579;51134,44904;50989,45070;50364,45989;43830,53798;42009,55967;40188,58245;32139,67253;40295,58137;42116,55859;43937,53689;50471,45880;51134,44904;52230,43650;55032,36083;54108,36409;53420,36667;53257,36878;52078,37962;49079,39915;47044,42192;45116,44470;43830,45663;43786,45608;42571,47087;40509,49676;37189,53364;37724,54015;37735,54006;37296,53473;40616,49785;43937,45663;45223,44470;47151,42192;49186,39915;52185,37962;53364,36878;54649,36390;55055,36262;210185,16486;215648,18981;218005,20933;212756,18330;210185,16486;192403,8569;196688,9545;202687,12582;192403,8569;127918,7850;125669,8135;120848,8786;116135,9870;114100,10521;111743,11172;106586,12197;105637,12582;99103,14859;92676,17463;88177,19523;85178,20717;77787,24187;74252,26465;70824,28743;65361,32864;60219,36986;55298,41333;55720,41867;56765,41142;57653,40471;60862,37637;66004,33515;71467,29394;74894,27116;78429,24838;85820,21367;88713,19849;93212,17788;99639,15185;106173,12907;108918,12361;110244,11902;128291,7960;166226,5518;168516,5749;171622,6833;169266,6508;164338,5532;166226,5518;178692,4664;183084,4989;188440,7158;181799,5965;178692,4664;142861,4637;130489,5315;121919,6508;117849,7592;114314,8894;109387,9545;90748,16812;83999,19849;81964,20608;80143,21584;76715,23428;71359,26248;67289,29502;55506,38830;53044,40998;50635,43225;50686,43277;32154,65295;28405,70501;26691,73647;24977,76575;21764,82649;18268,88227;18229,88398;17050,91652;16193,93170;15979,93387;15029,96587;14801,98485;14587,101197;13087,105644;11694,110091;10195,116598;9338,122564;8802,128529;9552,124408;9622,124068;9766,122455;10623,116490;10892,116581;10915,116480;10623,116381;12123,109874;13515,105427;15008,101000;14908,100980;15122,98268;16301,93170;17158,91652;17186,91573;18336,88398;21871,82758;25084,76684;26798,73755;28512,70610;32261,65404;50793,43385;55720,38830;67503,29502;71574,26248;76930,23428;80357,21584;82179,20608;84214,19849;90962,16812;109601,9545;114528,8894;118063,7592;122134,6508;130703,5315;143075,4677;153020,5015;157911,0;162946,325;168087,868;171515,1735;173765,2820;176550,2278;180727,3254;183298,4013;183191,4122;183084,4881;178692,4555;177193,4122;175693,3796;172801,3145;169909,2495;166909,2061;163589,2061;160911,2061;156733,2061;156537,1997;154698,2928;155340,4013;161768,5315;158907,5365;158956,5369;161982,5315;164553,5640;169480,6616;171837,6942;175800,7809;179871,8677;183834,9653;187797,10846;189726,11389;191654,12039;191678,12062;193061,12304;196412,13565;196880,14283;197010,14317;200009,15510;202580,16595;205151,17788;207079,18873;208364,19523;209757,20283;214470,22994;220468,26899;223575,29068;223665,29133;225252,30110;285704,145233;285658,146141;286882,146317;288060,147185;288596,150114;290631,153584;291488,153663;291488,152825;292359,150376;292345,149897;293202,146968;294380,146968;296201,145775;296415,150548;295880,152825;295237,154995;294916,158574;294809,160418;294594,162262;294138,162570;294166,162695;294604,162400;294809,160635;294916,158791;295237,155211;295880,153042;296415,150765;297272,151415;297165,153042;296951,154669;296844,157706;296630,161285;296094,165082;295451,169095;294702,173000;293309,181243;292024,182002;290417,186774;289988,191330;289774,191981;287953,196970;287417,197404;285168,202719;287525,197404;288060,196970;284632,206840;282811,207816;282434,208581;282490,208684;282919,207816;284740,206840;283454,210528;281098,214867;279919,217036;278634,219205;277670,220832;276277,223977;274778,227014;272421,230268;270064,233305;270163,233101;267493,236776;261709,243176;260570,244950;261709,243284;267493,236885;263102,243609;260839,246009;259022,247361;258924,247514;257788,248399;257746,248707;252711,253913;247355,258903;247107,259085;245320,261397;241035,264651;237030,267693;237016,267710;241035,264760;245320,261506;241785,265085;238906,266983;236915,267835;236858,267905;234715,269315;233908,269694;231877,271363;229895,272786;226896,274738;225932,274847;224860,275329;224693,275457;226039,274955;227003,274847;223146,277775;220683,279077;218219,280270;216479,280534;216184,280704;208043,284283;207628,284379;205151,286019;206543,286453;201401,288730;201830,287212;200116,287863;198509,288405;195188,289490;194745,288950;193153,289273;191225,289706;187262,290683;187131,290744;190904,289815;192832,289381;194439,289056;195081,289598;198402,288513;200009,287971;201723,287320;201294,288839;196795,291008;196575,290946;193475,292201;190904,292960;187047,293937;185454,293801;182121,294458;182013,294696;173122,296431;171087,295889;169373,295889;166374,296865;163696,297082;161018,297190;160727,297064;158286,297502;155340,296973;155448,296865;155983,296106;153519,295780;154698,295130;158233,295021;161660,294913;166588,295021;170016,294696;176443,293286;180727,292310;183941,292201;184165,292096;181049,292201;176764,293177;170337,294587;166909,294913;161982,294804;158554,294913;155019,295021;155126,294587;155876,293503;188868,287971;211256,279402;217148,276257;220468,274522;223896,272678;230323,268773;235465,264760;245106,257167;247784,254998;250354,252720;254211,249141;255818,246430;258126,244287;258144,244153;255925,246213;254318,248924;250462,252503;247891,254781;245213,256950;235572,264543;230431,268556;224003,272461;220576,274305;217255,276040;211363,279186;188976,287754;155983,293286;153519,293286;153198,292418;150627,292310;148271,293286;141415,293394;136380,293177;133917,292960;131453,292527;132937,290924;132631,291008;127102,289971;126847,290032;116242,288080;112065,287212;108422,286561;104031,284500;98568,282439;92890,280162;93854,279402;97818,280162;99532,281680;105423,283416;117099,286453;119991,286995;123098,287537;126526,288297;130303,289124;130596,289056;134131,289598;134238,289381;139380,289598;140237,289706;148163,289706;153948,289923;160803,289381;161660,289381;161982,290249;168730,289381;173229,288297;175800,287863;177407,287646;180942,286778;183834,286127;186726,285368;192031,284438;192725,284175;187155,285151;184262,285910;181370,286561;177835,287429;176229,287646;173658,288080;166695,288730;161982,289164;161125,289164;154269,289706;148485,289490;140558,289490;139701,289381;136380,287971;134559,289164;134555,289174;136059,288188;139380,289598;134238,289381;134279,289355;130917,288839;126954,287971;123526,287212;120420,286669;117528,286127;105852,283090;99960,281355;98246,279836;94283,279077;88391,276040;86677,276149;80572,273003;79500,271051;79715,270942;83464,273003;87213,275064;88284,274413;83892,271485;80250,269858;75216,266929;70931,264109;64183,261181;61612,259011;62147,258794;64718,259554;59362,253913;56363,251419;53578,248924;50043,245996;44901,240247;44548,239131;43509,238078;39974,234173;39545,232221;38153,230268;37987,230005;36332,228858;33118,224194;31297,219856;31083,219856;28619,215083;26263,210311;23799,204779;21549,199139;23799,202936;26048,207708;26798,210311;27108,210771;26727,208763;25732,206935;24113,203248;22192,200007;19835,193499;17817,186828;17153,184883;14266,173213;12989,164740;12980,164973;13087,166709;13623,170722;14265,174843;13194,171264;12444,166709;11587,166709;11052,162587;10302,159984;9659,157489;7838,155537;7303,155537;6767,152825;6553,149354;6981,144474;7195,142738;7560,141548;7383,138834;7624,134820;8052,134007;8052,133519;7195,135146;6446,134061;5053,132109;4799,130563;4732,130699;4303,135037;3982,139376;3661,142738;3661,149680;3768,153259;3982,156838;3018,160201;2804,160201;2161,153693;2161,146968;2696,141762;3660,142738;2804,141654;2589,137749;2804,131783;2911,130156;3232,127445;4518,122564;5158,119322;4946,118551;4196,122889;2911,127770;2589,130482;2482,132109;2268,138074;2482,141979;1947,147185;1947,153910;2589,160418;2804,160418;4196,166600;4946,171698;6553,176904;9083,188100;9304,190245;9766,190245;12123,195994;12980,198922;11373,196428;9659,192523;9552,193608;8620,190682;7945,190788;7195,188293;4625,182327;3018,177013;2911,172566;2161,167359;1625,162153;447,158357;1197,138183;1947,132976;1304,130156;2589,122347;2911,120503;3768,114212;6017,109657;5482,115839;6017,114780;6338,112246;6446,109440;7410,105860;8909,100437;10730,94906;10867,94750;11695,90350;12873,87205;14265,84602;17050,79178;19300,74298;22513,68007;24870,65295;26798,61499;28405,59113;30119,58245;30547,57594;32261,54123;35582,50219;35672,51851;35430,52537;38903,48917;40616,46639;42866,44470;43060,44688;42973,44579;45758,41758;48543,39155;51543,35901;55720,32756;60219,29394;62909,27493;64718,25814;67932,23862;71359,22018;71813,21782;72980,20622;74894,19198;76997,18113;78484,17767;78751,17571;107887,5640;108968,5402;111957,4338;114019,3918;115095,3909;115492,3796;139915,542;146851,515;154269,651;154407,756;158018,325;161339,868;164660,1518;166373,1913;164553,1410;161232,759;157911,217;1579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937D1"/>
    <w:multiLevelType w:val="hybridMultilevel"/>
    <w:tmpl w:val="34EEF78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E111BA3"/>
    <w:multiLevelType w:val="hybridMultilevel"/>
    <w:tmpl w:val="DDF24CEC"/>
    <w:lvl w:ilvl="0" w:tplc="6ABAF872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50B32865"/>
    <w:multiLevelType w:val="hybridMultilevel"/>
    <w:tmpl w:val="ADE23A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4F53520"/>
    <w:multiLevelType w:val="hybridMultilevel"/>
    <w:tmpl w:val="ADE23A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42A"/>
    <w:rsid w:val="0003464C"/>
    <w:rsid w:val="00075FC5"/>
    <w:rsid w:val="00083BAA"/>
    <w:rsid w:val="000B50EB"/>
    <w:rsid w:val="000C6336"/>
    <w:rsid w:val="001606AE"/>
    <w:rsid w:val="00167F62"/>
    <w:rsid w:val="001766D6"/>
    <w:rsid w:val="0019720E"/>
    <w:rsid w:val="001A4F14"/>
    <w:rsid w:val="00284106"/>
    <w:rsid w:val="002D630F"/>
    <w:rsid w:val="00305A63"/>
    <w:rsid w:val="00363702"/>
    <w:rsid w:val="00376BF1"/>
    <w:rsid w:val="00385B5E"/>
    <w:rsid w:val="003E24DF"/>
    <w:rsid w:val="003F6E5C"/>
    <w:rsid w:val="00425A9B"/>
    <w:rsid w:val="00454CEC"/>
    <w:rsid w:val="00475909"/>
    <w:rsid w:val="004922AC"/>
    <w:rsid w:val="004A2B0D"/>
    <w:rsid w:val="004D4983"/>
    <w:rsid w:val="004E578C"/>
    <w:rsid w:val="00503D03"/>
    <w:rsid w:val="00512322"/>
    <w:rsid w:val="00524870"/>
    <w:rsid w:val="00564809"/>
    <w:rsid w:val="00587686"/>
    <w:rsid w:val="00593345"/>
    <w:rsid w:val="005A12E1"/>
    <w:rsid w:val="005C2210"/>
    <w:rsid w:val="00615018"/>
    <w:rsid w:val="0062123A"/>
    <w:rsid w:val="00646E75"/>
    <w:rsid w:val="00661F64"/>
    <w:rsid w:val="00673A1D"/>
    <w:rsid w:val="006808A8"/>
    <w:rsid w:val="00685575"/>
    <w:rsid w:val="006869A2"/>
    <w:rsid w:val="006D29D2"/>
    <w:rsid w:val="006D47E8"/>
    <w:rsid w:val="006F6F10"/>
    <w:rsid w:val="0070140C"/>
    <w:rsid w:val="00774607"/>
    <w:rsid w:val="00775E71"/>
    <w:rsid w:val="00781DC6"/>
    <w:rsid w:val="00783E79"/>
    <w:rsid w:val="007B5AE8"/>
    <w:rsid w:val="007C2C12"/>
    <w:rsid w:val="007F371E"/>
    <w:rsid w:val="007F5192"/>
    <w:rsid w:val="00803F38"/>
    <w:rsid w:val="008354EF"/>
    <w:rsid w:val="008478D1"/>
    <w:rsid w:val="00851530"/>
    <w:rsid w:val="0085357E"/>
    <w:rsid w:val="008B3574"/>
    <w:rsid w:val="008B7FD5"/>
    <w:rsid w:val="008D3446"/>
    <w:rsid w:val="008D6060"/>
    <w:rsid w:val="00900B48"/>
    <w:rsid w:val="009259A4"/>
    <w:rsid w:val="009314B0"/>
    <w:rsid w:val="00934717"/>
    <w:rsid w:val="009518A5"/>
    <w:rsid w:val="009B5055"/>
    <w:rsid w:val="009C3F29"/>
    <w:rsid w:val="009C5553"/>
    <w:rsid w:val="009D553B"/>
    <w:rsid w:val="009F1C7E"/>
    <w:rsid w:val="00A1066C"/>
    <w:rsid w:val="00A37133"/>
    <w:rsid w:val="00A90ABC"/>
    <w:rsid w:val="00A931EC"/>
    <w:rsid w:val="00A96CF8"/>
    <w:rsid w:val="00AA4959"/>
    <w:rsid w:val="00AA7EA3"/>
    <w:rsid w:val="00AB1227"/>
    <w:rsid w:val="00AD330B"/>
    <w:rsid w:val="00AE343C"/>
    <w:rsid w:val="00B021FD"/>
    <w:rsid w:val="00B50294"/>
    <w:rsid w:val="00BA2A8F"/>
    <w:rsid w:val="00BA442A"/>
    <w:rsid w:val="00BD30E7"/>
    <w:rsid w:val="00C14F7B"/>
    <w:rsid w:val="00C539B0"/>
    <w:rsid w:val="00C664CF"/>
    <w:rsid w:val="00C665CF"/>
    <w:rsid w:val="00C70786"/>
    <w:rsid w:val="00C70B15"/>
    <w:rsid w:val="00C7391C"/>
    <w:rsid w:val="00C8222A"/>
    <w:rsid w:val="00CA0721"/>
    <w:rsid w:val="00D00077"/>
    <w:rsid w:val="00D45945"/>
    <w:rsid w:val="00D65B27"/>
    <w:rsid w:val="00D66593"/>
    <w:rsid w:val="00D848F6"/>
    <w:rsid w:val="00DD24EC"/>
    <w:rsid w:val="00DD7A9E"/>
    <w:rsid w:val="00DE6E36"/>
    <w:rsid w:val="00DF0640"/>
    <w:rsid w:val="00DF7C1C"/>
    <w:rsid w:val="00E14A80"/>
    <w:rsid w:val="00E24FD6"/>
    <w:rsid w:val="00E40750"/>
    <w:rsid w:val="00E55D74"/>
    <w:rsid w:val="00E6540C"/>
    <w:rsid w:val="00E81E2A"/>
    <w:rsid w:val="00EA0DE6"/>
    <w:rsid w:val="00EA2D51"/>
    <w:rsid w:val="00EA4B32"/>
    <w:rsid w:val="00EC4F52"/>
    <w:rsid w:val="00ED2DA1"/>
    <w:rsid w:val="00EE0952"/>
    <w:rsid w:val="00EE283C"/>
    <w:rsid w:val="00F22F89"/>
    <w:rsid w:val="00F26828"/>
    <w:rsid w:val="00F4074F"/>
    <w:rsid w:val="00F52923"/>
    <w:rsid w:val="00F73DDB"/>
    <w:rsid w:val="00FB674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02BF03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283C"/>
    <w:pPr>
      <w:spacing w:before="40" w:after="200" w:line="288" w:lineRule="auto"/>
    </w:pPr>
    <w:rPr>
      <w:rFonts w:eastAsia="Microsoft JhengHei UI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851530"/>
    <w:pPr>
      <w:spacing w:before="0" w:after="360" w:line="240" w:lineRule="auto"/>
      <w:contextualSpacing/>
      <w:outlineLvl w:val="0"/>
    </w:pPr>
    <w:rPr>
      <w:rFonts w:asciiTheme="majorHAnsi" w:hAnsiTheme="majorHAnsi" w:cstheme="majorBidi"/>
      <w:caps/>
      <w:color w:val="306785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851530"/>
    <w:pPr>
      <w:keepNext/>
      <w:keepLines/>
      <w:spacing w:after="0"/>
      <w:outlineLvl w:val="1"/>
    </w:pPr>
    <w:rPr>
      <w:rFonts w:asciiTheme="majorHAnsi" w:hAnsiTheme="majorHAnsi" w:cstheme="majorBidi"/>
      <w:color w:val="30678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22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8"/>
    <w:rsid w:val="00851530"/>
    <w:rPr>
      <w:rFonts w:asciiTheme="majorHAnsi" w:eastAsia="Microsoft JhengHei UI" w:hAnsiTheme="majorHAnsi" w:cstheme="majorBidi"/>
      <w:caps/>
      <w:color w:val="306785" w:themeColor="accent1" w:themeShade="BF"/>
      <w:kern w:val="20"/>
      <w:szCs w:val="20"/>
    </w:rPr>
  </w:style>
  <w:style w:type="paragraph" w:customStyle="1" w:styleId="a3">
    <w:name w:val="收件者"/>
    <w:basedOn w:val="2"/>
    <w:uiPriority w:val="3"/>
    <w:qFormat/>
    <w:rsid w:val="00851530"/>
    <w:pPr>
      <w:spacing w:before="1200"/>
    </w:pPr>
    <w:rPr>
      <w:b/>
      <w:color w:val="B86C00" w:themeColor="accent3" w:themeShade="BF"/>
    </w:rPr>
  </w:style>
  <w:style w:type="paragraph" w:styleId="a4">
    <w:name w:val="Salutation"/>
    <w:basedOn w:val="a"/>
    <w:link w:val="a5"/>
    <w:uiPriority w:val="4"/>
    <w:unhideWhenUsed/>
    <w:qFormat/>
    <w:rsid w:val="00851530"/>
    <w:pPr>
      <w:spacing w:before="720"/>
    </w:pPr>
  </w:style>
  <w:style w:type="character" w:customStyle="1" w:styleId="a5">
    <w:name w:val="問候 字元"/>
    <w:basedOn w:val="a0"/>
    <w:link w:val="a4"/>
    <w:uiPriority w:val="4"/>
    <w:rsid w:val="00851530"/>
    <w:rPr>
      <w:rFonts w:eastAsia="Microsoft JhengHei UI"/>
      <w:kern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8">
    <w:name w:val="結語 字元"/>
    <w:basedOn w:val="a0"/>
    <w:link w:val="a6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851530"/>
    <w:rPr>
      <w:b/>
      <w:bCs/>
    </w:rPr>
  </w:style>
  <w:style w:type="character" w:customStyle="1" w:styleId="a9">
    <w:name w:val="簽名 字元"/>
    <w:basedOn w:val="a0"/>
    <w:link w:val="a7"/>
    <w:uiPriority w:val="7"/>
    <w:rsid w:val="00851530"/>
    <w:rPr>
      <w:rFonts w:eastAsia="Microsoft JhengHei UI"/>
      <w:b/>
      <w:bCs/>
      <w:kern w:val="20"/>
      <w:szCs w:val="20"/>
    </w:rPr>
  </w:style>
  <w:style w:type="paragraph" w:styleId="aa">
    <w:name w:val="header"/>
    <w:basedOn w:val="a"/>
    <w:link w:val="ab"/>
    <w:uiPriority w:val="99"/>
    <w:semiHidden/>
    <w:rsid w:val="003E24DF"/>
    <w:pPr>
      <w:spacing w:after="0" w:line="240" w:lineRule="auto"/>
      <w:jc w:val="right"/>
    </w:pPr>
  </w:style>
  <w:style w:type="character" w:customStyle="1" w:styleId="ab">
    <w:name w:val="頁首 字元"/>
    <w:basedOn w:val="a0"/>
    <w:link w:val="aa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ad">
    <w:name w:val="連絡資訊"/>
    <w:basedOn w:val="a"/>
    <w:uiPriority w:val="1"/>
    <w:qFormat/>
    <w:rsid w:val="003E24DF"/>
    <w:pPr>
      <w:spacing w:before="0" w:after="0"/>
    </w:pPr>
  </w:style>
  <w:style w:type="character" w:customStyle="1" w:styleId="20">
    <w:name w:val="標題 2 字元"/>
    <w:basedOn w:val="a0"/>
    <w:link w:val="2"/>
    <w:uiPriority w:val="9"/>
    <w:rsid w:val="00851530"/>
    <w:rPr>
      <w:rFonts w:asciiTheme="majorHAnsi" w:eastAsia="Microsoft JhengHei UI" w:hAnsiTheme="majorHAnsi" w:cstheme="majorBidi"/>
      <w:color w:val="306785" w:themeColor="accent1" w:themeShade="BF"/>
      <w:kern w:val="20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ae">
    <w:name w:val="Placeholder Text"/>
    <w:basedOn w:val="a0"/>
    <w:uiPriority w:val="99"/>
    <w:semiHidden/>
    <w:rsid w:val="001766D6"/>
    <w:rPr>
      <w:color w:val="808080"/>
    </w:rPr>
  </w:style>
  <w:style w:type="paragraph" w:styleId="af">
    <w:name w:val="footer"/>
    <w:basedOn w:val="a"/>
    <w:link w:val="af0"/>
    <w:uiPriority w:val="99"/>
    <w:unhideWhenUsed/>
    <w:rsid w:val="008515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0">
    <w:name w:val="頁尾 字元"/>
    <w:basedOn w:val="a0"/>
    <w:link w:val="af"/>
    <w:uiPriority w:val="99"/>
    <w:rsid w:val="00851530"/>
    <w:rPr>
      <w:rFonts w:eastAsia="Microsoft JhengHei UI"/>
      <w:kern w:val="20"/>
      <w:szCs w:val="20"/>
    </w:rPr>
  </w:style>
  <w:style w:type="paragraph" w:styleId="af1">
    <w:name w:val="Title"/>
    <w:basedOn w:val="1"/>
    <w:next w:val="a"/>
    <w:link w:val="af2"/>
    <w:uiPriority w:val="10"/>
    <w:rsid w:val="00851530"/>
    <w:rPr>
      <w:color w:val="000000" w:themeColor="text1"/>
    </w:rPr>
  </w:style>
  <w:style w:type="character" w:customStyle="1" w:styleId="af2">
    <w:name w:val="標題 字元"/>
    <w:basedOn w:val="a0"/>
    <w:link w:val="af1"/>
    <w:uiPriority w:val="10"/>
    <w:rsid w:val="00851530"/>
    <w:rPr>
      <w:rFonts w:asciiTheme="majorHAnsi" w:eastAsia="Microsoft JhengHei UI" w:hAnsiTheme="majorHAnsi" w:cstheme="majorBidi"/>
      <w:caps/>
      <w:color w:val="000000" w:themeColor="text1"/>
      <w:kern w:val="20"/>
      <w:szCs w:val="20"/>
    </w:rPr>
  </w:style>
  <w:style w:type="table" w:styleId="af3">
    <w:name w:val="Table Grid"/>
    <w:basedOn w:val="a1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851530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851530"/>
    <w:rPr>
      <w:rFonts w:asciiTheme="majorHAnsi" w:eastAsiaTheme="majorEastAsia" w:hAnsiTheme="majorHAnsi" w:cstheme="majorBidi"/>
      <w:kern w:val="20"/>
      <w:sz w:val="18"/>
      <w:szCs w:val="18"/>
    </w:rPr>
  </w:style>
  <w:style w:type="paragraph" w:styleId="af6">
    <w:name w:val="No Spacing"/>
    <w:uiPriority w:val="1"/>
    <w:qFormat/>
    <w:rsid w:val="00851530"/>
    <w:rPr>
      <w:rFonts w:eastAsia="Microsoft JhengHei UI"/>
      <w:kern w:val="20"/>
      <w:szCs w:val="20"/>
    </w:rPr>
  </w:style>
  <w:style w:type="character" w:styleId="af7">
    <w:name w:val="Hyperlink"/>
    <w:basedOn w:val="a0"/>
    <w:uiPriority w:val="99"/>
    <w:unhideWhenUsed/>
    <w:rsid w:val="00F52923"/>
    <w:rPr>
      <w:color w:val="F59E00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F52923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4922AC"/>
    <w:rPr>
      <w:rFonts w:asciiTheme="majorHAnsi" w:eastAsiaTheme="majorEastAsia" w:hAnsiTheme="majorHAnsi" w:cstheme="majorBidi"/>
      <w:b/>
      <w:bCs/>
      <w:kern w:val="20"/>
      <w:sz w:val="36"/>
      <w:szCs w:val="36"/>
    </w:rPr>
  </w:style>
  <w:style w:type="paragraph" w:styleId="af9">
    <w:name w:val="List Paragraph"/>
    <w:basedOn w:val="a"/>
    <w:uiPriority w:val="34"/>
    <w:semiHidden/>
    <w:rsid w:val="006D47E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4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1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7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2869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63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3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119.tainan.gov.tw/News_Content.aspx?n=25497&amp;s=7743170" TargetMode="Externa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9611;&#29808;&#31995;&#21015;&#20449;&#32025;&#20449;&#38957;.dot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jp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jp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08AB4D-6DC5-4320-BC6A-FFDA1714B39A}" type="doc">
      <dgm:prSet loTypeId="urn:microsoft.com/office/officeart/2008/layout/PictureStrips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zh-TW" altLang="en-US"/>
        </a:p>
      </dgm:t>
    </dgm:pt>
    <dgm:pt modelId="{A60A1560-3F17-4FF2-8D21-B0F618561CAA}">
      <dgm:prSet phldrT="[文字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zh-CN" sz="1600">
              <a:latin typeface="標楷體" panose="03000509000000000000" pitchFamily="65" charset="-120"/>
              <a:ea typeface="標楷體" panose="03000509000000000000" pitchFamily="65" charset="-120"/>
            </a:rPr>
            <a:t>購買時認明具有商品安全標章之鋰電池產品。</a:t>
          </a:r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65715C3-3395-4EFB-A9CE-B6F09E72E0C1}" type="parTrans" cxnId="{94217991-6C4A-4515-BA2B-59B6C9CD6295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4E02EF0-CE0A-4CA2-AECB-5AD1F5E3A8FC}" type="sibTrans" cxnId="{94217991-6C4A-4515-BA2B-59B6C9CD6295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381B1F6-F081-4001-B614-D759FCDEF63B}">
      <dgm:prSet phldrT="[文字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zh-CN" sz="1600">
              <a:latin typeface="標楷體" panose="03000509000000000000" pitchFamily="65" charset="-120"/>
              <a:ea typeface="標楷體" panose="03000509000000000000" pitchFamily="65" charset="-120"/>
            </a:rPr>
            <a:t>使用前要詳閱產品說明書，並依照指示安全使用。</a:t>
          </a:r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FBB1F3E-CA21-4FBD-BC8A-E08046AEC47F}" type="parTrans" cxnId="{003F9CB2-FA87-4DF1-8277-5C3BD461BCFD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8A4B3A2-754A-4D8B-A1A3-4FE1F89E71B5}" type="sibTrans" cxnId="{003F9CB2-FA87-4DF1-8277-5C3BD461BCFD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32D7127-5AB1-49B3-A5EC-9183494195E8}">
      <dgm:prSet phldrT="[文字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zh-CN" sz="1600">
              <a:latin typeface="標楷體" panose="03000509000000000000" pitchFamily="65" charset="-120"/>
              <a:ea typeface="標楷體" panose="03000509000000000000" pitchFamily="65" charset="-120"/>
            </a:rPr>
            <a:t>避免在陽光直射、高溫等環境充電，其周遭亦避免放置可</a:t>
          </a:r>
          <a:r>
            <a:rPr lang="en-US" sz="16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CN" sz="1600">
              <a:latin typeface="標楷體" panose="03000509000000000000" pitchFamily="65" charset="-120"/>
              <a:ea typeface="標楷體" panose="03000509000000000000" pitchFamily="65" charset="-120"/>
            </a:rPr>
            <a:t>易</a:t>
          </a:r>
          <a:r>
            <a:rPr lang="en-US" sz="16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CN" sz="1600">
              <a:latin typeface="標楷體" panose="03000509000000000000" pitchFamily="65" charset="-120"/>
              <a:ea typeface="標楷體" panose="03000509000000000000" pitchFamily="65" charset="-120"/>
            </a:rPr>
            <a:t>燃物。</a:t>
          </a:r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1CDB802-77DC-4C68-A17D-2EEE7C6547EA}" type="parTrans" cxnId="{EEE424D8-1B51-488C-8970-6F1C6DAAFC4A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E98205B-A65C-4026-A36E-8C81D285E76F}" type="sibTrans" cxnId="{EEE424D8-1B51-488C-8970-6F1C6DAAFC4A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1C46B9E-0563-4FE9-8B0D-8A249EA7F02D}">
      <dgm:prSet phldrT="[文字]" custT="1"/>
      <dgm:spPr/>
      <dgm:t>
        <a:bodyPr/>
        <a:lstStyle/>
        <a:p>
          <a:pPr algn="just" hangingPunct="0">
            <a:lnSpc>
              <a:spcPct val="100000"/>
            </a:lnSpc>
            <a:spcAft>
              <a:spcPts val="0"/>
            </a:spcAft>
          </a:pPr>
          <a:r>
            <a:rPr lang="zh-CN" sz="1600">
              <a:latin typeface="標楷體" panose="03000509000000000000" pitchFamily="65" charset="-120"/>
              <a:ea typeface="標楷體" panose="03000509000000000000" pitchFamily="65" charset="-120"/>
            </a:rPr>
            <a:t>完成充電時記得移除充電電源，避免過充導致危險。</a:t>
          </a:r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775AD15-3F4E-48F5-90F8-7EA1DB525CE5}" type="parTrans" cxnId="{FAC84AF1-1A34-4280-9309-CB56890E00DC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7E83D99-1F09-4225-92DB-4E2E02F71A32}" type="sibTrans" cxnId="{FAC84AF1-1A34-4280-9309-CB56890E00DC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E1DDA07-2A0B-433A-979F-1FF70D3C7161}">
      <dgm:prSet phldrT="[文字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zh-CN" sz="1600">
              <a:latin typeface="標楷體" panose="03000509000000000000" pitchFamily="65" charset="-120"/>
              <a:ea typeface="標楷體" panose="03000509000000000000" pitchFamily="65" charset="-120"/>
            </a:rPr>
            <a:t>鋰電池產品嚴禁敲打、摔碰及撞擊。</a:t>
          </a:r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65C3E71-141F-47D7-8271-DDBAD1521A2B}" type="parTrans" cxnId="{1A12DDF1-B4F8-45FE-B8C2-B333E048275A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11C0113-176A-4062-90AF-1F9B7B086BC3}" type="sibTrans" cxnId="{1A12DDF1-B4F8-45FE-B8C2-B333E048275A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4E768FF-9CA6-4BDC-BA10-EC0C2A505F57}">
      <dgm:prSet phldrT="[文字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zh-CN" sz="1600">
              <a:latin typeface="標楷體" panose="03000509000000000000" pitchFamily="65" charset="-120"/>
              <a:ea typeface="標楷體" panose="03000509000000000000" pitchFamily="65" charset="-120"/>
            </a:rPr>
            <a:t>使用時勿過度放電，以免降低電池壽命。</a:t>
          </a:r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80BFC9E-0F74-485E-9C04-EA7D8A5A1B0D}" type="parTrans" cxnId="{7F6A7C66-9BD1-40E4-B0E0-4505EA364348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DECB13E-6800-4383-8F22-5296549AD0B6}" type="sibTrans" cxnId="{7F6A7C66-9BD1-40E4-B0E0-4505EA364348}">
      <dgm:prSet/>
      <dgm:spPr/>
      <dgm:t>
        <a:bodyPr/>
        <a:lstStyle/>
        <a:p>
          <a:endParaRPr lang="zh-TW" altLang="en-US" sz="16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11F9AD3-D889-40D8-8144-877695FCF1DA}" type="pres">
      <dgm:prSet presAssocID="{A308AB4D-6DC5-4320-BC6A-FFDA1714B39A}" presName="Name0" presStyleCnt="0">
        <dgm:presLayoutVars>
          <dgm:dir/>
          <dgm:resizeHandles val="exact"/>
        </dgm:presLayoutVars>
      </dgm:prSet>
      <dgm:spPr/>
    </dgm:pt>
    <dgm:pt modelId="{B0D08C0B-C86B-425E-933F-B703FF7A0A8C}" type="pres">
      <dgm:prSet presAssocID="{A60A1560-3F17-4FF2-8D21-B0F618561CAA}" presName="composite" presStyleCnt="0"/>
      <dgm:spPr/>
    </dgm:pt>
    <dgm:pt modelId="{868FDB44-5925-424F-8140-9D2B0EDE066E}" type="pres">
      <dgm:prSet presAssocID="{A60A1560-3F17-4FF2-8D21-B0F618561CAA}" presName="rect1" presStyleLbl="trAlignAcc1" presStyleIdx="0" presStyleCnt="6">
        <dgm:presLayoutVars>
          <dgm:bulletEnabled val="1"/>
        </dgm:presLayoutVars>
      </dgm:prSet>
      <dgm:spPr/>
    </dgm:pt>
    <dgm:pt modelId="{11532EA2-4283-4B8A-84D9-F9795958D23B}" type="pres">
      <dgm:prSet presAssocID="{A60A1560-3F17-4FF2-8D21-B0F618561CAA}" presName="rect2" presStyleLbl="fgImgPlace1" presStyleIdx="0" presStyleCnt="6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2872FE87-545B-4C82-853D-6CFB9A1ECE96}" type="pres">
      <dgm:prSet presAssocID="{A4E02EF0-CE0A-4CA2-AECB-5AD1F5E3A8FC}" presName="sibTrans" presStyleCnt="0"/>
      <dgm:spPr/>
    </dgm:pt>
    <dgm:pt modelId="{A4CCCFFF-0F0C-4165-973E-ABA4E0187E3F}" type="pres">
      <dgm:prSet presAssocID="{B381B1F6-F081-4001-B614-D759FCDEF63B}" presName="composite" presStyleCnt="0"/>
      <dgm:spPr/>
    </dgm:pt>
    <dgm:pt modelId="{A2A3CD71-D598-4AB8-BBE3-493870C36950}" type="pres">
      <dgm:prSet presAssocID="{B381B1F6-F081-4001-B614-D759FCDEF63B}" presName="rect1" presStyleLbl="trAlignAcc1" presStyleIdx="1" presStyleCnt="6">
        <dgm:presLayoutVars>
          <dgm:bulletEnabled val="1"/>
        </dgm:presLayoutVars>
      </dgm:prSet>
      <dgm:spPr/>
    </dgm:pt>
    <dgm:pt modelId="{DA25FE4C-C875-41F2-998E-30D437E5E418}" type="pres">
      <dgm:prSet presAssocID="{B381B1F6-F081-4001-B614-D759FCDEF63B}" presName="rect2" presStyleLbl="fgImgPlace1" presStyleIdx="1" presStyleCnt="6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</dgm:spPr>
    </dgm:pt>
    <dgm:pt modelId="{7155EBBD-FC07-4E2B-A3F0-9D16C8EAD876}" type="pres">
      <dgm:prSet presAssocID="{38A4B3A2-754A-4D8B-A1A3-4FE1F89E71B5}" presName="sibTrans" presStyleCnt="0"/>
      <dgm:spPr/>
    </dgm:pt>
    <dgm:pt modelId="{B8CE8705-497F-46AF-A118-353575FDB24F}" type="pres">
      <dgm:prSet presAssocID="{C32D7127-5AB1-49B3-A5EC-9183494195E8}" presName="composite" presStyleCnt="0"/>
      <dgm:spPr/>
    </dgm:pt>
    <dgm:pt modelId="{C35B04F3-C0ED-45A2-A893-11F2ABE8F8BF}" type="pres">
      <dgm:prSet presAssocID="{C32D7127-5AB1-49B3-A5EC-9183494195E8}" presName="rect1" presStyleLbl="trAlignAcc1" presStyleIdx="2" presStyleCnt="6">
        <dgm:presLayoutVars>
          <dgm:bulletEnabled val="1"/>
        </dgm:presLayoutVars>
      </dgm:prSet>
      <dgm:spPr/>
    </dgm:pt>
    <dgm:pt modelId="{AFCF31F5-9B74-4CF2-9086-BF91EBE7B43A}" type="pres">
      <dgm:prSet presAssocID="{C32D7127-5AB1-49B3-A5EC-9183494195E8}" presName="rect2" presStyleLbl="fgImgPlace1" presStyleIdx="2" presStyleCnt="6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D2B6E7A8-E772-4AF2-8557-C5672A2222CF}" type="pres">
      <dgm:prSet presAssocID="{AE98205B-A65C-4026-A36E-8C81D285E76F}" presName="sibTrans" presStyleCnt="0"/>
      <dgm:spPr/>
    </dgm:pt>
    <dgm:pt modelId="{CD5D4967-F5CB-479E-9E5D-8ECB93099324}" type="pres">
      <dgm:prSet presAssocID="{21C46B9E-0563-4FE9-8B0D-8A249EA7F02D}" presName="composite" presStyleCnt="0"/>
      <dgm:spPr/>
    </dgm:pt>
    <dgm:pt modelId="{324918D7-7168-4CEA-BB69-1AAF16595819}" type="pres">
      <dgm:prSet presAssocID="{21C46B9E-0563-4FE9-8B0D-8A249EA7F02D}" presName="rect1" presStyleLbl="trAlignAcc1" presStyleIdx="3" presStyleCnt="6">
        <dgm:presLayoutVars>
          <dgm:bulletEnabled val="1"/>
        </dgm:presLayoutVars>
      </dgm:prSet>
      <dgm:spPr/>
    </dgm:pt>
    <dgm:pt modelId="{0BCC0EF9-F7E5-466C-ABAC-D0B331049A4A}" type="pres">
      <dgm:prSet presAssocID="{21C46B9E-0563-4FE9-8B0D-8A249EA7F02D}" presName="rect2" presStyleLbl="fgImgPlace1" presStyleIdx="3" presStyleCnt="6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4EC88E82-4544-4DE3-993E-3FF8D11E0068}" type="pres">
      <dgm:prSet presAssocID="{A7E83D99-1F09-4225-92DB-4E2E02F71A32}" presName="sibTrans" presStyleCnt="0"/>
      <dgm:spPr/>
    </dgm:pt>
    <dgm:pt modelId="{7E27B973-66B9-436F-B1C3-59819F8F1AEE}" type="pres">
      <dgm:prSet presAssocID="{BE1DDA07-2A0B-433A-979F-1FF70D3C7161}" presName="composite" presStyleCnt="0"/>
      <dgm:spPr/>
    </dgm:pt>
    <dgm:pt modelId="{9165B925-4E23-4C8A-A441-F6B3130B124A}" type="pres">
      <dgm:prSet presAssocID="{BE1DDA07-2A0B-433A-979F-1FF70D3C7161}" presName="rect1" presStyleLbl="trAlignAcc1" presStyleIdx="4" presStyleCnt="6">
        <dgm:presLayoutVars>
          <dgm:bulletEnabled val="1"/>
        </dgm:presLayoutVars>
      </dgm:prSet>
      <dgm:spPr/>
    </dgm:pt>
    <dgm:pt modelId="{A25DBC49-A8F5-4C68-9F24-D1E9744B1F92}" type="pres">
      <dgm:prSet presAssocID="{BE1DDA07-2A0B-433A-979F-1FF70D3C7161}" presName="rect2" presStyleLbl="fgImgPlace1" presStyleIdx="4" presStyleCnt="6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</dgm:spPr>
    </dgm:pt>
    <dgm:pt modelId="{883A75DA-41BB-411B-9E2E-F22CE8D9633C}" type="pres">
      <dgm:prSet presAssocID="{411C0113-176A-4062-90AF-1F9B7B086BC3}" presName="sibTrans" presStyleCnt="0"/>
      <dgm:spPr/>
    </dgm:pt>
    <dgm:pt modelId="{2E7AB86E-B85B-4ED2-8595-6EA396425271}" type="pres">
      <dgm:prSet presAssocID="{F4E768FF-9CA6-4BDC-BA10-EC0C2A505F57}" presName="composite" presStyleCnt="0"/>
      <dgm:spPr/>
    </dgm:pt>
    <dgm:pt modelId="{CEA12E11-FAD8-4FBA-87DE-7392850106F7}" type="pres">
      <dgm:prSet presAssocID="{F4E768FF-9CA6-4BDC-BA10-EC0C2A505F57}" presName="rect1" presStyleLbl="trAlignAcc1" presStyleIdx="5" presStyleCnt="6">
        <dgm:presLayoutVars>
          <dgm:bulletEnabled val="1"/>
        </dgm:presLayoutVars>
      </dgm:prSet>
      <dgm:spPr/>
    </dgm:pt>
    <dgm:pt modelId="{E86FF046-9907-475A-89F0-46A285192883}" type="pres">
      <dgm:prSet presAssocID="{F4E768FF-9CA6-4BDC-BA10-EC0C2A505F57}" presName="rect2" presStyleLbl="fgImgPlace1" presStyleIdx="5" presStyleCnt="6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</dgm:pt>
  </dgm:ptLst>
  <dgm:cxnLst>
    <dgm:cxn modelId="{E02CB51B-C9AA-441A-BAA8-6E8725996198}" type="presOf" srcId="{F4E768FF-9CA6-4BDC-BA10-EC0C2A505F57}" destId="{CEA12E11-FAD8-4FBA-87DE-7392850106F7}" srcOrd="0" destOrd="0" presId="urn:microsoft.com/office/officeart/2008/layout/PictureStrips"/>
    <dgm:cxn modelId="{2ACF071C-7501-4B65-9B5B-A644BB159439}" type="presOf" srcId="{C32D7127-5AB1-49B3-A5EC-9183494195E8}" destId="{C35B04F3-C0ED-45A2-A893-11F2ABE8F8BF}" srcOrd="0" destOrd="0" presId="urn:microsoft.com/office/officeart/2008/layout/PictureStrips"/>
    <dgm:cxn modelId="{5CDBB629-25DD-46A1-A038-A8BB4EF3499B}" type="presOf" srcId="{BE1DDA07-2A0B-433A-979F-1FF70D3C7161}" destId="{9165B925-4E23-4C8A-A441-F6B3130B124A}" srcOrd="0" destOrd="0" presId="urn:microsoft.com/office/officeart/2008/layout/PictureStrips"/>
    <dgm:cxn modelId="{7F6A7C66-9BD1-40E4-B0E0-4505EA364348}" srcId="{A308AB4D-6DC5-4320-BC6A-FFDA1714B39A}" destId="{F4E768FF-9CA6-4BDC-BA10-EC0C2A505F57}" srcOrd="5" destOrd="0" parTransId="{D80BFC9E-0F74-485E-9C04-EA7D8A5A1B0D}" sibTransId="{0DECB13E-6800-4383-8F22-5296549AD0B6}"/>
    <dgm:cxn modelId="{B7821B48-A98A-4CDF-A2C0-C0BCA9457BFB}" type="presOf" srcId="{21C46B9E-0563-4FE9-8B0D-8A249EA7F02D}" destId="{324918D7-7168-4CEA-BB69-1AAF16595819}" srcOrd="0" destOrd="0" presId="urn:microsoft.com/office/officeart/2008/layout/PictureStrips"/>
    <dgm:cxn modelId="{94217991-6C4A-4515-BA2B-59B6C9CD6295}" srcId="{A308AB4D-6DC5-4320-BC6A-FFDA1714B39A}" destId="{A60A1560-3F17-4FF2-8D21-B0F618561CAA}" srcOrd="0" destOrd="0" parTransId="{965715C3-3395-4EFB-A9CE-B6F09E72E0C1}" sibTransId="{A4E02EF0-CE0A-4CA2-AECB-5AD1F5E3A8FC}"/>
    <dgm:cxn modelId="{23CB9599-6B3E-4ADC-8A16-CECC25A549B4}" type="presOf" srcId="{B381B1F6-F081-4001-B614-D759FCDEF63B}" destId="{A2A3CD71-D598-4AB8-BBE3-493870C36950}" srcOrd="0" destOrd="0" presId="urn:microsoft.com/office/officeart/2008/layout/PictureStrips"/>
    <dgm:cxn modelId="{50B02BA2-C4E9-4357-9F83-7511DE8F3CF8}" type="presOf" srcId="{A60A1560-3F17-4FF2-8D21-B0F618561CAA}" destId="{868FDB44-5925-424F-8140-9D2B0EDE066E}" srcOrd="0" destOrd="0" presId="urn:microsoft.com/office/officeart/2008/layout/PictureStrips"/>
    <dgm:cxn modelId="{003F9CB2-FA87-4DF1-8277-5C3BD461BCFD}" srcId="{A308AB4D-6DC5-4320-BC6A-FFDA1714B39A}" destId="{B381B1F6-F081-4001-B614-D759FCDEF63B}" srcOrd="1" destOrd="0" parTransId="{DFBB1F3E-CA21-4FBD-BC8A-E08046AEC47F}" sibTransId="{38A4B3A2-754A-4D8B-A1A3-4FE1F89E71B5}"/>
    <dgm:cxn modelId="{EEE424D8-1B51-488C-8970-6F1C6DAAFC4A}" srcId="{A308AB4D-6DC5-4320-BC6A-FFDA1714B39A}" destId="{C32D7127-5AB1-49B3-A5EC-9183494195E8}" srcOrd="2" destOrd="0" parTransId="{D1CDB802-77DC-4C68-A17D-2EEE7C6547EA}" sibTransId="{AE98205B-A65C-4026-A36E-8C81D285E76F}"/>
    <dgm:cxn modelId="{A7C06FD9-8E27-4851-98C2-06598339779B}" type="presOf" srcId="{A308AB4D-6DC5-4320-BC6A-FFDA1714B39A}" destId="{411F9AD3-D889-40D8-8144-877695FCF1DA}" srcOrd="0" destOrd="0" presId="urn:microsoft.com/office/officeart/2008/layout/PictureStrips"/>
    <dgm:cxn modelId="{FAC84AF1-1A34-4280-9309-CB56890E00DC}" srcId="{A308AB4D-6DC5-4320-BC6A-FFDA1714B39A}" destId="{21C46B9E-0563-4FE9-8B0D-8A249EA7F02D}" srcOrd="3" destOrd="0" parTransId="{0775AD15-3F4E-48F5-90F8-7EA1DB525CE5}" sibTransId="{A7E83D99-1F09-4225-92DB-4E2E02F71A32}"/>
    <dgm:cxn modelId="{1A12DDF1-B4F8-45FE-B8C2-B333E048275A}" srcId="{A308AB4D-6DC5-4320-BC6A-FFDA1714B39A}" destId="{BE1DDA07-2A0B-433A-979F-1FF70D3C7161}" srcOrd="4" destOrd="0" parTransId="{465C3E71-141F-47D7-8271-DDBAD1521A2B}" sibTransId="{411C0113-176A-4062-90AF-1F9B7B086BC3}"/>
    <dgm:cxn modelId="{BE52C380-87C3-47A3-AA73-F8696954292B}" type="presParOf" srcId="{411F9AD3-D889-40D8-8144-877695FCF1DA}" destId="{B0D08C0B-C86B-425E-933F-B703FF7A0A8C}" srcOrd="0" destOrd="0" presId="urn:microsoft.com/office/officeart/2008/layout/PictureStrips"/>
    <dgm:cxn modelId="{2B2608E8-C541-4DC4-9841-44C0231A7928}" type="presParOf" srcId="{B0D08C0B-C86B-425E-933F-B703FF7A0A8C}" destId="{868FDB44-5925-424F-8140-9D2B0EDE066E}" srcOrd="0" destOrd="0" presId="urn:microsoft.com/office/officeart/2008/layout/PictureStrips"/>
    <dgm:cxn modelId="{08B313DA-F997-47A6-A76B-34435C1A1A43}" type="presParOf" srcId="{B0D08C0B-C86B-425E-933F-B703FF7A0A8C}" destId="{11532EA2-4283-4B8A-84D9-F9795958D23B}" srcOrd="1" destOrd="0" presId="urn:microsoft.com/office/officeart/2008/layout/PictureStrips"/>
    <dgm:cxn modelId="{D320538D-6CC1-41CE-858B-676F6F0F6F80}" type="presParOf" srcId="{411F9AD3-D889-40D8-8144-877695FCF1DA}" destId="{2872FE87-545B-4C82-853D-6CFB9A1ECE96}" srcOrd="1" destOrd="0" presId="urn:microsoft.com/office/officeart/2008/layout/PictureStrips"/>
    <dgm:cxn modelId="{BD254C40-0A97-4AD2-8C08-FB7D81C68943}" type="presParOf" srcId="{411F9AD3-D889-40D8-8144-877695FCF1DA}" destId="{A4CCCFFF-0F0C-4165-973E-ABA4E0187E3F}" srcOrd="2" destOrd="0" presId="urn:microsoft.com/office/officeart/2008/layout/PictureStrips"/>
    <dgm:cxn modelId="{EF4A65D3-E923-4E2D-B7AA-978B76757925}" type="presParOf" srcId="{A4CCCFFF-0F0C-4165-973E-ABA4E0187E3F}" destId="{A2A3CD71-D598-4AB8-BBE3-493870C36950}" srcOrd="0" destOrd="0" presId="urn:microsoft.com/office/officeart/2008/layout/PictureStrips"/>
    <dgm:cxn modelId="{08F51FEF-9FE1-4266-B0DD-8D1B8875EC4A}" type="presParOf" srcId="{A4CCCFFF-0F0C-4165-973E-ABA4E0187E3F}" destId="{DA25FE4C-C875-41F2-998E-30D437E5E418}" srcOrd="1" destOrd="0" presId="urn:microsoft.com/office/officeart/2008/layout/PictureStrips"/>
    <dgm:cxn modelId="{45A6E1E4-EFCB-4118-8D02-C9091BA8F960}" type="presParOf" srcId="{411F9AD3-D889-40D8-8144-877695FCF1DA}" destId="{7155EBBD-FC07-4E2B-A3F0-9D16C8EAD876}" srcOrd="3" destOrd="0" presId="urn:microsoft.com/office/officeart/2008/layout/PictureStrips"/>
    <dgm:cxn modelId="{920E729F-72F2-4760-B23F-A7187B34CCA6}" type="presParOf" srcId="{411F9AD3-D889-40D8-8144-877695FCF1DA}" destId="{B8CE8705-497F-46AF-A118-353575FDB24F}" srcOrd="4" destOrd="0" presId="urn:microsoft.com/office/officeart/2008/layout/PictureStrips"/>
    <dgm:cxn modelId="{FA5789D7-C55E-42B7-8D82-AB21BEA8DC95}" type="presParOf" srcId="{B8CE8705-497F-46AF-A118-353575FDB24F}" destId="{C35B04F3-C0ED-45A2-A893-11F2ABE8F8BF}" srcOrd="0" destOrd="0" presId="urn:microsoft.com/office/officeart/2008/layout/PictureStrips"/>
    <dgm:cxn modelId="{C4002E08-9C79-42F6-9D3B-C284BD72CC77}" type="presParOf" srcId="{B8CE8705-497F-46AF-A118-353575FDB24F}" destId="{AFCF31F5-9B74-4CF2-9086-BF91EBE7B43A}" srcOrd="1" destOrd="0" presId="urn:microsoft.com/office/officeart/2008/layout/PictureStrips"/>
    <dgm:cxn modelId="{182B3D21-0BA4-4189-B50F-39E2FE5DC461}" type="presParOf" srcId="{411F9AD3-D889-40D8-8144-877695FCF1DA}" destId="{D2B6E7A8-E772-4AF2-8557-C5672A2222CF}" srcOrd="5" destOrd="0" presId="urn:microsoft.com/office/officeart/2008/layout/PictureStrips"/>
    <dgm:cxn modelId="{ED9812FF-BEBC-4B9A-A388-D187C8AA3E8D}" type="presParOf" srcId="{411F9AD3-D889-40D8-8144-877695FCF1DA}" destId="{CD5D4967-F5CB-479E-9E5D-8ECB93099324}" srcOrd="6" destOrd="0" presId="urn:microsoft.com/office/officeart/2008/layout/PictureStrips"/>
    <dgm:cxn modelId="{528CA7D3-3F76-4B0C-8C0B-D1C8066B85D9}" type="presParOf" srcId="{CD5D4967-F5CB-479E-9E5D-8ECB93099324}" destId="{324918D7-7168-4CEA-BB69-1AAF16595819}" srcOrd="0" destOrd="0" presId="urn:microsoft.com/office/officeart/2008/layout/PictureStrips"/>
    <dgm:cxn modelId="{833D048D-1B86-4E1A-9D78-3B3321E5A406}" type="presParOf" srcId="{CD5D4967-F5CB-479E-9E5D-8ECB93099324}" destId="{0BCC0EF9-F7E5-466C-ABAC-D0B331049A4A}" srcOrd="1" destOrd="0" presId="urn:microsoft.com/office/officeart/2008/layout/PictureStrips"/>
    <dgm:cxn modelId="{F1429BC9-606A-4D50-A24D-A1C4962F9DAA}" type="presParOf" srcId="{411F9AD3-D889-40D8-8144-877695FCF1DA}" destId="{4EC88E82-4544-4DE3-993E-3FF8D11E0068}" srcOrd="7" destOrd="0" presId="urn:microsoft.com/office/officeart/2008/layout/PictureStrips"/>
    <dgm:cxn modelId="{1AC87B74-7EF5-4209-BB9E-43C17B812F64}" type="presParOf" srcId="{411F9AD3-D889-40D8-8144-877695FCF1DA}" destId="{7E27B973-66B9-436F-B1C3-59819F8F1AEE}" srcOrd="8" destOrd="0" presId="urn:microsoft.com/office/officeart/2008/layout/PictureStrips"/>
    <dgm:cxn modelId="{D41633CA-3876-4DBF-84FA-509EABD2A4CF}" type="presParOf" srcId="{7E27B973-66B9-436F-B1C3-59819F8F1AEE}" destId="{9165B925-4E23-4C8A-A441-F6B3130B124A}" srcOrd="0" destOrd="0" presId="urn:microsoft.com/office/officeart/2008/layout/PictureStrips"/>
    <dgm:cxn modelId="{2D89155D-CA91-4AA5-8D97-EE2839E8AB37}" type="presParOf" srcId="{7E27B973-66B9-436F-B1C3-59819F8F1AEE}" destId="{A25DBC49-A8F5-4C68-9F24-D1E9744B1F92}" srcOrd="1" destOrd="0" presId="urn:microsoft.com/office/officeart/2008/layout/PictureStrips"/>
    <dgm:cxn modelId="{93443238-1FDD-4126-8667-B95238E34B85}" type="presParOf" srcId="{411F9AD3-D889-40D8-8144-877695FCF1DA}" destId="{883A75DA-41BB-411B-9E2E-F22CE8D9633C}" srcOrd="9" destOrd="0" presId="urn:microsoft.com/office/officeart/2008/layout/PictureStrips"/>
    <dgm:cxn modelId="{F44723F3-ED65-4D37-A642-2DEEF2E5EA48}" type="presParOf" srcId="{411F9AD3-D889-40D8-8144-877695FCF1DA}" destId="{2E7AB86E-B85B-4ED2-8595-6EA396425271}" srcOrd="10" destOrd="0" presId="urn:microsoft.com/office/officeart/2008/layout/PictureStrips"/>
    <dgm:cxn modelId="{D2AA7CB6-CA4E-4564-89BD-D1D1B8C86F7C}" type="presParOf" srcId="{2E7AB86E-B85B-4ED2-8595-6EA396425271}" destId="{CEA12E11-FAD8-4FBA-87DE-7392850106F7}" srcOrd="0" destOrd="0" presId="urn:microsoft.com/office/officeart/2008/layout/PictureStrips"/>
    <dgm:cxn modelId="{3E4DA91E-7075-47B4-9BB7-FA7AD5CEDF35}" type="presParOf" srcId="{2E7AB86E-B85B-4ED2-8595-6EA396425271}" destId="{E86FF046-9907-475A-89F0-46A285192883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8FDB44-5925-424F-8140-9D2B0EDE066E}">
      <dsp:nvSpPr>
        <dsp:cNvPr id="0" name=""/>
        <dsp:cNvSpPr/>
      </dsp:nvSpPr>
      <dsp:spPr>
        <a:xfrm>
          <a:off x="524737" y="163725"/>
          <a:ext cx="2725326" cy="85166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6861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600" kern="1200">
              <a:latin typeface="標楷體" panose="03000509000000000000" pitchFamily="65" charset="-120"/>
              <a:ea typeface="標楷體" panose="03000509000000000000" pitchFamily="65" charset="-120"/>
            </a:rPr>
            <a:t>購買時認明具有商品安全標章之鋰電池產品。</a:t>
          </a:r>
          <a:endParaRPr lang="zh-TW" altLang="en-US" sz="16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524737" y="163725"/>
        <a:ext cx="2725326" cy="851664"/>
      </dsp:txXfrm>
    </dsp:sp>
    <dsp:sp modelId="{11532EA2-4283-4B8A-84D9-F9795958D23B}">
      <dsp:nvSpPr>
        <dsp:cNvPr id="0" name=""/>
        <dsp:cNvSpPr/>
      </dsp:nvSpPr>
      <dsp:spPr>
        <a:xfrm>
          <a:off x="411182" y="40707"/>
          <a:ext cx="596165" cy="894247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A3CD71-D598-4AB8-BBE3-493870C36950}">
      <dsp:nvSpPr>
        <dsp:cNvPr id="0" name=""/>
        <dsp:cNvSpPr/>
      </dsp:nvSpPr>
      <dsp:spPr>
        <a:xfrm>
          <a:off x="3500511" y="163725"/>
          <a:ext cx="2725326" cy="85166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6861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600" kern="1200">
              <a:latin typeface="標楷體" panose="03000509000000000000" pitchFamily="65" charset="-120"/>
              <a:ea typeface="標楷體" panose="03000509000000000000" pitchFamily="65" charset="-120"/>
            </a:rPr>
            <a:t>使用前要詳閱產品說明書，並依照指示安全使用。</a:t>
          </a:r>
          <a:endParaRPr lang="zh-TW" altLang="en-US" sz="16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500511" y="163725"/>
        <a:ext cx="2725326" cy="851664"/>
      </dsp:txXfrm>
    </dsp:sp>
    <dsp:sp modelId="{DA25FE4C-C875-41F2-998E-30D437E5E418}">
      <dsp:nvSpPr>
        <dsp:cNvPr id="0" name=""/>
        <dsp:cNvSpPr/>
      </dsp:nvSpPr>
      <dsp:spPr>
        <a:xfrm>
          <a:off x="3386956" y="40707"/>
          <a:ext cx="596165" cy="894247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5B04F3-C0ED-45A2-A893-11F2ABE8F8BF}">
      <dsp:nvSpPr>
        <dsp:cNvPr id="0" name=""/>
        <dsp:cNvSpPr/>
      </dsp:nvSpPr>
      <dsp:spPr>
        <a:xfrm>
          <a:off x="524737" y="1235876"/>
          <a:ext cx="2725326" cy="85166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6861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600" kern="1200">
              <a:latin typeface="標楷體" panose="03000509000000000000" pitchFamily="65" charset="-120"/>
              <a:ea typeface="標楷體" panose="03000509000000000000" pitchFamily="65" charset="-120"/>
            </a:rPr>
            <a:t>避免在陽光直射、高溫等環境充電，其周遭亦避免放置可</a:t>
          </a:r>
          <a:r>
            <a:rPr 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CN" sz="1600" kern="1200">
              <a:latin typeface="標楷體" panose="03000509000000000000" pitchFamily="65" charset="-120"/>
              <a:ea typeface="標楷體" panose="03000509000000000000" pitchFamily="65" charset="-120"/>
            </a:rPr>
            <a:t>易</a:t>
          </a:r>
          <a:r>
            <a:rPr 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CN" sz="1600" kern="1200">
              <a:latin typeface="標楷體" panose="03000509000000000000" pitchFamily="65" charset="-120"/>
              <a:ea typeface="標楷體" panose="03000509000000000000" pitchFamily="65" charset="-120"/>
            </a:rPr>
            <a:t>燃物。</a:t>
          </a:r>
          <a:endParaRPr lang="zh-TW" altLang="en-US" sz="16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524737" y="1235876"/>
        <a:ext cx="2725326" cy="851664"/>
      </dsp:txXfrm>
    </dsp:sp>
    <dsp:sp modelId="{AFCF31F5-9B74-4CF2-9086-BF91EBE7B43A}">
      <dsp:nvSpPr>
        <dsp:cNvPr id="0" name=""/>
        <dsp:cNvSpPr/>
      </dsp:nvSpPr>
      <dsp:spPr>
        <a:xfrm>
          <a:off x="411182" y="1112858"/>
          <a:ext cx="596165" cy="894247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4918D7-7168-4CEA-BB69-1AAF16595819}">
      <dsp:nvSpPr>
        <dsp:cNvPr id="0" name=""/>
        <dsp:cNvSpPr/>
      </dsp:nvSpPr>
      <dsp:spPr>
        <a:xfrm>
          <a:off x="3500511" y="1235876"/>
          <a:ext cx="2725326" cy="85166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6861" tIns="60960" rIns="60960" bIns="60960" numCol="1" spcCol="1270" anchor="ctr" anchorCtr="0">
          <a:noAutofit/>
        </a:bodyPr>
        <a:lstStyle/>
        <a:p>
          <a:pPr marL="0" lvl="0" indent="0" algn="just" defTabSz="711200" hangingPunct="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600" kern="1200">
              <a:latin typeface="標楷體" panose="03000509000000000000" pitchFamily="65" charset="-120"/>
              <a:ea typeface="標楷體" panose="03000509000000000000" pitchFamily="65" charset="-120"/>
            </a:rPr>
            <a:t>完成充電時記得移除充電電源，避免過充導致危險。</a:t>
          </a:r>
          <a:endParaRPr lang="zh-TW" altLang="en-US" sz="16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500511" y="1235876"/>
        <a:ext cx="2725326" cy="851664"/>
      </dsp:txXfrm>
    </dsp:sp>
    <dsp:sp modelId="{0BCC0EF9-F7E5-466C-ABAC-D0B331049A4A}">
      <dsp:nvSpPr>
        <dsp:cNvPr id="0" name=""/>
        <dsp:cNvSpPr/>
      </dsp:nvSpPr>
      <dsp:spPr>
        <a:xfrm>
          <a:off x="3386956" y="1112858"/>
          <a:ext cx="596165" cy="894247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65B925-4E23-4C8A-A441-F6B3130B124A}">
      <dsp:nvSpPr>
        <dsp:cNvPr id="0" name=""/>
        <dsp:cNvSpPr/>
      </dsp:nvSpPr>
      <dsp:spPr>
        <a:xfrm>
          <a:off x="524737" y="2308027"/>
          <a:ext cx="2725326" cy="85166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6861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600" kern="1200">
              <a:latin typeface="標楷體" panose="03000509000000000000" pitchFamily="65" charset="-120"/>
              <a:ea typeface="標楷體" panose="03000509000000000000" pitchFamily="65" charset="-120"/>
            </a:rPr>
            <a:t>鋰電池產品嚴禁敲打、摔碰及撞擊。</a:t>
          </a:r>
          <a:endParaRPr lang="zh-TW" altLang="en-US" sz="16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524737" y="2308027"/>
        <a:ext cx="2725326" cy="851664"/>
      </dsp:txXfrm>
    </dsp:sp>
    <dsp:sp modelId="{A25DBC49-A8F5-4C68-9F24-D1E9744B1F92}">
      <dsp:nvSpPr>
        <dsp:cNvPr id="0" name=""/>
        <dsp:cNvSpPr/>
      </dsp:nvSpPr>
      <dsp:spPr>
        <a:xfrm>
          <a:off x="411182" y="2185009"/>
          <a:ext cx="596165" cy="894247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A12E11-FAD8-4FBA-87DE-7392850106F7}">
      <dsp:nvSpPr>
        <dsp:cNvPr id="0" name=""/>
        <dsp:cNvSpPr/>
      </dsp:nvSpPr>
      <dsp:spPr>
        <a:xfrm>
          <a:off x="3500511" y="2308027"/>
          <a:ext cx="2725326" cy="85166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6861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600" kern="1200">
              <a:latin typeface="標楷體" panose="03000509000000000000" pitchFamily="65" charset="-120"/>
              <a:ea typeface="標楷體" panose="03000509000000000000" pitchFamily="65" charset="-120"/>
            </a:rPr>
            <a:t>使用時勿過度放電，以免降低電池壽命。</a:t>
          </a:r>
          <a:endParaRPr lang="zh-TW" altLang="en-US" sz="16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500511" y="2308027"/>
        <a:ext cx="2725326" cy="851664"/>
      </dsp:txXfrm>
    </dsp:sp>
    <dsp:sp modelId="{E86FF046-9907-475A-89F0-46A285192883}">
      <dsp:nvSpPr>
        <dsp:cNvPr id="0" name=""/>
        <dsp:cNvSpPr/>
      </dsp:nvSpPr>
      <dsp:spPr>
        <a:xfrm>
          <a:off x="3386956" y="2185009"/>
          <a:ext cx="596165" cy="894247"/>
        </a:xfrm>
        <a:prstGeom prst="rect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跑馬燈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9F655D-639E-4904-9AB7-D0492356D9AE}">
  <ds:schemaRefs>
    <ds:schemaRef ds:uri="http://purl.org/dc/terms/"/>
    <ds:schemaRef ds:uri="http://schemas.microsoft.com/office/infopath/2007/PartnerControls"/>
    <ds:schemaRef ds:uri="16c05727-aa75-4e4a-9b5f-8a80a1165891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44269D3-6416-487F-8F3A-474322F52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玫瑰系列信紙信頭</Template>
  <TotalTime>0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2021-07-01T03:58:00Z</dcterms:created>
  <dcterms:modified xsi:type="dcterms:W3CDTF">2021-07-02T01:18:00Z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